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CEB6D" w14:textId="77777777" w:rsidR="00E73E8F" w:rsidRPr="00024A77" w:rsidRDefault="00E73E8F" w:rsidP="006C6D6D">
      <w:pPr>
        <w:rPr>
          <w:rFonts w:ascii="Arial" w:hAnsi="Arial" w:cs="Arial"/>
          <w:sz w:val="22"/>
          <w:szCs w:val="22"/>
        </w:rPr>
      </w:pPr>
    </w:p>
    <w:tbl>
      <w:tblPr>
        <w:tblW w:w="15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3"/>
        <w:gridCol w:w="13375"/>
      </w:tblGrid>
      <w:tr w:rsidR="00AD61C5" w:rsidRPr="00E7174C" w14:paraId="4E44379A" w14:textId="77777777" w:rsidTr="00AD61C5">
        <w:trPr>
          <w:cantSplit/>
        </w:trPr>
        <w:tc>
          <w:tcPr>
            <w:tcW w:w="15468" w:type="dxa"/>
            <w:gridSpan w:val="2"/>
            <w:shd w:val="pct12" w:color="008080" w:fill="33CCCC"/>
          </w:tcPr>
          <w:p w14:paraId="30808A3E" w14:textId="77777777" w:rsidR="00AD61C5" w:rsidRPr="00E7174C" w:rsidRDefault="00AD61C5" w:rsidP="00AD61C5">
            <w:pPr>
              <w:pStyle w:val="BlockLabel"/>
              <w:rPr>
                <w:rFonts w:ascii="Arial" w:hAnsi="Arial" w:cs="Arial"/>
                <w:sz w:val="22"/>
                <w:szCs w:val="22"/>
                <w:lang w:val="en-AU"/>
              </w:rPr>
            </w:pPr>
            <w:r w:rsidRPr="00E7174C">
              <w:rPr>
                <w:rFonts w:ascii="Arial" w:hAnsi="Arial" w:cs="Arial"/>
                <w:sz w:val="22"/>
                <w:szCs w:val="22"/>
                <w:lang w:val="en-AU"/>
              </w:rPr>
              <w:t>MEETING DETAILS</w:t>
            </w:r>
            <w:r w:rsidR="006F0FFC">
              <w:rPr>
                <w:rFonts w:ascii="Arial" w:hAnsi="Arial" w:cs="Arial"/>
                <w:sz w:val="22"/>
                <w:szCs w:val="22"/>
                <w:lang w:val="en-AU"/>
              </w:rPr>
              <w:t xml:space="preserve"> FOR WEBSITE</w:t>
            </w:r>
          </w:p>
        </w:tc>
      </w:tr>
      <w:tr w:rsidR="00AD61C5" w:rsidRPr="00E7174C" w14:paraId="05688B7A" w14:textId="77777777" w:rsidTr="00583439">
        <w:trPr>
          <w:cantSplit/>
        </w:trPr>
        <w:tc>
          <w:tcPr>
            <w:tcW w:w="2093" w:type="dxa"/>
          </w:tcPr>
          <w:p w14:paraId="2A15E8F0" w14:textId="77777777" w:rsidR="00AD61C5" w:rsidRPr="00E7174C" w:rsidRDefault="00AD61C5">
            <w:pPr>
              <w:rPr>
                <w:rFonts w:ascii="Arial" w:hAnsi="Arial" w:cs="Arial"/>
                <w:sz w:val="22"/>
                <w:szCs w:val="22"/>
              </w:rPr>
            </w:pPr>
            <w:r w:rsidRPr="00E7174C">
              <w:rPr>
                <w:rFonts w:ascii="Arial" w:hAnsi="Arial" w:cs="Arial"/>
                <w:b/>
                <w:sz w:val="22"/>
                <w:szCs w:val="22"/>
              </w:rPr>
              <w:t>Date and time:</w:t>
            </w:r>
          </w:p>
        </w:tc>
        <w:tc>
          <w:tcPr>
            <w:tcW w:w="13375" w:type="dxa"/>
          </w:tcPr>
          <w:p w14:paraId="2595F86F" w14:textId="77777777" w:rsidR="00AD61C5" w:rsidRPr="00E7174C" w:rsidRDefault="00554058" w:rsidP="00D04B34">
            <w:pPr>
              <w:rPr>
                <w:rFonts w:ascii="Arial" w:hAnsi="Arial" w:cs="Arial"/>
                <w:sz w:val="22"/>
                <w:szCs w:val="22"/>
              </w:rPr>
            </w:pPr>
            <w:r w:rsidRPr="00E7174C">
              <w:rPr>
                <w:rFonts w:ascii="Arial" w:hAnsi="Arial" w:cs="Arial"/>
                <w:sz w:val="22"/>
                <w:szCs w:val="22"/>
              </w:rPr>
              <w:t>9.30</w:t>
            </w:r>
            <w:r w:rsidR="00F8379F" w:rsidRPr="00E7174C">
              <w:rPr>
                <w:rFonts w:ascii="Arial" w:hAnsi="Arial" w:cs="Arial"/>
                <w:sz w:val="22"/>
                <w:szCs w:val="22"/>
              </w:rPr>
              <w:t>am to 2.3</w:t>
            </w:r>
            <w:r w:rsidRPr="00E7174C">
              <w:rPr>
                <w:rFonts w:ascii="Arial" w:hAnsi="Arial" w:cs="Arial"/>
                <w:sz w:val="22"/>
                <w:szCs w:val="22"/>
              </w:rPr>
              <w:t>0</w:t>
            </w:r>
            <w:r w:rsidR="00AF5220" w:rsidRPr="00E7174C">
              <w:rPr>
                <w:rFonts w:ascii="Arial" w:hAnsi="Arial" w:cs="Arial"/>
                <w:sz w:val="22"/>
                <w:szCs w:val="22"/>
              </w:rPr>
              <w:t>pm Wednesday</w:t>
            </w:r>
            <w:r w:rsidR="0029354A">
              <w:rPr>
                <w:rFonts w:ascii="Arial" w:hAnsi="Arial" w:cs="Arial"/>
                <w:sz w:val="22"/>
                <w:szCs w:val="22"/>
              </w:rPr>
              <w:t xml:space="preserve"> </w:t>
            </w:r>
            <w:r w:rsidR="00D04B34">
              <w:rPr>
                <w:rFonts w:ascii="Arial" w:hAnsi="Arial" w:cs="Arial"/>
                <w:sz w:val="22"/>
                <w:szCs w:val="22"/>
              </w:rPr>
              <w:t>13 November</w:t>
            </w:r>
            <w:r w:rsidR="00C7203C">
              <w:rPr>
                <w:rFonts w:ascii="Arial" w:hAnsi="Arial" w:cs="Arial"/>
                <w:sz w:val="22"/>
                <w:szCs w:val="22"/>
              </w:rPr>
              <w:t xml:space="preserve"> 2019</w:t>
            </w:r>
          </w:p>
        </w:tc>
      </w:tr>
      <w:tr w:rsidR="00AD61C5" w:rsidRPr="00E7174C" w14:paraId="3D0298E6" w14:textId="77777777" w:rsidTr="00583439">
        <w:trPr>
          <w:cantSplit/>
        </w:trPr>
        <w:tc>
          <w:tcPr>
            <w:tcW w:w="2093" w:type="dxa"/>
          </w:tcPr>
          <w:p w14:paraId="16BB6FEF" w14:textId="77777777" w:rsidR="00AD61C5" w:rsidRPr="00E7174C" w:rsidRDefault="00AD61C5">
            <w:pPr>
              <w:rPr>
                <w:rFonts w:ascii="Arial" w:hAnsi="Arial" w:cs="Arial"/>
                <w:b/>
                <w:sz w:val="22"/>
                <w:szCs w:val="22"/>
              </w:rPr>
            </w:pPr>
            <w:r w:rsidRPr="00E7174C">
              <w:rPr>
                <w:rFonts w:ascii="Arial" w:hAnsi="Arial" w:cs="Arial"/>
                <w:b/>
                <w:sz w:val="22"/>
                <w:szCs w:val="22"/>
              </w:rPr>
              <w:t>Venue:</w:t>
            </w:r>
          </w:p>
        </w:tc>
        <w:tc>
          <w:tcPr>
            <w:tcW w:w="13375" w:type="dxa"/>
          </w:tcPr>
          <w:p w14:paraId="2FC1E889" w14:textId="77777777" w:rsidR="00AD61C5" w:rsidRPr="00E7174C" w:rsidRDefault="00D0058B" w:rsidP="00F012E9">
            <w:pPr>
              <w:rPr>
                <w:rFonts w:ascii="Arial" w:hAnsi="Arial" w:cs="Arial"/>
                <w:sz w:val="22"/>
                <w:szCs w:val="22"/>
              </w:rPr>
            </w:pPr>
            <w:r w:rsidRPr="00D0058B">
              <w:rPr>
                <w:rFonts w:ascii="Arial" w:hAnsi="Arial" w:cs="Arial"/>
                <w:sz w:val="22"/>
                <w:szCs w:val="22"/>
              </w:rPr>
              <w:t>Room G</w:t>
            </w:r>
            <w:r w:rsidR="00F012E9">
              <w:rPr>
                <w:rFonts w:ascii="Arial" w:hAnsi="Arial" w:cs="Arial"/>
                <w:sz w:val="22"/>
                <w:szCs w:val="22"/>
              </w:rPr>
              <w:t xml:space="preserve">N2 VC Display-Semi Public: </w:t>
            </w:r>
            <w:r w:rsidRPr="00D0058B">
              <w:rPr>
                <w:rFonts w:ascii="Arial" w:hAnsi="Arial" w:cs="Arial"/>
                <w:sz w:val="22"/>
                <w:szCs w:val="22"/>
              </w:rPr>
              <w:t xml:space="preserve"> Ground Floor, Ministry of Health, 133 Molesworth St, Wellington</w:t>
            </w:r>
          </w:p>
        </w:tc>
      </w:tr>
    </w:tbl>
    <w:p w14:paraId="27B0942F" w14:textId="77777777" w:rsidR="00E73E8F" w:rsidRPr="00E7174C" w:rsidRDefault="00E73E8F">
      <w:pPr>
        <w:rPr>
          <w:rFonts w:ascii="Arial" w:hAnsi="Arial" w:cs="Arial"/>
          <w:sz w:val="22"/>
          <w:szCs w:val="22"/>
        </w:rPr>
      </w:pPr>
    </w:p>
    <w:tbl>
      <w:tblPr>
        <w:tblW w:w="15486" w:type="dxa"/>
        <w:tblInd w:w="-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
        <w:gridCol w:w="2101"/>
        <w:gridCol w:w="13367"/>
        <w:gridCol w:w="6"/>
      </w:tblGrid>
      <w:tr w:rsidR="00616C82" w:rsidRPr="00E7174C" w14:paraId="57D68E6E" w14:textId="77777777" w:rsidTr="00616C82">
        <w:trPr>
          <w:gridBefore w:val="1"/>
          <w:gridAfter w:val="1"/>
          <w:wBefore w:w="12" w:type="dxa"/>
          <w:wAfter w:w="6" w:type="dxa"/>
          <w:cantSplit/>
        </w:trPr>
        <w:tc>
          <w:tcPr>
            <w:tcW w:w="15468" w:type="dxa"/>
            <w:gridSpan w:val="2"/>
            <w:shd w:val="pct12" w:color="008080" w:fill="33CCCC"/>
          </w:tcPr>
          <w:p w14:paraId="3C31A6BE" w14:textId="77777777" w:rsidR="00616C82" w:rsidRPr="00E7174C" w:rsidRDefault="00616C82" w:rsidP="00616C82">
            <w:pPr>
              <w:pStyle w:val="BlockLabel"/>
              <w:rPr>
                <w:rFonts w:ascii="Arial" w:hAnsi="Arial" w:cs="Arial"/>
                <w:sz w:val="22"/>
                <w:szCs w:val="22"/>
                <w:lang w:val="en-AU"/>
              </w:rPr>
            </w:pPr>
            <w:r w:rsidRPr="00E7174C">
              <w:rPr>
                <w:rFonts w:ascii="Arial" w:hAnsi="Arial" w:cs="Arial"/>
                <w:sz w:val="22"/>
                <w:szCs w:val="22"/>
                <w:lang w:val="en-AU"/>
              </w:rPr>
              <w:t>Committee Members</w:t>
            </w:r>
          </w:p>
        </w:tc>
      </w:tr>
      <w:tr w:rsidR="00616C82" w:rsidRPr="00E7174C" w14:paraId="2055424B" w14:textId="77777777" w:rsidTr="00616C82">
        <w:trPr>
          <w:cantSplit/>
          <w:trHeight w:val="277"/>
        </w:trPr>
        <w:tc>
          <w:tcPr>
            <w:tcW w:w="15486" w:type="dxa"/>
            <w:gridSpan w:val="4"/>
          </w:tcPr>
          <w:p w14:paraId="5D22EFC5" w14:textId="77777777" w:rsidR="00616C82" w:rsidRPr="00E7174C" w:rsidRDefault="00AF5220" w:rsidP="00B17248">
            <w:pPr>
              <w:rPr>
                <w:rFonts w:ascii="Arial" w:hAnsi="Arial" w:cs="Arial"/>
                <w:sz w:val="22"/>
                <w:szCs w:val="22"/>
              </w:rPr>
            </w:pPr>
            <w:r w:rsidRPr="00D372F4">
              <w:rPr>
                <w:rFonts w:ascii="Arial" w:hAnsi="Arial" w:cs="Arial"/>
                <w:b/>
                <w:sz w:val="22"/>
                <w:szCs w:val="22"/>
              </w:rPr>
              <w:t>Ian Dittmer</w:t>
            </w:r>
            <w:r w:rsidR="00616C82" w:rsidRPr="00D372F4">
              <w:rPr>
                <w:rFonts w:ascii="Arial" w:hAnsi="Arial" w:cs="Arial"/>
                <w:b/>
                <w:sz w:val="22"/>
                <w:szCs w:val="22"/>
              </w:rPr>
              <w:t xml:space="preserve"> (Chairperson),</w:t>
            </w:r>
            <w:r w:rsidR="00616C82" w:rsidRPr="00E7174C">
              <w:rPr>
                <w:rFonts w:ascii="Arial" w:hAnsi="Arial" w:cs="Arial"/>
                <w:sz w:val="22"/>
                <w:szCs w:val="22"/>
              </w:rPr>
              <w:t xml:space="preserve"> </w:t>
            </w:r>
            <w:r w:rsidR="00B32E40" w:rsidRPr="00E7174C">
              <w:rPr>
                <w:rFonts w:ascii="Arial" w:hAnsi="Arial" w:cs="Arial"/>
                <w:sz w:val="22"/>
                <w:szCs w:val="22"/>
              </w:rPr>
              <w:t xml:space="preserve"> </w:t>
            </w:r>
            <w:r w:rsidR="00C7203C" w:rsidRPr="006C605A">
              <w:rPr>
                <w:rFonts w:ascii="Arial" w:hAnsi="Arial" w:cs="Arial"/>
                <w:b/>
                <w:sz w:val="22"/>
                <w:szCs w:val="22"/>
              </w:rPr>
              <w:t xml:space="preserve">Kay McLaughlin, </w:t>
            </w:r>
            <w:r w:rsidR="00AD42BE">
              <w:rPr>
                <w:rFonts w:ascii="Arial" w:hAnsi="Arial" w:cs="Arial"/>
                <w:b/>
                <w:sz w:val="22"/>
                <w:szCs w:val="22"/>
              </w:rPr>
              <w:t>Nick Cross</w:t>
            </w:r>
            <w:r w:rsidR="00C7203C" w:rsidRPr="006C605A">
              <w:rPr>
                <w:rFonts w:ascii="Arial" w:hAnsi="Arial" w:cs="Arial"/>
                <w:b/>
                <w:sz w:val="22"/>
                <w:szCs w:val="22"/>
              </w:rPr>
              <w:t>, Chris Hood, Catherine Tracy, Mark Hodge, Jane Ronaldson, Sue Riddle, Jenny Walker</w:t>
            </w:r>
            <w:r w:rsidR="004310AF">
              <w:rPr>
                <w:rFonts w:ascii="Arial" w:hAnsi="Arial" w:cs="Arial"/>
                <w:b/>
                <w:sz w:val="22"/>
                <w:szCs w:val="22"/>
              </w:rPr>
              <w:t xml:space="preserve"> (via video conference)</w:t>
            </w:r>
            <w:r w:rsidR="00C7203C" w:rsidRPr="006C605A">
              <w:rPr>
                <w:rFonts w:ascii="Arial" w:hAnsi="Arial" w:cs="Arial"/>
                <w:b/>
                <w:sz w:val="22"/>
                <w:szCs w:val="22"/>
              </w:rPr>
              <w:t xml:space="preserve">, </w:t>
            </w:r>
            <w:r w:rsidR="00625A72">
              <w:rPr>
                <w:rFonts w:ascii="Arial" w:hAnsi="Arial" w:cs="Arial"/>
                <w:b/>
                <w:sz w:val="22"/>
                <w:szCs w:val="22"/>
              </w:rPr>
              <w:t xml:space="preserve">Michael Campbell, </w:t>
            </w:r>
            <w:r w:rsidR="00C7203C" w:rsidRPr="006C605A">
              <w:rPr>
                <w:rFonts w:ascii="Arial" w:hAnsi="Arial" w:cs="Arial"/>
                <w:b/>
                <w:sz w:val="22"/>
                <w:szCs w:val="22"/>
              </w:rPr>
              <w:t>Nick Cross, Dee Hackett, Balaji Jagannathan,  Ashik  Hayat</w:t>
            </w:r>
            <w:r w:rsidR="00512BA5" w:rsidRPr="00512BA5">
              <w:rPr>
                <w:rFonts w:ascii="Arial" w:hAnsi="Arial" w:cs="Arial"/>
                <w:b/>
                <w:sz w:val="22"/>
                <w:szCs w:val="22"/>
              </w:rPr>
              <w:t>, Brett Butterworth</w:t>
            </w:r>
            <w:r w:rsidR="00625A72">
              <w:rPr>
                <w:rFonts w:ascii="Arial" w:hAnsi="Arial" w:cs="Arial"/>
                <w:b/>
                <w:sz w:val="22"/>
                <w:szCs w:val="22"/>
              </w:rPr>
              <w:t xml:space="preserve">, </w:t>
            </w:r>
            <w:r w:rsidR="00AD42BE" w:rsidRPr="006C605A">
              <w:rPr>
                <w:rFonts w:ascii="Arial" w:hAnsi="Arial" w:cs="Arial"/>
                <w:b/>
                <w:sz w:val="22"/>
                <w:szCs w:val="22"/>
              </w:rPr>
              <w:t>Suetonia Palmer</w:t>
            </w:r>
            <w:r w:rsidR="00F813CF">
              <w:rPr>
                <w:rFonts w:ascii="Arial" w:hAnsi="Arial" w:cs="Arial"/>
                <w:b/>
                <w:sz w:val="22"/>
                <w:szCs w:val="22"/>
              </w:rPr>
              <w:t>, Jon Hosking</w:t>
            </w:r>
          </w:p>
        </w:tc>
      </w:tr>
      <w:tr w:rsidR="004E7998" w:rsidRPr="00E7174C" w14:paraId="2E22E29F" w14:textId="77777777" w:rsidTr="00616C82">
        <w:trPr>
          <w:cantSplit/>
          <w:trHeight w:val="277"/>
        </w:trPr>
        <w:tc>
          <w:tcPr>
            <w:tcW w:w="2113" w:type="dxa"/>
            <w:gridSpan w:val="2"/>
          </w:tcPr>
          <w:p w14:paraId="01DCF60A" w14:textId="77777777" w:rsidR="004E7998" w:rsidRPr="00E7174C" w:rsidRDefault="004E7998" w:rsidP="004E7998">
            <w:pPr>
              <w:rPr>
                <w:rFonts w:ascii="Arial" w:hAnsi="Arial" w:cs="Arial"/>
                <w:b/>
                <w:sz w:val="22"/>
                <w:szCs w:val="22"/>
              </w:rPr>
            </w:pPr>
            <w:r w:rsidRPr="00E7174C">
              <w:rPr>
                <w:rFonts w:ascii="Arial" w:hAnsi="Arial" w:cs="Arial"/>
                <w:b/>
                <w:sz w:val="22"/>
                <w:szCs w:val="22"/>
              </w:rPr>
              <w:t>Apologies</w:t>
            </w:r>
          </w:p>
        </w:tc>
        <w:tc>
          <w:tcPr>
            <w:tcW w:w="13373" w:type="dxa"/>
            <w:gridSpan w:val="2"/>
          </w:tcPr>
          <w:p w14:paraId="14D7995B" w14:textId="77777777" w:rsidR="004E7998" w:rsidRPr="009A1970" w:rsidRDefault="00625A72" w:rsidP="004310AF">
            <w:pPr>
              <w:rPr>
                <w:rFonts w:ascii="Arial" w:hAnsi="Arial" w:cs="Arial"/>
                <w:sz w:val="22"/>
                <w:szCs w:val="22"/>
              </w:rPr>
            </w:pPr>
            <w:r>
              <w:rPr>
                <w:rFonts w:ascii="Arial" w:hAnsi="Arial" w:cs="Arial"/>
                <w:b/>
                <w:sz w:val="22"/>
                <w:szCs w:val="22"/>
              </w:rPr>
              <w:t>Nick Cross</w:t>
            </w:r>
            <w:r w:rsidR="004310AF">
              <w:rPr>
                <w:rFonts w:ascii="Arial" w:hAnsi="Arial" w:cs="Arial"/>
                <w:b/>
                <w:sz w:val="22"/>
                <w:szCs w:val="22"/>
              </w:rPr>
              <w:t xml:space="preserve"> (phoning in at 12noon)</w:t>
            </w:r>
            <w:r w:rsidR="005F5CFA">
              <w:rPr>
                <w:rFonts w:ascii="Arial" w:hAnsi="Arial" w:cs="Arial"/>
                <w:b/>
                <w:sz w:val="22"/>
                <w:szCs w:val="22"/>
              </w:rPr>
              <w:t xml:space="preserve">, </w:t>
            </w:r>
            <w:r w:rsidR="00D72964">
              <w:rPr>
                <w:rFonts w:ascii="Arial" w:hAnsi="Arial" w:cs="Arial"/>
                <w:b/>
                <w:sz w:val="22"/>
                <w:szCs w:val="22"/>
              </w:rPr>
              <w:t>Chris Hood</w:t>
            </w:r>
            <w:r w:rsidR="004310AF">
              <w:rPr>
                <w:rFonts w:ascii="Arial" w:hAnsi="Arial" w:cs="Arial"/>
                <w:b/>
                <w:sz w:val="22"/>
                <w:szCs w:val="22"/>
              </w:rPr>
              <w:t xml:space="preserve">, </w:t>
            </w:r>
            <w:r w:rsidR="004310AF" w:rsidRPr="006C605A">
              <w:rPr>
                <w:rFonts w:ascii="Arial" w:hAnsi="Arial" w:cs="Arial"/>
                <w:b/>
                <w:sz w:val="22"/>
                <w:szCs w:val="22"/>
              </w:rPr>
              <w:t>Balaji Jagannathan</w:t>
            </w:r>
          </w:p>
        </w:tc>
      </w:tr>
      <w:tr w:rsidR="004E7998" w:rsidRPr="00E7174C" w14:paraId="48C19195" w14:textId="77777777" w:rsidTr="00616C82">
        <w:trPr>
          <w:cantSplit/>
          <w:trHeight w:val="98"/>
        </w:trPr>
        <w:tc>
          <w:tcPr>
            <w:tcW w:w="2113" w:type="dxa"/>
            <w:gridSpan w:val="2"/>
          </w:tcPr>
          <w:p w14:paraId="0B5CBED6" w14:textId="77777777" w:rsidR="004E7998" w:rsidRPr="00E7174C" w:rsidRDefault="00E16F87" w:rsidP="004E7998">
            <w:pPr>
              <w:rPr>
                <w:rFonts w:ascii="Arial" w:hAnsi="Arial" w:cs="Arial"/>
                <w:b/>
                <w:sz w:val="22"/>
                <w:szCs w:val="22"/>
              </w:rPr>
            </w:pPr>
            <w:r w:rsidRPr="00E7174C">
              <w:rPr>
                <w:rFonts w:ascii="Arial" w:hAnsi="Arial" w:cs="Arial"/>
                <w:b/>
                <w:sz w:val="22"/>
                <w:szCs w:val="22"/>
              </w:rPr>
              <w:t>Guests</w:t>
            </w:r>
          </w:p>
        </w:tc>
        <w:tc>
          <w:tcPr>
            <w:tcW w:w="13373" w:type="dxa"/>
            <w:gridSpan w:val="2"/>
          </w:tcPr>
          <w:p w14:paraId="0011DFC1" w14:textId="77777777" w:rsidR="004E7998" w:rsidRPr="00E7174C" w:rsidRDefault="00D72964" w:rsidP="00AE53BD">
            <w:pPr>
              <w:rPr>
                <w:rFonts w:ascii="Arial" w:hAnsi="Arial" w:cs="Arial"/>
                <w:sz w:val="22"/>
                <w:szCs w:val="22"/>
              </w:rPr>
            </w:pPr>
            <w:r>
              <w:rPr>
                <w:rFonts w:ascii="Arial" w:hAnsi="Arial" w:cs="Arial"/>
                <w:sz w:val="22"/>
                <w:szCs w:val="22"/>
              </w:rPr>
              <w:t xml:space="preserve">Rob Turner </w:t>
            </w:r>
            <w:r w:rsidR="00F012E9">
              <w:rPr>
                <w:rFonts w:ascii="Arial" w:hAnsi="Arial" w:cs="Arial"/>
                <w:sz w:val="22"/>
                <w:szCs w:val="22"/>
              </w:rPr>
              <w:t xml:space="preserve">&amp; Terry O’Donnell </w:t>
            </w:r>
            <w:r>
              <w:rPr>
                <w:rFonts w:ascii="Arial" w:hAnsi="Arial" w:cs="Arial"/>
                <w:sz w:val="22"/>
                <w:szCs w:val="22"/>
              </w:rPr>
              <w:t>(</w:t>
            </w:r>
            <w:proofErr w:type="spellStart"/>
            <w:r>
              <w:rPr>
                <w:rFonts w:ascii="Arial" w:hAnsi="Arial" w:cs="Arial"/>
                <w:sz w:val="22"/>
                <w:szCs w:val="22"/>
              </w:rPr>
              <w:t>Pharmac</w:t>
            </w:r>
            <w:proofErr w:type="spellEnd"/>
            <w:r>
              <w:rPr>
                <w:rFonts w:ascii="Arial" w:hAnsi="Arial" w:cs="Arial"/>
                <w:sz w:val="22"/>
                <w:szCs w:val="22"/>
              </w:rPr>
              <w:t>) 12.15pm</w:t>
            </w:r>
          </w:p>
        </w:tc>
      </w:tr>
      <w:tr w:rsidR="00E16F87" w:rsidRPr="00E7174C" w14:paraId="34D06AFC" w14:textId="77777777" w:rsidTr="00616C82">
        <w:trPr>
          <w:cantSplit/>
          <w:trHeight w:val="98"/>
        </w:trPr>
        <w:tc>
          <w:tcPr>
            <w:tcW w:w="2113" w:type="dxa"/>
            <w:gridSpan w:val="2"/>
          </w:tcPr>
          <w:p w14:paraId="44FAC9E3" w14:textId="77777777" w:rsidR="00E16F87" w:rsidRPr="00E7174C" w:rsidRDefault="00E16F87" w:rsidP="00E16F87">
            <w:pPr>
              <w:rPr>
                <w:rFonts w:ascii="Arial" w:hAnsi="Arial" w:cs="Arial"/>
                <w:b/>
                <w:sz w:val="22"/>
                <w:szCs w:val="22"/>
              </w:rPr>
            </w:pPr>
            <w:r w:rsidRPr="00E7174C">
              <w:rPr>
                <w:rFonts w:ascii="Arial" w:hAnsi="Arial" w:cs="Arial"/>
                <w:b/>
                <w:sz w:val="22"/>
                <w:szCs w:val="22"/>
              </w:rPr>
              <w:t>Minutes Taken By</w:t>
            </w:r>
          </w:p>
        </w:tc>
        <w:tc>
          <w:tcPr>
            <w:tcW w:w="13373" w:type="dxa"/>
            <w:gridSpan w:val="2"/>
          </w:tcPr>
          <w:p w14:paraId="641FD8E3" w14:textId="77777777" w:rsidR="00E16F87" w:rsidRPr="00E7174C" w:rsidRDefault="00BB78F6" w:rsidP="00E16F87">
            <w:pPr>
              <w:rPr>
                <w:rFonts w:ascii="Arial" w:hAnsi="Arial" w:cs="Arial"/>
                <w:sz w:val="22"/>
                <w:szCs w:val="22"/>
              </w:rPr>
            </w:pPr>
            <w:r>
              <w:rPr>
                <w:rFonts w:ascii="Arial" w:hAnsi="Arial" w:cs="Arial"/>
                <w:sz w:val="22"/>
                <w:szCs w:val="22"/>
              </w:rPr>
              <w:t>Prue Fieldes</w:t>
            </w:r>
          </w:p>
        </w:tc>
      </w:tr>
    </w:tbl>
    <w:p w14:paraId="3AA51C51" w14:textId="77777777" w:rsidR="0096143A" w:rsidRPr="00E7174C" w:rsidRDefault="0096143A">
      <w:pPr>
        <w:rPr>
          <w:rFonts w:ascii="Arial" w:hAnsi="Arial" w:cs="Arial"/>
          <w:sz w:val="22"/>
          <w:szCs w:val="22"/>
        </w:rPr>
      </w:pPr>
    </w:p>
    <w:tbl>
      <w:tblPr>
        <w:tblW w:w="1554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95"/>
        <w:gridCol w:w="14"/>
        <w:gridCol w:w="21"/>
        <w:gridCol w:w="2097"/>
        <w:gridCol w:w="8"/>
        <w:gridCol w:w="10"/>
        <w:gridCol w:w="18"/>
        <w:gridCol w:w="2702"/>
        <w:gridCol w:w="8166"/>
        <w:gridCol w:w="36"/>
        <w:gridCol w:w="12"/>
        <w:gridCol w:w="1726"/>
        <w:gridCol w:w="20"/>
        <w:gridCol w:w="20"/>
      </w:tblGrid>
      <w:tr w:rsidR="00E73E8F" w:rsidRPr="00E7174C" w14:paraId="4B32E070" w14:textId="77777777" w:rsidTr="005D236D">
        <w:trPr>
          <w:gridAfter w:val="2"/>
          <w:wAfter w:w="40" w:type="dxa"/>
          <w:trHeight w:val="143"/>
          <w:tblHeader/>
        </w:trPr>
        <w:tc>
          <w:tcPr>
            <w:tcW w:w="695" w:type="dxa"/>
          </w:tcPr>
          <w:p w14:paraId="6B3C0FF0" w14:textId="77777777" w:rsidR="00E73E8F" w:rsidRPr="00E7174C" w:rsidRDefault="00E73E8F">
            <w:pPr>
              <w:jc w:val="both"/>
              <w:rPr>
                <w:rFonts w:ascii="Arial" w:hAnsi="Arial" w:cs="Arial"/>
                <w:b/>
                <w:sz w:val="22"/>
                <w:szCs w:val="22"/>
              </w:rPr>
            </w:pPr>
            <w:r w:rsidRPr="00E7174C">
              <w:rPr>
                <w:rFonts w:ascii="Arial" w:hAnsi="Arial" w:cs="Arial"/>
                <w:b/>
                <w:sz w:val="22"/>
                <w:szCs w:val="22"/>
              </w:rPr>
              <w:t>No.</w:t>
            </w:r>
          </w:p>
        </w:tc>
        <w:tc>
          <w:tcPr>
            <w:tcW w:w="2150" w:type="dxa"/>
            <w:gridSpan w:val="5"/>
          </w:tcPr>
          <w:p w14:paraId="7A3C5315" w14:textId="77777777" w:rsidR="00E73E8F" w:rsidRPr="00E7174C" w:rsidRDefault="00E73E8F">
            <w:pPr>
              <w:pStyle w:val="Heading2"/>
              <w:rPr>
                <w:rFonts w:cs="Arial"/>
                <w:sz w:val="22"/>
                <w:szCs w:val="22"/>
              </w:rPr>
            </w:pPr>
            <w:r w:rsidRPr="00E7174C">
              <w:rPr>
                <w:rFonts w:cs="Arial"/>
                <w:sz w:val="22"/>
                <w:szCs w:val="22"/>
              </w:rPr>
              <w:t>Item</w:t>
            </w:r>
          </w:p>
        </w:tc>
        <w:tc>
          <w:tcPr>
            <w:tcW w:w="10934" w:type="dxa"/>
            <w:gridSpan w:val="5"/>
          </w:tcPr>
          <w:p w14:paraId="774C5838" w14:textId="77777777" w:rsidR="00E73E8F" w:rsidRPr="00E7174C" w:rsidRDefault="00E73E8F">
            <w:pPr>
              <w:pStyle w:val="Heading2"/>
              <w:rPr>
                <w:rFonts w:cs="Arial"/>
                <w:sz w:val="22"/>
                <w:szCs w:val="22"/>
              </w:rPr>
            </w:pPr>
            <w:r w:rsidRPr="00E7174C">
              <w:rPr>
                <w:rFonts w:cs="Arial"/>
                <w:sz w:val="22"/>
                <w:szCs w:val="22"/>
              </w:rPr>
              <w:t>Discussion/Action</w:t>
            </w:r>
          </w:p>
        </w:tc>
        <w:tc>
          <w:tcPr>
            <w:tcW w:w="1726" w:type="dxa"/>
          </w:tcPr>
          <w:p w14:paraId="46E14578" w14:textId="77777777" w:rsidR="00E73E8F" w:rsidRPr="00E7174C" w:rsidRDefault="00E73E8F">
            <w:pPr>
              <w:rPr>
                <w:rFonts w:ascii="Arial" w:hAnsi="Arial" w:cs="Arial"/>
                <w:b/>
                <w:sz w:val="22"/>
                <w:szCs w:val="22"/>
              </w:rPr>
            </w:pPr>
            <w:r w:rsidRPr="00E7174C">
              <w:rPr>
                <w:rFonts w:ascii="Arial" w:hAnsi="Arial" w:cs="Arial"/>
                <w:b/>
                <w:sz w:val="22"/>
                <w:szCs w:val="22"/>
              </w:rPr>
              <w:t>Responsibility</w:t>
            </w:r>
          </w:p>
        </w:tc>
      </w:tr>
      <w:tr w:rsidR="00AD61C5" w:rsidRPr="00E7174C" w14:paraId="16BB55C7" w14:textId="77777777" w:rsidTr="00DF4C4B">
        <w:tblPrEx>
          <w:tblBorders>
            <w:top w:val="single" w:sz="6" w:space="0" w:color="auto"/>
            <w:left w:val="single" w:sz="6" w:space="0" w:color="auto"/>
            <w:bottom w:val="single" w:sz="6" w:space="0" w:color="auto"/>
            <w:right w:val="single" w:sz="6" w:space="0" w:color="auto"/>
          </w:tblBorders>
        </w:tblPrEx>
        <w:trPr>
          <w:cantSplit/>
          <w:trHeight w:val="143"/>
        </w:trPr>
        <w:tc>
          <w:tcPr>
            <w:tcW w:w="15545" w:type="dxa"/>
            <w:gridSpan w:val="14"/>
            <w:shd w:val="pct12" w:color="008080" w:fill="33CCCC"/>
          </w:tcPr>
          <w:p w14:paraId="79D90C57" w14:textId="77777777" w:rsidR="00AD61C5" w:rsidRPr="00E7174C" w:rsidRDefault="00F75486" w:rsidP="00AD61C5">
            <w:pPr>
              <w:pStyle w:val="BlockLabel"/>
              <w:rPr>
                <w:rFonts w:ascii="Arial" w:hAnsi="Arial" w:cs="Arial"/>
                <w:sz w:val="22"/>
                <w:szCs w:val="22"/>
                <w:lang w:val="en-AU"/>
              </w:rPr>
            </w:pPr>
            <w:r w:rsidRPr="00E7174C">
              <w:rPr>
                <w:rFonts w:ascii="Arial" w:hAnsi="Arial" w:cs="Arial"/>
                <w:sz w:val="22"/>
                <w:szCs w:val="22"/>
                <w:lang w:val="en-AU"/>
              </w:rPr>
              <w:t>Minutes</w:t>
            </w:r>
          </w:p>
        </w:tc>
      </w:tr>
      <w:tr w:rsidR="00AD61C5" w:rsidRPr="00E7174C" w14:paraId="4A74232E" w14:textId="77777777" w:rsidTr="005D236D">
        <w:trPr>
          <w:gridAfter w:val="2"/>
          <w:wAfter w:w="40" w:type="dxa"/>
          <w:trHeight w:val="143"/>
        </w:trPr>
        <w:tc>
          <w:tcPr>
            <w:tcW w:w="695" w:type="dxa"/>
          </w:tcPr>
          <w:p w14:paraId="2BD663A0" w14:textId="77777777" w:rsidR="00AD61C5" w:rsidRPr="00E7174C" w:rsidRDefault="00AD61C5">
            <w:pPr>
              <w:ind w:right="34"/>
              <w:jc w:val="center"/>
              <w:rPr>
                <w:rFonts w:ascii="Arial" w:hAnsi="Arial" w:cs="Arial"/>
                <w:sz w:val="22"/>
                <w:szCs w:val="22"/>
              </w:rPr>
            </w:pPr>
          </w:p>
        </w:tc>
        <w:tc>
          <w:tcPr>
            <w:tcW w:w="2132" w:type="dxa"/>
            <w:gridSpan w:val="3"/>
          </w:tcPr>
          <w:p w14:paraId="5AB8AAAB" w14:textId="77777777" w:rsidR="00AD61C5" w:rsidRPr="00E7174C" w:rsidRDefault="00AD61C5" w:rsidP="00F75486">
            <w:pPr>
              <w:rPr>
                <w:rFonts w:ascii="Arial" w:hAnsi="Arial" w:cs="Arial"/>
                <w:b/>
                <w:sz w:val="22"/>
                <w:szCs w:val="22"/>
              </w:rPr>
            </w:pPr>
          </w:p>
        </w:tc>
        <w:tc>
          <w:tcPr>
            <w:tcW w:w="10904" w:type="dxa"/>
            <w:gridSpan w:val="5"/>
          </w:tcPr>
          <w:p w14:paraId="79784F23" w14:textId="77777777" w:rsidR="002D74A5" w:rsidRPr="00E7174C" w:rsidRDefault="002D74A5" w:rsidP="00F75486">
            <w:pPr>
              <w:rPr>
                <w:rFonts w:ascii="Arial" w:hAnsi="Arial" w:cs="Arial"/>
                <w:sz w:val="22"/>
                <w:szCs w:val="22"/>
              </w:rPr>
            </w:pPr>
          </w:p>
        </w:tc>
        <w:tc>
          <w:tcPr>
            <w:tcW w:w="1774" w:type="dxa"/>
            <w:gridSpan w:val="3"/>
          </w:tcPr>
          <w:p w14:paraId="1780FCEF" w14:textId="77777777" w:rsidR="002D74A5" w:rsidRPr="00E7174C" w:rsidRDefault="002D74A5">
            <w:pPr>
              <w:jc w:val="center"/>
              <w:rPr>
                <w:rFonts w:ascii="Arial" w:hAnsi="Arial" w:cs="Arial"/>
                <w:b/>
                <w:sz w:val="22"/>
                <w:szCs w:val="22"/>
              </w:rPr>
            </w:pPr>
          </w:p>
        </w:tc>
      </w:tr>
      <w:tr w:rsidR="00616C82" w:rsidRPr="00E7174C" w14:paraId="32C16EC7" w14:textId="77777777" w:rsidTr="00DF4C4B">
        <w:tblPrEx>
          <w:tblBorders>
            <w:top w:val="single" w:sz="6" w:space="0" w:color="auto"/>
            <w:left w:val="single" w:sz="6" w:space="0" w:color="auto"/>
            <w:bottom w:val="single" w:sz="6" w:space="0" w:color="auto"/>
            <w:right w:val="single" w:sz="6" w:space="0" w:color="auto"/>
          </w:tblBorders>
        </w:tblPrEx>
        <w:trPr>
          <w:cantSplit/>
          <w:trHeight w:val="143"/>
        </w:trPr>
        <w:tc>
          <w:tcPr>
            <w:tcW w:w="15545" w:type="dxa"/>
            <w:gridSpan w:val="14"/>
            <w:shd w:val="pct12" w:color="008080" w:fill="33CCCC"/>
          </w:tcPr>
          <w:p w14:paraId="64768B0D" w14:textId="77777777" w:rsidR="00616C82" w:rsidRPr="00E7174C" w:rsidRDefault="00263C9A" w:rsidP="00F146AE">
            <w:pPr>
              <w:pStyle w:val="BlockLabel"/>
              <w:numPr>
                <w:ilvl w:val="0"/>
                <w:numId w:val="1"/>
              </w:numPr>
              <w:rPr>
                <w:rFonts w:ascii="Arial" w:hAnsi="Arial" w:cs="Arial"/>
                <w:sz w:val="22"/>
                <w:szCs w:val="22"/>
                <w:lang w:val="en-AU"/>
              </w:rPr>
            </w:pPr>
            <w:r w:rsidRPr="00E7174C">
              <w:rPr>
                <w:rFonts w:ascii="Arial" w:hAnsi="Arial" w:cs="Arial"/>
                <w:sz w:val="22"/>
                <w:szCs w:val="22"/>
                <w:lang w:val="en-AU"/>
              </w:rPr>
              <w:t>General Business</w:t>
            </w:r>
          </w:p>
        </w:tc>
      </w:tr>
      <w:tr w:rsidR="00F8379F" w:rsidRPr="00E7174C" w14:paraId="280411C6" w14:textId="77777777" w:rsidTr="005D236D">
        <w:trPr>
          <w:gridAfter w:val="2"/>
          <w:wAfter w:w="40" w:type="dxa"/>
          <w:trHeight w:val="143"/>
        </w:trPr>
        <w:tc>
          <w:tcPr>
            <w:tcW w:w="695" w:type="dxa"/>
          </w:tcPr>
          <w:p w14:paraId="41C3A834" w14:textId="77777777" w:rsidR="00F8379F" w:rsidRPr="00A511A6" w:rsidRDefault="00DF0809">
            <w:pPr>
              <w:ind w:right="34"/>
              <w:jc w:val="center"/>
              <w:rPr>
                <w:rFonts w:ascii="Arial" w:hAnsi="Arial" w:cs="Arial"/>
                <w:b/>
                <w:sz w:val="22"/>
                <w:szCs w:val="22"/>
              </w:rPr>
            </w:pPr>
            <w:r w:rsidRPr="00A511A6">
              <w:rPr>
                <w:rFonts w:ascii="Arial" w:hAnsi="Arial" w:cs="Arial"/>
                <w:b/>
                <w:sz w:val="22"/>
                <w:szCs w:val="22"/>
              </w:rPr>
              <w:t>1.a</w:t>
            </w:r>
          </w:p>
        </w:tc>
        <w:tc>
          <w:tcPr>
            <w:tcW w:w="2132" w:type="dxa"/>
            <w:gridSpan w:val="3"/>
          </w:tcPr>
          <w:p w14:paraId="0A18998D" w14:textId="77777777" w:rsidR="00F8379F" w:rsidRPr="00EF6C3E" w:rsidRDefault="002C2A92" w:rsidP="002C2A92">
            <w:pPr>
              <w:rPr>
                <w:rFonts w:ascii="Arial" w:hAnsi="Arial" w:cs="Arial"/>
                <w:b/>
                <w:bCs/>
                <w:color w:val="000000"/>
                <w:sz w:val="22"/>
                <w:szCs w:val="22"/>
              </w:rPr>
            </w:pPr>
            <w:r w:rsidRPr="00EF6C3E">
              <w:rPr>
                <w:rFonts w:ascii="Arial" w:hAnsi="Arial" w:cs="Arial"/>
                <w:b/>
                <w:bCs/>
                <w:color w:val="000000"/>
                <w:sz w:val="22"/>
                <w:szCs w:val="22"/>
              </w:rPr>
              <w:t>Introduction</w:t>
            </w:r>
          </w:p>
        </w:tc>
        <w:tc>
          <w:tcPr>
            <w:tcW w:w="10904" w:type="dxa"/>
            <w:gridSpan w:val="5"/>
          </w:tcPr>
          <w:p w14:paraId="6CC774B6" w14:textId="77777777" w:rsidR="0051115D" w:rsidRDefault="006751F0" w:rsidP="00F813CF">
            <w:pPr>
              <w:rPr>
                <w:rFonts w:ascii="Arial" w:hAnsi="Arial" w:cs="Arial"/>
                <w:sz w:val="22"/>
                <w:szCs w:val="22"/>
              </w:rPr>
            </w:pPr>
            <w:r w:rsidRPr="00991976">
              <w:rPr>
                <w:rFonts w:ascii="Arial" w:hAnsi="Arial" w:cs="Arial"/>
                <w:sz w:val="22"/>
                <w:szCs w:val="22"/>
              </w:rPr>
              <w:t>The Chair</w:t>
            </w:r>
            <w:r w:rsidR="009F2BAB" w:rsidRPr="00991976">
              <w:rPr>
                <w:rFonts w:ascii="Arial" w:hAnsi="Arial" w:cs="Arial"/>
                <w:sz w:val="22"/>
                <w:szCs w:val="22"/>
              </w:rPr>
              <w:t xml:space="preserve"> opened the meeting</w:t>
            </w:r>
            <w:r w:rsidR="005E0D60" w:rsidRPr="00991976">
              <w:rPr>
                <w:rFonts w:ascii="Arial" w:hAnsi="Arial" w:cs="Arial"/>
                <w:sz w:val="22"/>
                <w:szCs w:val="22"/>
              </w:rPr>
              <w:t xml:space="preserve"> and there were no conflicts of interest to the agenda.</w:t>
            </w:r>
            <w:r w:rsidR="00003ACD" w:rsidRPr="00991976">
              <w:rPr>
                <w:rFonts w:ascii="Arial" w:hAnsi="Arial" w:cs="Arial"/>
                <w:sz w:val="22"/>
                <w:szCs w:val="22"/>
              </w:rPr>
              <w:t xml:space="preserve"> </w:t>
            </w:r>
            <w:r w:rsidR="0062566D" w:rsidRPr="00991976">
              <w:rPr>
                <w:rFonts w:ascii="Arial" w:hAnsi="Arial" w:cs="Arial"/>
                <w:sz w:val="22"/>
                <w:szCs w:val="22"/>
              </w:rPr>
              <w:t xml:space="preserve">There were no </w:t>
            </w:r>
            <w:r w:rsidR="008C5D83" w:rsidRPr="00991976">
              <w:rPr>
                <w:rFonts w:ascii="Arial" w:hAnsi="Arial" w:cs="Arial"/>
                <w:sz w:val="22"/>
                <w:szCs w:val="22"/>
              </w:rPr>
              <w:t xml:space="preserve">corrections made to </w:t>
            </w:r>
            <w:r w:rsidR="00F813CF">
              <w:rPr>
                <w:rFonts w:ascii="Arial" w:hAnsi="Arial" w:cs="Arial"/>
                <w:sz w:val="22"/>
                <w:szCs w:val="22"/>
              </w:rPr>
              <w:t>14 August</w:t>
            </w:r>
            <w:r w:rsidR="00A56AB3" w:rsidRPr="00991976">
              <w:rPr>
                <w:rFonts w:ascii="Arial" w:hAnsi="Arial" w:cs="Arial"/>
                <w:sz w:val="22"/>
                <w:szCs w:val="22"/>
              </w:rPr>
              <w:t xml:space="preserve"> 2019</w:t>
            </w:r>
            <w:r w:rsidR="008C5D83" w:rsidRPr="00991976">
              <w:rPr>
                <w:rFonts w:ascii="Arial" w:hAnsi="Arial" w:cs="Arial"/>
                <w:sz w:val="22"/>
                <w:szCs w:val="22"/>
              </w:rPr>
              <w:t xml:space="preserve"> minutes.  Ian to put them on NRAB website.</w:t>
            </w:r>
          </w:p>
          <w:p w14:paraId="3AD556B0" w14:textId="77777777" w:rsidR="00F8379F" w:rsidRPr="00991976" w:rsidRDefault="00F752E9" w:rsidP="00F813CF">
            <w:pPr>
              <w:rPr>
                <w:rFonts w:ascii="Arial" w:hAnsi="Arial" w:cs="Arial"/>
                <w:sz w:val="22"/>
                <w:szCs w:val="22"/>
              </w:rPr>
            </w:pPr>
            <w:r w:rsidRPr="00991976">
              <w:rPr>
                <w:rFonts w:ascii="Arial" w:hAnsi="Arial" w:cs="Arial"/>
                <w:sz w:val="22"/>
                <w:szCs w:val="22"/>
              </w:rPr>
              <w:t xml:space="preserve"> </w:t>
            </w:r>
          </w:p>
        </w:tc>
        <w:tc>
          <w:tcPr>
            <w:tcW w:w="1774" w:type="dxa"/>
            <w:gridSpan w:val="3"/>
          </w:tcPr>
          <w:p w14:paraId="256B7F6C" w14:textId="77777777" w:rsidR="00F8379F" w:rsidRPr="00E7174C" w:rsidRDefault="008C5D83" w:rsidP="008C5D83">
            <w:pPr>
              <w:rPr>
                <w:rFonts w:ascii="Arial" w:hAnsi="Arial" w:cs="Arial"/>
                <w:b/>
                <w:sz w:val="22"/>
                <w:szCs w:val="22"/>
              </w:rPr>
            </w:pPr>
            <w:r>
              <w:rPr>
                <w:rFonts w:ascii="Arial" w:hAnsi="Arial" w:cs="Arial"/>
                <w:b/>
                <w:sz w:val="22"/>
                <w:szCs w:val="22"/>
              </w:rPr>
              <w:t>Ian Dittmer</w:t>
            </w:r>
          </w:p>
        </w:tc>
      </w:tr>
      <w:tr w:rsidR="00AD61C5" w:rsidRPr="00E7174C" w14:paraId="29559665" w14:textId="77777777" w:rsidTr="005D236D">
        <w:trPr>
          <w:gridAfter w:val="2"/>
          <w:wAfter w:w="40" w:type="dxa"/>
          <w:trHeight w:val="1300"/>
        </w:trPr>
        <w:tc>
          <w:tcPr>
            <w:tcW w:w="695" w:type="dxa"/>
          </w:tcPr>
          <w:p w14:paraId="3F2AB3F8" w14:textId="77777777" w:rsidR="00AD61C5" w:rsidRPr="00A511A6" w:rsidRDefault="00DF0809">
            <w:pPr>
              <w:ind w:right="34"/>
              <w:jc w:val="center"/>
              <w:rPr>
                <w:rFonts w:ascii="Arial" w:hAnsi="Arial" w:cs="Arial"/>
                <w:b/>
                <w:sz w:val="22"/>
                <w:szCs w:val="22"/>
              </w:rPr>
            </w:pPr>
            <w:r w:rsidRPr="00A511A6">
              <w:rPr>
                <w:rFonts w:ascii="Arial" w:hAnsi="Arial" w:cs="Arial"/>
                <w:b/>
                <w:sz w:val="22"/>
                <w:szCs w:val="22"/>
              </w:rPr>
              <w:t>1.b</w:t>
            </w:r>
          </w:p>
        </w:tc>
        <w:tc>
          <w:tcPr>
            <w:tcW w:w="2132" w:type="dxa"/>
            <w:gridSpan w:val="3"/>
          </w:tcPr>
          <w:p w14:paraId="6446FF2B" w14:textId="77777777" w:rsidR="00E05BF7" w:rsidRPr="00EF6C3E" w:rsidRDefault="009F55F9" w:rsidP="00E05BF7">
            <w:pPr>
              <w:rPr>
                <w:rFonts w:ascii="Arial" w:hAnsi="Arial" w:cs="Arial"/>
                <w:b/>
                <w:bCs/>
                <w:color w:val="000000"/>
                <w:sz w:val="22"/>
                <w:szCs w:val="22"/>
              </w:rPr>
            </w:pPr>
            <w:r w:rsidRPr="00EF6C3E">
              <w:rPr>
                <w:rFonts w:ascii="Arial" w:hAnsi="Arial" w:cs="Arial"/>
                <w:b/>
                <w:bCs/>
                <w:color w:val="000000"/>
                <w:sz w:val="22"/>
                <w:szCs w:val="22"/>
              </w:rPr>
              <w:t xml:space="preserve">Review of the minutes recorded at the previous meeting held on </w:t>
            </w:r>
            <w:r w:rsidR="00B47487" w:rsidRPr="00EF6C3E">
              <w:rPr>
                <w:rFonts w:ascii="Arial" w:hAnsi="Arial" w:cs="Arial"/>
                <w:b/>
                <w:bCs/>
                <w:color w:val="000000"/>
                <w:sz w:val="22"/>
                <w:szCs w:val="22"/>
              </w:rPr>
              <w:t xml:space="preserve"> </w:t>
            </w:r>
          </w:p>
          <w:p w14:paraId="12B7F8CE" w14:textId="77777777" w:rsidR="00AD61C5" w:rsidRDefault="005F5CFA" w:rsidP="00035F5C">
            <w:pPr>
              <w:rPr>
                <w:rFonts w:ascii="Arial" w:hAnsi="Arial" w:cs="Arial"/>
                <w:b/>
                <w:bCs/>
                <w:color w:val="000000"/>
                <w:sz w:val="22"/>
                <w:szCs w:val="22"/>
              </w:rPr>
            </w:pPr>
            <w:r>
              <w:rPr>
                <w:rFonts w:ascii="Arial" w:hAnsi="Arial" w:cs="Arial"/>
                <w:b/>
                <w:bCs/>
                <w:color w:val="000000"/>
                <w:sz w:val="22"/>
                <w:szCs w:val="22"/>
              </w:rPr>
              <w:t xml:space="preserve">8 May </w:t>
            </w:r>
            <w:r w:rsidR="00512BA5">
              <w:rPr>
                <w:rFonts w:ascii="Arial" w:hAnsi="Arial" w:cs="Arial"/>
                <w:b/>
                <w:bCs/>
                <w:color w:val="000000"/>
                <w:sz w:val="22"/>
                <w:szCs w:val="22"/>
              </w:rPr>
              <w:t xml:space="preserve"> 2019</w:t>
            </w:r>
          </w:p>
          <w:p w14:paraId="36D0A4B1" w14:textId="77777777" w:rsidR="0051115D" w:rsidRPr="00EF6C3E" w:rsidRDefault="0051115D" w:rsidP="00035F5C">
            <w:pPr>
              <w:rPr>
                <w:rFonts w:ascii="Arial" w:hAnsi="Arial" w:cs="Arial"/>
                <w:b/>
                <w:sz w:val="22"/>
                <w:szCs w:val="22"/>
              </w:rPr>
            </w:pPr>
          </w:p>
        </w:tc>
        <w:tc>
          <w:tcPr>
            <w:tcW w:w="10904" w:type="dxa"/>
            <w:gridSpan w:val="5"/>
          </w:tcPr>
          <w:p w14:paraId="7D4AFA6E" w14:textId="77777777" w:rsidR="00676228" w:rsidRPr="00991976" w:rsidRDefault="005F4493" w:rsidP="00DB7F75">
            <w:pPr>
              <w:rPr>
                <w:rFonts w:ascii="Arial" w:hAnsi="Arial" w:cs="Arial"/>
                <w:sz w:val="22"/>
                <w:szCs w:val="22"/>
              </w:rPr>
            </w:pPr>
            <w:bookmarkStart w:id="0" w:name="_MON_1461403636"/>
            <w:bookmarkStart w:id="1" w:name="_MON_1461404180"/>
            <w:bookmarkStart w:id="2" w:name="_MON_1465893593"/>
            <w:bookmarkStart w:id="3" w:name="_MON_1465893676"/>
            <w:bookmarkStart w:id="4" w:name="_MON_1465893690"/>
            <w:bookmarkEnd w:id="0"/>
            <w:bookmarkEnd w:id="1"/>
            <w:bookmarkEnd w:id="2"/>
            <w:bookmarkEnd w:id="3"/>
            <w:bookmarkEnd w:id="4"/>
            <w:r w:rsidRPr="00991976">
              <w:rPr>
                <w:rFonts w:ascii="Arial" w:hAnsi="Arial" w:cs="Arial"/>
                <w:sz w:val="22"/>
                <w:szCs w:val="22"/>
              </w:rPr>
              <w:t xml:space="preserve">The previous NRAB minutes were taken as read by </w:t>
            </w:r>
            <w:r w:rsidR="00F813CF">
              <w:rPr>
                <w:rFonts w:ascii="Arial" w:hAnsi="Arial" w:cs="Arial"/>
                <w:sz w:val="22"/>
                <w:szCs w:val="22"/>
              </w:rPr>
              <w:t>Michael</w:t>
            </w:r>
            <w:r w:rsidR="00496A4E" w:rsidRPr="00991976">
              <w:rPr>
                <w:rFonts w:ascii="Arial" w:hAnsi="Arial" w:cs="Arial"/>
                <w:sz w:val="22"/>
                <w:szCs w:val="22"/>
              </w:rPr>
              <w:t xml:space="preserve"> </w:t>
            </w:r>
            <w:r w:rsidRPr="00991976">
              <w:rPr>
                <w:rFonts w:ascii="Arial" w:hAnsi="Arial" w:cs="Arial"/>
                <w:sz w:val="22"/>
                <w:szCs w:val="22"/>
              </w:rPr>
              <w:t xml:space="preserve">and </w:t>
            </w:r>
            <w:r w:rsidR="00A56AB3" w:rsidRPr="00991976">
              <w:rPr>
                <w:rFonts w:ascii="Arial" w:hAnsi="Arial" w:cs="Arial"/>
                <w:sz w:val="22"/>
                <w:szCs w:val="22"/>
              </w:rPr>
              <w:t xml:space="preserve">everyone else </w:t>
            </w:r>
            <w:r w:rsidRPr="00991976">
              <w:rPr>
                <w:rFonts w:ascii="Arial" w:hAnsi="Arial" w:cs="Arial"/>
                <w:sz w:val="22"/>
                <w:szCs w:val="22"/>
              </w:rPr>
              <w:t>seconded</w:t>
            </w:r>
            <w:r w:rsidR="00A56AB3" w:rsidRPr="00991976">
              <w:rPr>
                <w:rFonts w:ascii="Arial" w:hAnsi="Arial" w:cs="Arial"/>
                <w:sz w:val="22"/>
                <w:szCs w:val="22"/>
              </w:rPr>
              <w:t>.</w:t>
            </w:r>
          </w:p>
          <w:p w14:paraId="40764FE3" w14:textId="77777777" w:rsidR="005F4493" w:rsidRPr="00991976" w:rsidRDefault="005F4493" w:rsidP="00DB7F75">
            <w:pPr>
              <w:rPr>
                <w:rFonts w:ascii="Arial" w:hAnsi="Arial" w:cs="Arial"/>
                <w:sz w:val="22"/>
                <w:szCs w:val="22"/>
              </w:rPr>
            </w:pPr>
          </w:p>
          <w:p w14:paraId="15E3901C" w14:textId="77777777" w:rsidR="001F0B90" w:rsidRPr="00991976" w:rsidRDefault="00DB7F75" w:rsidP="00496A4E">
            <w:pPr>
              <w:rPr>
                <w:rFonts w:ascii="Arial" w:hAnsi="Arial" w:cs="Arial"/>
                <w:sz w:val="22"/>
                <w:szCs w:val="22"/>
              </w:rPr>
            </w:pPr>
            <w:r w:rsidRPr="00991976">
              <w:rPr>
                <w:rFonts w:ascii="Arial" w:hAnsi="Arial" w:cs="Arial"/>
                <w:sz w:val="22"/>
                <w:szCs w:val="22"/>
              </w:rPr>
              <w:t>Op</w:t>
            </w:r>
            <w:r w:rsidR="00A13467" w:rsidRPr="00991976">
              <w:rPr>
                <w:rFonts w:ascii="Arial" w:hAnsi="Arial" w:cs="Arial"/>
                <w:sz w:val="22"/>
                <w:szCs w:val="22"/>
              </w:rPr>
              <w:t xml:space="preserve">en actions </w:t>
            </w:r>
            <w:r w:rsidR="00510834" w:rsidRPr="00991976">
              <w:rPr>
                <w:rFonts w:ascii="Arial" w:hAnsi="Arial" w:cs="Arial"/>
                <w:sz w:val="22"/>
                <w:szCs w:val="22"/>
              </w:rPr>
              <w:t xml:space="preserve">are included in </w:t>
            </w:r>
            <w:r w:rsidR="00A13467" w:rsidRPr="00991976">
              <w:rPr>
                <w:rFonts w:ascii="Arial" w:hAnsi="Arial" w:cs="Arial"/>
                <w:sz w:val="22"/>
                <w:szCs w:val="22"/>
              </w:rPr>
              <w:t>agend</w:t>
            </w:r>
            <w:r w:rsidR="00AA39CE" w:rsidRPr="00991976">
              <w:rPr>
                <w:rFonts w:ascii="Arial" w:hAnsi="Arial" w:cs="Arial"/>
                <w:sz w:val="22"/>
                <w:szCs w:val="22"/>
              </w:rPr>
              <w:t xml:space="preserve">a items (below) </w:t>
            </w:r>
            <w:r w:rsidR="00A25755" w:rsidRPr="00991976">
              <w:rPr>
                <w:rFonts w:ascii="Arial" w:hAnsi="Arial" w:cs="Arial"/>
                <w:sz w:val="22"/>
                <w:szCs w:val="22"/>
              </w:rPr>
              <w:t>or</w:t>
            </w:r>
            <w:r w:rsidR="007B5A32" w:rsidRPr="00991976">
              <w:rPr>
                <w:rFonts w:ascii="Arial" w:hAnsi="Arial" w:cs="Arial"/>
                <w:sz w:val="22"/>
                <w:szCs w:val="22"/>
              </w:rPr>
              <w:t xml:space="preserve"> identified as</w:t>
            </w:r>
            <w:r w:rsidR="009F2BAB" w:rsidRPr="00991976">
              <w:rPr>
                <w:rFonts w:ascii="Arial" w:hAnsi="Arial" w:cs="Arial"/>
                <w:sz w:val="22"/>
                <w:szCs w:val="22"/>
              </w:rPr>
              <w:t xml:space="preserve"> carried forward</w:t>
            </w:r>
            <w:r w:rsidR="00496A4E" w:rsidRPr="00991976">
              <w:rPr>
                <w:rFonts w:ascii="Arial" w:hAnsi="Arial" w:cs="Arial"/>
                <w:sz w:val="22"/>
                <w:szCs w:val="22"/>
              </w:rPr>
              <w:t xml:space="preserve">. </w:t>
            </w:r>
            <w:r w:rsidR="00BB3808" w:rsidRPr="00991976">
              <w:rPr>
                <w:rFonts w:ascii="Arial" w:hAnsi="Arial" w:cs="Arial"/>
                <w:sz w:val="22"/>
                <w:szCs w:val="22"/>
              </w:rPr>
              <w:br/>
            </w:r>
          </w:p>
        </w:tc>
        <w:tc>
          <w:tcPr>
            <w:tcW w:w="1774" w:type="dxa"/>
            <w:gridSpan w:val="3"/>
          </w:tcPr>
          <w:p w14:paraId="561C3113" w14:textId="77777777" w:rsidR="00B71CC3" w:rsidRPr="00E7174C" w:rsidRDefault="00B71CC3" w:rsidP="001F0B90">
            <w:pPr>
              <w:jc w:val="center"/>
              <w:rPr>
                <w:rFonts w:ascii="Arial" w:hAnsi="Arial" w:cs="Arial"/>
                <w:b/>
                <w:sz w:val="22"/>
                <w:szCs w:val="22"/>
              </w:rPr>
            </w:pPr>
          </w:p>
          <w:p w14:paraId="12939ADE" w14:textId="77777777" w:rsidR="00B71CC3" w:rsidRPr="00E7174C" w:rsidRDefault="00B71CC3" w:rsidP="001F0B90">
            <w:pPr>
              <w:jc w:val="center"/>
              <w:rPr>
                <w:rFonts w:ascii="Arial" w:hAnsi="Arial" w:cs="Arial"/>
                <w:b/>
                <w:sz w:val="22"/>
                <w:szCs w:val="22"/>
              </w:rPr>
            </w:pPr>
          </w:p>
          <w:p w14:paraId="43A8FEE1" w14:textId="77777777" w:rsidR="00A94FDD" w:rsidRPr="00E7174C" w:rsidRDefault="00A94FDD" w:rsidP="001F0B90">
            <w:pPr>
              <w:jc w:val="center"/>
              <w:rPr>
                <w:rFonts w:ascii="Arial" w:hAnsi="Arial" w:cs="Arial"/>
                <w:b/>
                <w:sz w:val="22"/>
                <w:szCs w:val="22"/>
              </w:rPr>
            </w:pPr>
          </w:p>
          <w:p w14:paraId="4546DB79" w14:textId="77777777" w:rsidR="00B47487" w:rsidRPr="00E7174C" w:rsidRDefault="00B47487" w:rsidP="001F0B90">
            <w:pPr>
              <w:jc w:val="center"/>
              <w:rPr>
                <w:rFonts w:ascii="Arial" w:hAnsi="Arial" w:cs="Arial"/>
                <w:b/>
                <w:sz w:val="22"/>
                <w:szCs w:val="22"/>
              </w:rPr>
            </w:pPr>
          </w:p>
          <w:p w14:paraId="4A5E93B6" w14:textId="77777777" w:rsidR="001F0B90" w:rsidRPr="00E7174C" w:rsidRDefault="001F0B90" w:rsidP="000E72F2">
            <w:pPr>
              <w:jc w:val="center"/>
              <w:rPr>
                <w:rFonts w:ascii="Arial" w:hAnsi="Arial" w:cs="Arial"/>
                <w:sz w:val="22"/>
                <w:szCs w:val="22"/>
              </w:rPr>
            </w:pPr>
          </w:p>
        </w:tc>
      </w:tr>
      <w:tr w:rsidR="00566626" w:rsidRPr="00E7174C" w14:paraId="47A146DC" w14:textId="77777777" w:rsidTr="005D236D">
        <w:trPr>
          <w:gridAfter w:val="2"/>
          <w:wAfter w:w="40" w:type="dxa"/>
          <w:trHeight w:val="345"/>
        </w:trPr>
        <w:tc>
          <w:tcPr>
            <w:tcW w:w="695" w:type="dxa"/>
          </w:tcPr>
          <w:p w14:paraId="53775C09" w14:textId="77777777" w:rsidR="00566626" w:rsidRPr="00A511A6" w:rsidRDefault="00DF0809">
            <w:pPr>
              <w:ind w:right="34"/>
              <w:jc w:val="center"/>
              <w:rPr>
                <w:rFonts w:ascii="Arial" w:hAnsi="Arial" w:cs="Arial"/>
                <w:b/>
                <w:sz w:val="22"/>
                <w:szCs w:val="22"/>
              </w:rPr>
            </w:pPr>
            <w:r w:rsidRPr="00A511A6">
              <w:rPr>
                <w:rFonts w:ascii="Arial" w:hAnsi="Arial" w:cs="Arial"/>
                <w:b/>
                <w:sz w:val="22"/>
                <w:szCs w:val="22"/>
              </w:rPr>
              <w:t>1.c</w:t>
            </w:r>
          </w:p>
        </w:tc>
        <w:tc>
          <w:tcPr>
            <w:tcW w:w="2132" w:type="dxa"/>
            <w:gridSpan w:val="3"/>
          </w:tcPr>
          <w:p w14:paraId="251299B7" w14:textId="77777777" w:rsidR="00566626" w:rsidRDefault="00566626" w:rsidP="00E05BF7">
            <w:pPr>
              <w:rPr>
                <w:rFonts w:ascii="Arial" w:hAnsi="Arial" w:cs="Arial"/>
                <w:b/>
                <w:bCs/>
                <w:color w:val="000000"/>
                <w:sz w:val="22"/>
                <w:szCs w:val="22"/>
              </w:rPr>
            </w:pPr>
            <w:r w:rsidRPr="00EF6C3E">
              <w:rPr>
                <w:rFonts w:ascii="Arial" w:hAnsi="Arial" w:cs="Arial"/>
                <w:b/>
                <w:bCs/>
                <w:color w:val="000000"/>
                <w:sz w:val="22"/>
                <w:szCs w:val="22"/>
              </w:rPr>
              <w:t>New Members</w:t>
            </w:r>
            <w:r w:rsidR="00581BD3">
              <w:rPr>
                <w:rFonts w:ascii="Arial" w:hAnsi="Arial" w:cs="Arial"/>
                <w:b/>
                <w:bCs/>
                <w:color w:val="000000"/>
                <w:sz w:val="22"/>
                <w:szCs w:val="22"/>
              </w:rPr>
              <w:t xml:space="preserve">  Exiting Members</w:t>
            </w:r>
          </w:p>
          <w:p w14:paraId="559FD027" w14:textId="77777777" w:rsidR="00566626" w:rsidRPr="00EF6C3E" w:rsidRDefault="004B5578" w:rsidP="004B5578">
            <w:pPr>
              <w:rPr>
                <w:rFonts w:ascii="Arial" w:hAnsi="Arial" w:cs="Arial"/>
                <w:b/>
                <w:bCs/>
                <w:color w:val="000000"/>
                <w:sz w:val="22"/>
                <w:szCs w:val="22"/>
              </w:rPr>
            </w:pPr>
            <w:r>
              <w:rPr>
                <w:rFonts w:ascii="Arial" w:hAnsi="Arial" w:cs="Arial"/>
                <w:b/>
                <w:bCs/>
                <w:color w:val="000000"/>
                <w:sz w:val="22"/>
                <w:szCs w:val="22"/>
              </w:rPr>
              <w:t xml:space="preserve">&amp; </w:t>
            </w:r>
            <w:r w:rsidR="00581BD3">
              <w:rPr>
                <w:rFonts w:ascii="Arial" w:hAnsi="Arial" w:cs="Arial"/>
                <w:b/>
                <w:bCs/>
                <w:color w:val="000000"/>
                <w:sz w:val="22"/>
                <w:szCs w:val="22"/>
              </w:rPr>
              <w:t>Resignations</w:t>
            </w:r>
          </w:p>
        </w:tc>
        <w:tc>
          <w:tcPr>
            <w:tcW w:w="10904" w:type="dxa"/>
            <w:gridSpan w:val="5"/>
          </w:tcPr>
          <w:p w14:paraId="6F015DBA" w14:textId="77777777" w:rsidR="007126CA" w:rsidRDefault="007126CA" w:rsidP="007126CA">
            <w:pPr>
              <w:rPr>
                <w:rFonts w:ascii="Arial" w:hAnsi="Arial" w:cs="Arial"/>
                <w:sz w:val="22"/>
                <w:szCs w:val="22"/>
              </w:rPr>
            </w:pPr>
            <w:r>
              <w:rPr>
                <w:rFonts w:ascii="Arial" w:hAnsi="Arial" w:cs="Arial"/>
                <w:sz w:val="22"/>
                <w:szCs w:val="22"/>
              </w:rPr>
              <w:t>Ian Dittmer resigned as Chair and Catherine Tracy taking over as chair.  Ian</w:t>
            </w:r>
            <w:r w:rsidR="009E7BEA">
              <w:rPr>
                <w:rFonts w:ascii="Arial" w:hAnsi="Arial" w:cs="Arial"/>
                <w:sz w:val="22"/>
                <w:szCs w:val="22"/>
              </w:rPr>
              <w:t xml:space="preserve">’s term on NRAB as a member continues for </w:t>
            </w:r>
            <w:r>
              <w:rPr>
                <w:rFonts w:ascii="Arial" w:hAnsi="Arial" w:cs="Arial"/>
                <w:sz w:val="22"/>
                <w:szCs w:val="22"/>
              </w:rPr>
              <w:t>1 more year.</w:t>
            </w:r>
            <w:r w:rsidR="00911327">
              <w:rPr>
                <w:rFonts w:ascii="Arial" w:hAnsi="Arial" w:cs="Arial"/>
                <w:sz w:val="22"/>
                <w:szCs w:val="22"/>
              </w:rPr>
              <w:t xml:space="preserve"> </w:t>
            </w:r>
            <w:r>
              <w:rPr>
                <w:rFonts w:ascii="Arial" w:hAnsi="Arial" w:cs="Arial"/>
                <w:sz w:val="22"/>
                <w:szCs w:val="22"/>
              </w:rPr>
              <w:t xml:space="preserve">Prue Fieldes is also exiting and a new Secretary to be appointed. Ian and Prue both thanked by team.  </w:t>
            </w:r>
          </w:p>
          <w:p w14:paraId="2275A88D" w14:textId="77777777" w:rsidR="00A84362" w:rsidRDefault="00AE2D6D" w:rsidP="007126CA">
            <w:pPr>
              <w:rPr>
                <w:rFonts w:ascii="Arial" w:hAnsi="Arial" w:cs="Arial"/>
                <w:sz w:val="22"/>
                <w:szCs w:val="22"/>
              </w:rPr>
            </w:pPr>
            <w:r>
              <w:rPr>
                <w:rFonts w:ascii="Arial" w:hAnsi="Arial" w:cs="Arial"/>
                <w:sz w:val="22"/>
                <w:szCs w:val="22"/>
              </w:rPr>
              <w:t>Jon Hosking</w:t>
            </w:r>
            <w:r w:rsidR="000064B4" w:rsidRPr="00447AA5">
              <w:rPr>
                <w:rFonts w:ascii="Arial" w:hAnsi="Arial" w:cs="Arial"/>
                <w:sz w:val="22"/>
                <w:szCs w:val="22"/>
              </w:rPr>
              <w:t xml:space="preserve"> was welcomed to the team</w:t>
            </w:r>
            <w:r w:rsidR="007126CA">
              <w:rPr>
                <w:rFonts w:ascii="Arial" w:hAnsi="Arial" w:cs="Arial"/>
                <w:sz w:val="22"/>
                <w:szCs w:val="22"/>
              </w:rPr>
              <w:t xml:space="preserve"> and Kay </w:t>
            </w:r>
            <w:r w:rsidR="007126CA" w:rsidRPr="007126CA">
              <w:rPr>
                <w:rFonts w:ascii="Arial" w:hAnsi="Arial" w:cs="Arial"/>
                <w:sz w:val="22"/>
                <w:szCs w:val="22"/>
              </w:rPr>
              <w:t>McLaughlin</w:t>
            </w:r>
            <w:r w:rsidR="007126CA">
              <w:rPr>
                <w:rFonts w:ascii="Arial" w:hAnsi="Arial" w:cs="Arial"/>
                <w:sz w:val="22"/>
                <w:szCs w:val="22"/>
              </w:rPr>
              <w:t xml:space="preserve"> outgoing person thanked for her Renal Nursing Advisory Group contribution over the years.</w:t>
            </w:r>
          </w:p>
          <w:p w14:paraId="16CFE5FE" w14:textId="77777777" w:rsidR="0051115D" w:rsidRPr="00991976" w:rsidRDefault="0051115D" w:rsidP="007126CA">
            <w:pPr>
              <w:rPr>
                <w:rFonts w:ascii="Arial" w:hAnsi="Arial" w:cs="Arial"/>
                <w:sz w:val="22"/>
                <w:szCs w:val="22"/>
              </w:rPr>
            </w:pPr>
          </w:p>
        </w:tc>
        <w:tc>
          <w:tcPr>
            <w:tcW w:w="1774" w:type="dxa"/>
            <w:gridSpan w:val="3"/>
          </w:tcPr>
          <w:p w14:paraId="40B700AA" w14:textId="77777777" w:rsidR="004B5578" w:rsidRPr="00E7174C" w:rsidRDefault="004B5578" w:rsidP="00D372F4">
            <w:pPr>
              <w:rPr>
                <w:rFonts w:ascii="Arial" w:hAnsi="Arial" w:cs="Arial"/>
                <w:b/>
                <w:sz w:val="22"/>
                <w:szCs w:val="22"/>
              </w:rPr>
            </w:pPr>
            <w:r>
              <w:rPr>
                <w:rFonts w:ascii="Arial" w:hAnsi="Arial" w:cs="Arial"/>
                <w:b/>
                <w:sz w:val="22"/>
                <w:szCs w:val="22"/>
              </w:rPr>
              <w:t>Ian Dittmer</w:t>
            </w:r>
          </w:p>
        </w:tc>
      </w:tr>
      <w:tr w:rsidR="00AE5461" w:rsidRPr="00E7174C" w14:paraId="174CB480" w14:textId="77777777" w:rsidTr="005D236D">
        <w:trPr>
          <w:gridAfter w:val="2"/>
          <w:wAfter w:w="40" w:type="dxa"/>
          <w:trHeight w:val="345"/>
        </w:trPr>
        <w:tc>
          <w:tcPr>
            <w:tcW w:w="695" w:type="dxa"/>
          </w:tcPr>
          <w:p w14:paraId="11283C3E" w14:textId="77777777" w:rsidR="00AE5461" w:rsidRPr="00A511A6" w:rsidRDefault="00AE5461">
            <w:pPr>
              <w:ind w:right="34"/>
              <w:jc w:val="center"/>
              <w:rPr>
                <w:rFonts w:ascii="Arial" w:hAnsi="Arial" w:cs="Arial"/>
                <w:b/>
                <w:sz w:val="22"/>
                <w:szCs w:val="22"/>
              </w:rPr>
            </w:pPr>
            <w:r>
              <w:rPr>
                <w:rFonts w:ascii="Arial" w:hAnsi="Arial" w:cs="Arial"/>
                <w:b/>
                <w:sz w:val="22"/>
                <w:szCs w:val="22"/>
              </w:rPr>
              <w:t>1.d</w:t>
            </w:r>
          </w:p>
        </w:tc>
        <w:tc>
          <w:tcPr>
            <w:tcW w:w="2132" w:type="dxa"/>
            <w:gridSpan w:val="3"/>
          </w:tcPr>
          <w:p w14:paraId="4F9BD397" w14:textId="77777777" w:rsidR="00AE5461" w:rsidRPr="00EF6C3E" w:rsidRDefault="00AE5461" w:rsidP="00E05BF7">
            <w:pPr>
              <w:rPr>
                <w:rFonts w:ascii="Arial" w:hAnsi="Arial" w:cs="Arial"/>
                <w:b/>
                <w:bCs/>
                <w:color w:val="000000"/>
                <w:sz w:val="22"/>
                <w:szCs w:val="22"/>
              </w:rPr>
            </w:pPr>
            <w:r>
              <w:rPr>
                <w:rFonts w:ascii="Arial" w:hAnsi="Arial" w:cs="Arial"/>
                <w:b/>
                <w:bCs/>
                <w:color w:val="000000"/>
                <w:sz w:val="22"/>
                <w:szCs w:val="22"/>
              </w:rPr>
              <w:t>Correspondence</w:t>
            </w:r>
          </w:p>
        </w:tc>
        <w:tc>
          <w:tcPr>
            <w:tcW w:w="10904" w:type="dxa"/>
            <w:gridSpan w:val="5"/>
          </w:tcPr>
          <w:p w14:paraId="2811231F" w14:textId="77777777" w:rsidR="00AE5461" w:rsidRDefault="00AE5461" w:rsidP="005F5CFA">
            <w:pPr>
              <w:rPr>
                <w:rFonts w:ascii="Arial" w:hAnsi="Arial" w:cs="Arial"/>
                <w:sz w:val="22"/>
                <w:szCs w:val="22"/>
              </w:rPr>
            </w:pPr>
            <w:r>
              <w:rPr>
                <w:rFonts w:ascii="Arial" w:hAnsi="Arial" w:cs="Arial"/>
                <w:sz w:val="22"/>
                <w:szCs w:val="22"/>
              </w:rPr>
              <w:t>Ian passed on message to NRAB board from Sarah Penno (no longer at PHARMAC) which read “Please pass on to Board my appreciation for their willingness to be so actively involved in PHARMAC’s work in this area.  I have really enjoyed meeting with the Board band being able to talk through the work we are doing.  No other clinical group has been so open to both participating in and hearing about our work.  I hope that this excellent relationship will continue particularly as PHARMAC moves forward in its management approach”.</w:t>
            </w:r>
          </w:p>
        </w:tc>
        <w:tc>
          <w:tcPr>
            <w:tcW w:w="1774" w:type="dxa"/>
            <w:gridSpan w:val="3"/>
          </w:tcPr>
          <w:p w14:paraId="347D18E1" w14:textId="77777777" w:rsidR="00AE5461" w:rsidRDefault="00AE5461" w:rsidP="00D372F4">
            <w:pPr>
              <w:rPr>
                <w:rFonts w:ascii="Arial" w:hAnsi="Arial" w:cs="Arial"/>
                <w:b/>
                <w:sz w:val="22"/>
                <w:szCs w:val="22"/>
              </w:rPr>
            </w:pPr>
          </w:p>
          <w:p w14:paraId="3E30478E" w14:textId="77777777" w:rsidR="0051115D" w:rsidRDefault="0051115D" w:rsidP="00D372F4">
            <w:pPr>
              <w:rPr>
                <w:rFonts w:ascii="Arial" w:hAnsi="Arial" w:cs="Arial"/>
                <w:b/>
                <w:sz w:val="22"/>
                <w:szCs w:val="22"/>
              </w:rPr>
            </w:pPr>
          </w:p>
          <w:p w14:paraId="5D35E7EE" w14:textId="77777777" w:rsidR="0051115D" w:rsidRDefault="0051115D" w:rsidP="00D372F4">
            <w:pPr>
              <w:rPr>
                <w:rFonts w:ascii="Arial" w:hAnsi="Arial" w:cs="Arial"/>
                <w:b/>
                <w:sz w:val="22"/>
                <w:szCs w:val="22"/>
              </w:rPr>
            </w:pPr>
          </w:p>
          <w:p w14:paraId="780F6B07" w14:textId="77777777" w:rsidR="0051115D" w:rsidRDefault="0051115D" w:rsidP="00D372F4">
            <w:pPr>
              <w:rPr>
                <w:rFonts w:ascii="Arial" w:hAnsi="Arial" w:cs="Arial"/>
                <w:b/>
                <w:sz w:val="22"/>
                <w:szCs w:val="22"/>
              </w:rPr>
            </w:pPr>
          </w:p>
          <w:p w14:paraId="0289D605" w14:textId="77777777" w:rsidR="0051115D" w:rsidRDefault="0051115D" w:rsidP="00D372F4">
            <w:pPr>
              <w:rPr>
                <w:rFonts w:ascii="Arial" w:hAnsi="Arial" w:cs="Arial"/>
                <w:b/>
                <w:sz w:val="22"/>
                <w:szCs w:val="22"/>
              </w:rPr>
            </w:pPr>
          </w:p>
          <w:p w14:paraId="7CE435A2" w14:textId="77777777" w:rsidR="0051115D" w:rsidRDefault="0051115D" w:rsidP="00D372F4">
            <w:pPr>
              <w:rPr>
                <w:rFonts w:ascii="Arial" w:hAnsi="Arial" w:cs="Arial"/>
                <w:b/>
                <w:sz w:val="22"/>
                <w:szCs w:val="22"/>
              </w:rPr>
            </w:pPr>
          </w:p>
          <w:p w14:paraId="59EA946B" w14:textId="77777777" w:rsidR="0051115D" w:rsidRDefault="0051115D" w:rsidP="00D372F4">
            <w:pPr>
              <w:rPr>
                <w:rFonts w:ascii="Arial" w:hAnsi="Arial" w:cs="Arial"/>
                <w:b/>
                <w:sz w:val="22"/>
                <w:szCs w:val="22"/>
              </w:rPr>
            </w:pPr>
          </w:p>
        </w:tc>
      </w:tr>
      <w:tr w:rsidR="0050079C" w:rsidRPr="00E7174C" w14:paraId="6A7DEBA7" w14:textId="77777777" w:rsidTr="00BF3299">
        <w:tblPrEx>
          <w:tblBorders>
            <w:top w:val="single" w:sz="6" w:space="0" w:color="auto"/>
            <w:left w:val="single" w:sz="6" w:space="0" w:color="auto"/>
            <w:bottom w:val="single" w:sz="6" w:space="0" w:color="auto"/>
            <w:right w:val="single" w:sz="6" w:space="0" w:color="auto"/>
          </w:tblBorders>
        </w:tblPrEx>
        <w:trPr>
          <w:gridAfter w:val="1"/>
          <w:wAfter w:w="20" w:type="dxa"/>
          <w:cantSplit/>
          <w:trHeight w:val="143"/>
        </w:trPr>
        <w:tc>
          <w:tcPr>
            <w:tcW w:w="15525" w:type="dxa"/>
            <w:gridSpan w:val="13"/>
            <w:tcBorders>
              <w:right w:val="single" w:sz="18" w:space="0" w:color="auto"/>
            </w:tcBorders>
            <w:shd w:val="pct12" w:color="008080" w:fill="33CCCC"/>
          </w:tcPr>
          <w:p w14:paraId="74B54DFD" w14:textId="77777777" w:rsidR="0050079C" w:rsidRPr="00E7174C" w:rsidRDefault="00263C9A" w:rsidP="00F146AE">
            <w:pPr>
              <w:pStyle w:val="BlockLabel"/>
              <w:numPr>
                <w:ilvl w:val="0"/>
                <w:numId w:val="1"/>
              </w:numPr>
              <w:rPr>
                <w:rFonts w:ascii="Arial" w:hAnsi="Arial" w:cs="Arial"/>
                <w:sz w:val="22"/>
                <w:szCs w:val="22"/>
                <w:lang w:val="en-AU"/>
              </w:rPr>
            </w:pPr>
            <w:r w:rsidRPr="00E7174C">
              <w:rPr>
                <w:rFonts w:ascii="Arial" w:hAnsi="Arial" w:cs="Arial"/>
                <w:sz w:val="22"/>
                <w:szCs w:val="22"/>
                <w:lang w:val="en-AU"/>
              </w:rPr>
              <w:lastRenderedPageBreak/>
              <w:t>Regional Roundup</w:t>
            </w:r>
          </w:p>
        </w:tc>
      </w:tr>
      <w:tr w:rsidR="0050079C" w:rsidRPr="00E7174C" w14:paraId="5C00FD11" w14:textId="77777777" w:rsidTr="00AE5461">
        <w:trPr>
          <w:gridAfter w:val="1"/>
          <w:wAfter w:w="20" w:type="dxa"/>
          <w:trHeight w:val="8788"/>
        </w:trPr>
        <w:tc>
          <w:tcPr>
            <w:tcW w:w="730" w:type="dxa"/>
            <w:gridSpan w:val="3"/>
            <w:tcBorders>
              <w:top w:val="single" w:sz="6" w:space="0" w:color="auto"/>
              <w:bottom w:val="single" w:sz="6" w:space="0" w:color="auto"/>
            </w:tcBorders>
          </w:tcPr>
          <w:p w14:paraId="7BC65289" w14:textId="77777777" w:rsidR="0050079C" w:rsidRPr="00E7174C" w:rsidRDefault="0050079C">
            <w:pPr>
              <w:ind w:right="34"/>
              <w:jc w:val="center"/>
              <w:rPr>
                <w:rFonts w:ascii="Arial" w:hAnsi="Arial" w:cs="Arial"/>
                <w:sz w:val="22"/>
                <w:szCs w:val="22"/>
              </w:rPr>
            </w:pPr>
          </w:p>
        </w:tc>
        <w:tc>
          <w:tcPr>
            <w:tcW w:w="2133" w:type="dxa"/>
            <w:gridSpan w:val="4"/>
            <w:tcBorders>
              <w:top w:val="single" w:sz="6" w:space="0" w:color="auto"/>
              <w:bottom w:val="single" w:sz="6" w:space="0" w:color="auto"/>
            </w:tcBorders>
          </w:tcPr>
          <w:p w14:paraId="02594F0E" w14:textId="77777777" w:rsidR="002D0D38" w:rsidRDefault="000018A7" w:rsidP="004F7284">
            <w:pPr>
              <w:rPr>
                <w:rFonts w:ascii="Arial" w:hAnsi="Arial" w:cs="Arial"/>
                <w:b/>
                <w:bCs/>
                <w:color w:val="000000"/>
                <w:sz w:val="22"/>
                <w:szCs w:val="22"/>
              </w:rPr>
            </w:pPr>
            <w:r>
              <w:rPr>
                <w:rFonts w:ascii="Arial" w:hAnsi="Arial" w:cs="Arial"/>
                <w:b/>
                <w:bCs/>
                <w:color w:val="000000"/>
                <w:sz w:val="22"/>
                <w:szCs w:val="22"/>
              </w:rPr>
              <w:t>Auckland</w:t>
            </w:r>
          </w:p>
          <w:p w14:paraId="373A742C" w14:textId="77777777" w:rsidR="002D0D38" w:rsidRDefault="002D0D38" w:rsidP="004F7284">
            <w:pPr>
              <w:rPr>
                <w:rFonts w:ascii="Arial" w:hAnsi="Arial" w:cs="Arial"/>
                <w:b/>
                <w:bCs/>
                <w:color w:val="000000"/>
                <w:sz w:val="22"/>
                <w:szCs w:val="22"/>
              </w:rPr>
            </w:pPr>
          </w:p>
          <w:p w14:paraId="58879CA5" w14:textId="77777777" w:rsidR="002D0D38" w:rsidRDefault="002D0D38" w:rsidP="004F7284">
            <w:pPr>
              <w:rPr>
                <w:rFonts w:ascii="Arial" w:hAnsi="Arial" w:cs="Arial"/>
                <w:b/>
                <w:bCs/>
                <w:color w:val="000000"/>
                <w:sz w:val="22"/>
                <w:szCs w:val="22"/>
              </w:rPr>
            </w:pPr>
          </w:p>
          <w:p w14:paraId="65913C8E" w14:textId="77777777" w:rsidR="002D0D38" w:rsidRDefault="002D0D38" w:rsidP="004F7284">
            <w:pPr>
              <w:rPr>
                <w:rFonts w:ascii="Arial" w:hAnsi="Arial" w:cs="Arial"/>
                <w:b/>
                <w:bCs/>
                <w:color w:val="000000"/>
                <w:sz w:val="22"/>
                <w:szCs w:val="22"/>
              </w:rPr>
            </w:pPr>
          </w:p>
          <w:p w14:paraId="0FCD12E4" w14:textId="77777777" w:rsidR="001157FC" w:rsidRDefault="001157FC" w:rsidP="004F7284">
            <w:pPr>
              <w:rPr>
                <w:rFonts w:ascii="Arial" w:hAnsi="Arial" w:cs="Arial"/>
                <w:b/>
                <w:bCs/>
                <w:color w:val="000000"/>
                <w:sz w:val="22"/>
                <w:szCs w:val="22"/>
              </w:rPr>
            </w:pPr>
          </w:p>
          <w:p w14:paraId="495A7F9B" w14:textId="77777777" w:rsidR="001157FC" w:rsidRDefault="001157FC" w:rsidP="004F7284">
            <w:pPr>
              <w:rPr>
                <w:rFonts w:ascii="Arial" w:hAnsi="Arial" w:cs="Arial"/>
                <w:b/>
                <w:bCs/>
                <w:color w:val="000000"/>
                <w:sz w:val="22"/>
                <w:szCs w:val="22"/>
              </w:rPr>
            </w:pPr>
          </w:p>
          <w:p w14:paraId="2FDE41CA" w14:textId="77777777" w:rsidR="001157FC" w:rsidRDefault="001157FC" w:rsidP="004F7284">
            <w:pPr>
              <w:rPr>
                <w:rFonts w:ascii="Arial" w:hAnsi="Arial" w:cs="Arial"/>
                <w:b/>
                <w:bCs/>
                <w:color w:val="000000"/>
                <w:sz w:val="22"/>
                <w:szCs w:val="22"/>
              </w:rPr>
            </w:pPr>
          </w:p>
          <w:p w14:paraId="7C8EAC1C" w14:textId="77777777" w:rsidR="001157FC" w:rsidRDefault="001157FC" w:rsidP="004F7284">
            <w:pPr>
              <w:rPr>
                <w:rFonts w:ascii="Arial" w:hAnsi="Arial" w:cs="Arial"/>
                <w:b/>
                <w:bCs/>
                <w:color w:val="000000"/>
                <w:sz w:val="22"/>
                <w:szCs w:val="22"/>
              </w:rPr>
            </w:pPr>
          </w:p>
          <w:p w14:paraId="086DA430" w14:textId="77777777" w:rsidR="001157FC" w:rsidRDefault="001157FC" w:rsidP="004F7284">
            <w:pPr>
              <w:rPr>
                <w:rFonts w:ascii="Arial" w:hAnsi="Arial" w:cs="Arial"/>
                <w:b/>
                <w:bCs/>
                <w:color w:val="000000"/>
                <w:sz w:val="22"/>
                <w:szCs w:val="22"/>
              </w:rPr>
            </w:pPr>
          </w:p>
          <w:p w14:paraId="71407C35" w14:textId="77777777" w:rsidR="001157FC" w:rsidRDefault="001157FC" w:rsidP="004F7284">
            <w:pPr>
              <w:rPr>
                <w:rFonts w:ascii="Arial" w:hAnsi="Arial" w:cs="Arial"/>
                <w:b/>
                <w:bCs/>
                <w:color w:val="000000"/>
                <w:sz w:val="22"/>
                <w:szCs w:val="22"/>
              </w:rPr>
            </w:pPr>
          </w:p>
          <w:p w14:paraId="51E9F4FD" w14:textId="77777777" w:rsidR="001157FC" w:rsidRDefault="001157FC" w:rsidP="004F7284">
            <w:pPr>
              <w:rPr>
                <w:rFonts w:ascii="Arial" w:hAnsi="Arial" w:cs="Arial"/>
                <w:b/>
                <w:bCs/>
                <w:color w:val="000000"/>
                <w:sz w:val="22"/>
                <w:szCs w:val="22"/>
              </w:rPr>
            </w:pPr>
          </w:p>
          <w:p w14:paraId="176871F1" w14:textId="77777777" w:rsidR="001157FC" w:rsidRDefault="001157FC" w:rsidP="004F7284">
            <w:pPr>
              <w:rPr>
                <w:rFonts w:ascii="Arial" w:hAnsi="Arial" w:cs="Arial"/>
                <w:b/>
                <w:bCs/>
                <w:color w:val="000000"/>
                <w:sz w:val="22"/>
                <w:szCs w:val="22"/>
              </w:rPr>
            </w:pPr>
          </w:p>
          <w:p w14:paraId="1CE7F0D6" w14:textId="77777777" w:rsidR="001157FC" w:rsidRDefault="001157FC" w:rsidP="004F7284">
            <w:pPr>
              <w:rPr>
                <w:rFonts w:ascii="Arial" w:hAnsi="Arial" w:cs="Arial"/>
                <w:b/>
                <w:bCs/>
                <w:color w:val="000000"/>
                <w:sz w:val="22"/>
                <w:szCs w:val="22"/>
              </w:rPr>
            </w:pPr>
          </w:p>
          <w:p w14:paraId="090F03C2" w14:textId="77777777" w:rsidR="001157FC" w:rsidRDefault="001157FC" w:rsidP="004F7284">
            <w:pPr>
              <w:rPr>
                <w:rFonts w:ascii="Arial" w:hAnsi="Arial" w:cs="Arial"/>
                <w:b/>
                <w:bCs/>
                <w:color w:val="000000"/>
                <w:sz w:val="22"/>
                <w:szCs w:val="22"/>
              </w:rPr>
            </w:pPr>
          </w:p>
          <w:p w14:paraId="200FDDEE" w14:textId="77777777" w:rsidR="001157FC" w:rsidRDefault="001157FC" w:rsidP="004F7284">
            <w:pPr>
              <w:rPr>
                <w:rFonts w:ascii="Arial" w:hAnsi="Arial" w:cs="Arial"/>
                <w:b/>
                <w:bCs/>
                <w:color w:val="000000"/>
                <w:sz w:val="22"/>
                <w:szCs w:val="22"/>
              </w:rPr>
            </w:pPr>
          </w:p>
          <w:p w14:paraId="1BC1ACA2" w14:textId="77777777" w:rsidR="001157FC" w:rsidRDefault="001157FC" w:rsidP="004F7284">
            <w:pPr>
              <w:rPr>
                <w:rFonts w:ascii="Arial" w:hAnsi="Arial" w:cs="Arial"/>
                <w:b/>
                <w:bCs/>
                <w:color w:val="000000"/>
                <w:sz w:val="22"/>
                <w:szCs w:val="22"/>
              </w:rPr>
            </w:pPr>
          </w:p>
          <w:p w14:paraId="70088D07" w14:textId="77777777" w:rsidR="001157FC" w:rsidRDefault="001157FC" w:rsidP="004F7284">
            <w:pPr>
              <w:rPr>
                <w:rFonts w:ascii="Arial" w:hAnsi="Arial" w:cs="Arial"/>
                <w:b/>
                <w:bCs/>
                <w:color w:val="000000"/>
                <w:sz w:val="22"/>
                <w:szCs w:val="22"/>
              </w:rPr>
            </w:pPr>
          </w:p>
          <w:p w14:paraId="13173F01" w14:textId="77777777" w:rsidR="000018A7" w:rsidRDefault="000018A7" w:rsidP="004F7284">
            <w:pPr>
              <w:rPr>
                <w:rFonts w:ascii="Arial" w:hAnsi="Arial" w:cs="Arial"/>
                <w:b/>
                <w:bCs/>
                <w:color w:val="000000"/>
                <w:sz w:val="22"/>
                <w:szCs w:val="22"/>
              </w:rPr>
            </w:pPr>
          </w:p>
          <w:p w14:paraId="7DD8CDC5" w14:textId="77777777" w:rsidR="000018A7" w:rsidRDefault="000018A7" w:rsidP="004F7284">
            <w:pPr>
              <w:rPr>
                <w:rFonts w:ascii="Arial" w:hAnsi="Arial" w:cs="Arial"/>
                <w:b/>
                <w:bCs/>
                <w:color w:val="000000"/>
                <w:sz w:val="22"/>
                <w:szCs w:val="22"/>
              </w:rPr>
            </w:pPr>
          </w:p>
          <w:p w14:paraId="015AF88E" w14:textId="77777777" w:rsidR="000018A7" w:rsidRDefault="000018A7" w:rsidP="004F7284">
            <w:pPr>
              <w:rPr>
                <w:rFonts w:ascii="Arial" w:hAnsi="Arial" w:cs="Arial"/>
                <w:b/>
                <w:bCs/>
                <w:color w:val="000000"/>
                <w:sz w:val="22"/>
                <w:szCs w:val="22"/>
              </w:rPr>
            </w:pPr>
          </w:p>
          <w:p w14:paraId="19FE07FA" w14:textId="77777777" w:rsidR="000018A7" w:rsidRDefault="000018A7" w:rsidP="004F7284">
            <w:pPr>
              <w:rPr>
                <w:rFonts w:ascii="Arial" w:hAnsi="Arial" w:cs="Arial"/>
                <w:b/>
                <w:bCs/>
                <w:color w:val="000000"/>
                <w:sz w:val="22"/>
                <w:szCs w:val="22"/>
              </w:rPr>
            </w:pPr>
          </w:p>
          <w:p w14:paraId="4184B1A0" w14:textId="77777777" w:rsidR="000018A7" w:rsidRDefault="000018A7" w:rsidP="004F7284">
            <w:pPr>
              <w:rPr>
                <w:rFonts w:ascii="Arial" w:hAnsi="Arial" w:cs="Arial"/>
                <w:b/>
                <w:bCs/>
                <w:color w:val="000000"/>
                <w:sz w:val="22"/>
                <w:szCs w:val="22"/>
              </w:rPr>
            </w:pPr>
          </w:p>
          <w:p w14:paraId="1A9F281F" w14:textId="77777777" w:rsidR="00DD7211" w:rsidRPr="00E7174C" w:rsidRDefault="00DD7211" w:rsidP="004F7284">
            <w:pPr>
              <w:rPr>
                <w:rFonts w:ascii="Arial" w:hAnsi="Arial" w:cs="Arial"/>
                <w:b/>
                <w:bCs/>
                <w:color w:val="000000"/>
                <w:sz w:val="22"/>
                <w:szCs w:val="22"/>
              </w:rPr>
            </w:pPr>
            <w:r w:rsidRPr="00E7174C">
              <w:rPr>
                <w:rFonts w:ascii="Arial" w:hAnsi="Arial" w:cs="Arial"/>
                <w:b/>
                <w:bCs/>
                <w:color w:val="000000"/>
                <w:sz w:val="22"/>
                <w:szCs w:val="22"/>
              </w:rPr>
              <w:t>Northern</w:t>
            </w:r>
          </w:p>
          <w:p w14:paraId="66D2F916" w14:textId="77777777" w:rsidR="00DD61AD" w:rsidRPr="00E7174C" w:rsidRDefault="00DD61AD" w:rsidP="004F7284">
            <w:pPr>
              <w:rPr>
                <w:rFonts w:ascii="Arial" w:hAnsi="Arial" w:cs="Arial"/>
                <w:b/>
                <w:bCs/>
                <w:color w:val="000000"/>
                <w:sz w:val="22"/>
                <w:szCs w:val="22"/>
              </w:rPr>
            </w:pPr>
          </w:p>
          <w:p w14:paraId="46AABA4D" w14:textId="77777777" w:rsidR="00DD61AD" w:rsidRPr="00E7174C" w:rsidRDefault="00DD61AD" w:rsidP="004F7284">
            <w:pPr>
              <w:rPr>
                <w:rFonts w:ascii="Arial" w:hAnsi="Arial" w:cs="Arial"/>
                <w:b/>
                <w:bCs/>
                <w:color w:val="000000"/>
                <w:sz w:val="22"/>
                <w:szCs w:val="22"/>
              </w:rPr>
            </w:pPr>
          </w:p>
          <w:p w14:paraId="1EB9F8BC" w14:textId="77777777" w:rsidR="00DD61AD" w:rsidRPr="00E7174C" w:rsidRDefault="00DD61AD" w:rsidP="004F7284">
            <w:pPr>
              <w:rPr>
                <w:rFonts w:ascii="Arial" w:hAnsi="Arial" w:cs="Arial"/>
                <w:b/>
                <w:bCs/>
                <w:color w:val="000000"/>
                <w:sz w:val="22"/>
                <w:szCs w:val="22"/>
              </w:rPr>
            </w:pPr>
          </w:p>
          <w:p w14:paraId="5F881930" w14:textId="77777777" w:rsidR="00DD61AD" w:rsidRPr="00E7174C" w:rsidRDefault="00DD61AD" w:rsidP="004F7284">
            <w:pPr>
              <w:rPr>
                <w:rFonts w:ascii="Arial" w:hAnsi="Arial" w:cs="Arial"/>
                <w:b/>
                <w:bCs/>
                <w:color w:val="000000"/>
                <w:sz w:val="22"/>
                <w:szCs w:val="22"/>
              </w:rPr>
            </w:pPr>
          </w:p>
          <w:p w14:paraId="033B3EED" w14:textId="77777777" w:rsidR="00DD61AD" w:rsidRPr="00E7174C" w:rsidRDefault="00DD61AD" w:rsidP="004F7284">
            <w:pPr>
              <w:rPr>
                <w:rFonts w:ascii="Arial" w:hAnsi="Arial" w:cs="Arial"/>
                <w:b/>
                <w:bCs/>
                <w:color w:val="000000"/>
                <w:sz w:val="22"/>
                <w:szCs w:val="22"/>
              </w:rPr>
            </w:pPr>
          </w:p>
          <w:p w14:paraId="12E9C093" w14:textId="77777777" w:rsidR="00DD61AD" w:rsidRPr="00E7174C" w:rsidRDefault="00DD61AD" w:rsidP="004F7284">
            <w:pPr>
              <w:rPr>
                <w:rFonts w:ascii="Arial" w:hAnsi="Arial" w:cs="Arial"/>
                <w:b/>
                <w:bCs/>
                <w:color w:val="000000"/>
                <w:sz w:val="22"/>
                <w:szCs w:val="22"/>
              </w:rPr>
            </w:pPr>
          </w:p>
          <w:p w14:paraId="2C8D7CE8" w14:textId="77777777" w:rsidR="00DD61AD" w:rsidRPr="00E7174C" w:rsidRDefault="00DD61AD" w:rsidP="004F7284">
            <w:pPr>
              <w:rPr>
                <w:rFonts w:ascii="Arial" w:hAnsi="Arial" w:cs="Arial"/>
                <w:b/>
                <w:bCs/>
                <w:color w:val="000000"/>
                <w:sz w:val="22"/>
                <w:szCs w:val="22"/>
              </w:rPr>
            </w:pPr>
          </w:p>
          <w:p w14:paraId="4AFD8EEC" w14:textId="77777777" w:rsidR="00DD61AD" w:rsidRPr="00E7174C" w:rsidRDefault="00DD61AD" w:rsidP="004F7284">
            <w:pPr>
              <w:rPr>
                <w:rFonts w:ascii="Arial" w:hAnsi="Arial" w:cs="Arial"/>
                <w:b/>
                <w:bCs/>
                <w:color w:val="000000"/>
                <w:sz w:val="22"/>
                <w:szCs w:val="22"/>
              </w:rPr>
            </w:pPr>
          </w:p>
          <w:p w14:paraId="7C60C7E0" w14:textId="77777777" w:rsidR="00DD61AD" w:rsidRPr="00E7174C" w:rsidRDefault="00DD61AD" w:rsidP="004F7284">
            <w:pPr>
              <w:rPr>
                <w:rFonts w:ascii="Arial" w:hAnsi="Arial" w:cs="Arial"/>
                <w:b/>
                <w:bCs/>
                <w:color w:val="000000"/>
                <w:sz w:val="22"/>
                <w:szCs w:val="22"/>
              </w:rPr>
            </w:pPr>
          </w:p>
          <w:p w14:paraId="27E0DBE8" w14:textId="77777777" w:rsidR="00DD61AD" w:rsidRPr="00E7174C" w:rsidRDefault="00DD61AD" w:rsidP="004F7284">
            <w:pPr>
              <w:rPr>
                <w:rFonts w:ascii="Arial" w:hAnsi="Arial" w:cs="Arial"/>
                <w:b/>
                <w:bCs/>
                <w:color w:val="000000"/>
                <w:sz w:val="22"/>
                <w:szCs w:val="22"/>
              </w:rPr>
            </w:pPr>
          </w:p>
          <w:p w14:paraId="78610CC0" w14:textId="77777777" w:rsidR="00DD61AD" w:rsidRPr="00E7174C" w:rsidRDefault="00DD61AD" w:rsidP="004F7284">
            <w:pPr>
              <w:rPr>
                <w:rFonts w:ascii="Arial" w:hAnsi="Arial" w:cs="Arial"/>
                <w:b/>
                <w:bCs/>
                <w:color w:val="000000"/>
                <w:sz w:val="22"/>
                <w:szCs w:val="22"/>
              </w:rPr>
            </w:pPr>
          </w:p>
          <w:p w14:paraId="3E3307CE" w14:textId="77777777" w:rsidR="00DD61AD" w:rsidRPr="00E7174C" w:rsidRDefault="00DD61AD" w:rsidP="004F7284">
            <w:pPr>
              <w:rPr>
                <w:rFonts w:ascii="Arial" w:hAnsi="Arial" w:cs="Arial"/>
                <w:b/>
                <w:bCs/>
                <w:color w:val="000000"/>
                <w:sz w:val="22"/>
                <w:szCs w:val="22"/>
              </w:rPr>
            </w:pPr>
          </w:p>
          <w:p w14:paraId="46BF2C99" w14:textId="77777777" w:rsidR="0050079C" w:rsidRPr="00E7174C" w:rsidRDefault="0050079C">
            <w:pPr>
              <w:rPr>
                <w:rFonts w:ascii="Arial" w:hAnsi="Arial" w:cs="Arial"/>
                <w:sz w:val="22"/>
                <w:szCs w:val="22"/>
              </w:rPr>
            </w:pPr>
          </w:p>
        </w:tc>
        <w:tc>
          <w:tcPr>
            <w:tcW w:w="10904" w:type="dxa"/>
            <w:gridSpan w:val="3"/>
            <w:tcBorders>
              <w:top w:val="single" w:sz="6" w:space="0" w:color="auto"/>
              <w:bottom w:val="single" w:sz="6" w:space="0" w:color="auto"/>
            </w:tcBorders>
          </w:tcPr>
          <w:p w14:paraId="2F1EBD5A" w14:textId="77777777" w:rsidR="002D0D38" w:rsidRPr="001157FC" w:rsidRDefault="002D0D38" w:rsidP="002D0D38">
            <w:pPr>
              <w:rPr>
                <w:rFonts w:ascii="Arial" w:hAnsi="Arial" w:cs="Arial"/>
                <w:sz w:val="22"/>
                <w:szCs w:val="22"/>
              </w:rPr>
            </w:pPr>
            <w:r w:rsidRPr="00A84362">
              <w:rPr>
                <w:rFonts w:ascii="Arial" w:hAnsi="Arial" w:cs="Arial"/>
                <w:sz w:val="22"/>
                <w:szCs w:val="22"/>
              </w:rPr>
              <w:t>For many</w:t>
            </w:r>
            <w:r w:rsidRPr="001157FC">
              <w:rPr>
                <w:rFonts w:ascii="Arial" w:hAnsi="Arial" w:cs="Arial"/>
                <w:sz w:val="22"/>
                <w:szCs w:val="22"/>
              </w:rPr>
              <w:t xml:space="preserve"> years the NRAB has a regional news round-up as an agenda item.</w:t>
            </w:r>
          </w:p>
          <w:p w14:paraId="49530262" w14:textId="77777777" w:rsidR="002D0D38" w:rsidRPr="001157FC" w:rsidRDefault="002D0D38" w:rsidP="002D0D38">
            <w:pPr>
              <w:rPr>
                <w:rFonts w:ascii="Arial" w:hAnsi="Arial" w:cs="Arial"/>
                <w:sz w:val="22"/>
                <w:szCs w:val="22"/>
              </w:rPr>
            </w:pPr>
            <w:r w:rsidRPr="001157FC">
              <w:rPr>
                <w:rFonts w:ascii="Arial" w:hAnsi="Arial" w:cs="Arial"/>
                <w:sz w:val="22"/>
                <w:szCs w:val="22"/>
              </w:rPr>
              <w:t>Many/some DHBs do not have membership on NRAB so each Clinical Lead/Manager to send in a summary</w:t>
            </w:r>
            <w:r w:rsidR="008C5D83">
              <w:rPr>
                <w:rFonts w:ascii="Arial" w:hAnsi="Arial" w:cs="Arial"/>
                <w:sz w:val="22"/>
                <w:szCs w:val="22"/>
              </w:rPr>
              <w:t xml:space="preserve"> prior to meeting</w:t>
            </w:r>
            <w:r w:rsidRPr="001157FC">
              <w:rPr>
                <w:rFonts w:ascii="Arial" w:hAnsi="Arial" w:cs="Arial"/>
                <w:sz w:val="22"/>
                <w:szCs w:val="22"/>
              </w:rPr>
              <w:t xml:space="preserve">. Embedded is PPT slide for you to use.  </w:t>
            </w:r>
            <w:r w:rsidRPr="001157FC">
              <w:rPr>
                <w:rFonts w:ascii="Arial" w:hAnsi="Arial" w:cs="Arial"/>
                <w:sz w:val="22"/>
                <w:szCs w:val="22"/>
              </w:rPr>
              <w:object w:dxaOrig="1531" w:dyaOrig="990" w14:anchorId="473E13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PowerPoint.Show.12" ShapeID="_x0000_i1025" DrawAspect="Icon" ObjectID="_1749288632" r:id="rId9"/>
              </w:object>
            </w:r>
          </w:p>
          <w:p w14:paraId="108F3788" w14:textId="77777777" w:rsidR="002D0D38" w:rsidRPr="001157FC" w:rsidRDefault="002D0D38" w:rsidP="002D0D38">
            <w:pPr>
              <w:rPr>
                <w:rFonts w:ascii="Arial" w:hAnsi="Arial" w:cs="Arial"/>
                <w:sz w:val="22"/>
                <w:szCs w:val="22"/>
              </w:rPr>
            </w:pPr>
          </w:p>
          <w:p w14:paraId="61520C49" w14:textId="77777777" w:rsidR="002D0D38" w:rsidRPr="001157FC" w:rsidRDefault="002D0D38" w:rsidP="002D0D38">
            <w:pPr>
              <w:rPr>
                <w:rFonts w:ascii="Arial" w:hAnsi="Arial" w:cs="Arial"/>
                <w:sz w:val="22"/>
                <w:szCs w:val="22"/>
              </w:rPr>
            </w:pPr>
            <w:r w:rsidRPr="001157FC">
              <w:rPr>
                <w:rFonts w:ascii="Arial" w:hAnsi="Arial" w:cs="Arial"/>
                <w:sz w:val="22"/>
                <w:szCs w:val="22"/>
              </w:rPr>
              <w:t>Include up to 3 news items and up to 3 risks that your unit faces. If you would like something discussed more fully then contact one of the NRAB members (or Ian Dittmer) so that more in depth discussion could be held.</w:t>
            </w:r>
          </w:p>
          <w:p w14:paraId="23AE28FC" w14:textId="77777777" w:rsidR="00F813CF" w:rsidRDefault="00F813CF" w:rsidP="009C2955">
            <w:pPr>
              <w:rPr>
                <w:rFonts w:ascii="Arial" w:hAnsi="Arial" w:cs="Arial"/>
                <w:b/>
                <w:sz w:val="22"/>
                <w:szCs w:val="22"/>
              </w:rPr>
            </w:pPr>
          </w:p>
          <w:p w14:paraId="6B670491" w14:textId="77777777" w:rsidR="006751F0" w:rsidRPr="007837EE" w:rsidRDefault="006751F0" w:rsidP="009C2955">
            <w:pPr>
              <w:rPr>
                <w:rFonts w:ascii="Arial" w:hAnsi="Arial" w:cs="Arial"/>
                <w:b/>
                <w:sz w:val="22"/>
                <w:szCs w:val="22"/>
              </w:rPr>
            </w:pPr>
            <w:r w:rsidRPr="007837EE">
              <w:rPr>
                <w:rFonts w:ascii="Arial" w:hAnsi="Arial" w:cs="Arial"/>
                <w:b/>
                <w:sz w:val="22"/>
                <w:szCs w:val="22"/>
              </w:rPr>
              <w:t>Northland DHB</w:t>
            </w:r>
            <w:r w:rsidR="00676228" w:rsidRPr="007837EE">
              <w:rPr>
                <w:rFonts w:ascii="Arial" w:hAnsi="Arial" w:cs="Arial"/>
                <w:b/>
                <w:sz w:val="22"/>
                <w:szCs w:val="22"/>
              </w:rPr>
              <w:t xml:space="preserve"> (</w:t>
            </w:r>
            <w:r w:rsidR="00887CCC" w:rsidRPr="007837EE">
              <w:rPr>
                <w:rFonts w:ascii="Arial" w:hAnsi="Arial" w:cs="Arial"/>
                <w:b/>
                <w:sz w:val="22"/>
                <w:szCs w:val="22"/>
              </w:rPr>
              <w:t>Walaa Saweirs</w:t>
            </w:r>
            <w:r w:rsidR="00676228" w:rsidRPr="007837EE">
              <w:rPr>
                <w:rFonts w:ascii="Arial" w:hAnsi="Arial" w:cs="Arial"/>
                <w:b/>
                <w:sz w:val="22"/>
                <w:szCs w:val="22"/>
              </w:rPr>
              <w:t>)</w:t>
            </w:r>
          </w:p>
          <w:p w14:paraId="6A271147" w14:textId="77777777" w:rsidR="009324AC" w:rsidRDefault="00E362D6" w:rsidP="009C2955">
            <w:pPr>
              <w:rPr>
                <w:rFonts w:ascii="Arial" w:hAnsi="Arial" w:cs="Arial"/>
                <w:sz w:val="22"/>
                <w:szCs w:val="22"/>
              </w:rPr>
            </w:pPr>
            <w:r>
              <w:rPr>
                <w:rFonts w:ascii="Arial" w:hAnsi="Arial" w:cs="Arial"/>
                <w:sz w:val="22"/>
                <w:szCs w:val="22"/>
              </w:rPr>
              <w:t xml:space="preserve"> </w:t>
            </w:r>
            <w:r w:rsidR="00BB78F6">
              <w:rPr>
                <w:rFonts w:ascii="Arial" w:hAnsi="Arial" w:cs="Arial"/>
                <w:sz w:val="22"/>
                <w:szCs w:val="22"/>
              </w:rPr>
              <w:object w:dxaOrig="1531" w:dyaOrig="990" w14:anchorId="337E5D28">
                <v:shape id="_x0000_i1026" type="#_x0000_t75" style="width:76.5pt;height:49.5pt" o:ole="">
                  <v:imagedata r:id="rId10" o:title=""/>
                </v:shape>
                <o:OLEObject Type="Embed" ProgID="PowerPoint.Show.12" ShapeID="_x0000_i1026" DrawAspect="Icon" ObjectID="_1749288633" r:id="rId11"/>
              </w:object>
            </w:r>
          </w:p>
          <w:p w14:paraId="77CED27E" w14:textId="77777777" w:rsidR="00317698" w:rsidRPr="007837EE" w:rsidRDefault="00317698" w:rsidP="00BF3299">
            <w:pPr>
              <w:rPr>
                <w:rFonts w:ascii="Arial" w:hAnsi="Arial" w:cs="Arial"/>
                <w:b/>
                <w:sz w:val="22"/>
                <w:szCs w:val="22"/>
              </w:rPr>
            </w:pPr>
            <w:r w:rsidRPr="007837EE">
              <w:rPr>
                <w:rFonts w:ascii="Arial" w:hAnsi="Arial" w:cs="Arial"/>
                <w:b/>
                <w:sz w:val="22"/>
                <w:szCs w:val="22"/>
              </w:rPr>
              <w:t>Waitemata DHB (</w:t>
            </w:r>
            <w:r w:rsidR="001D0EDE" w:rsidRPr="007837EE">
              <w:rPr>
                <w:rFonts w:ascii="Arial" w:hAnsi="Arial" w:cs="Arial"/>
                <w:b/>
                <w:sz w:val="22"/>
                <w:szCs w:val="22"/>
              </w:rPr>
              <w:t>Janak De Zoysa</w:t>
            </w:r>
            <w:r w:rsidRPr="007837EE">
              <w:rPr>
                <w:rFonts w:ascii="Arial" w:hAnsi="Arial" w:cs="Arial"/>
                <w:b/>
                <w:sz w:val="22"/>
                <w:szCs w:val="22"/>
              </w:rPr>
              <w:t>)</w:t>
            </w:r>
          </w:p>
          <w:p w14:paraId="546E15B9" w14:textId="77777777" w:rsidR="000018A7" w:rsidRDefault="000018A7" w:rsidP="009C2955">
            <w:pPr>
              <w:rPr>
                <w:rFonts w:ascii="Arial" w:hAnsi="Arial" w:cs="Arial"/>
                <w:color w:val="FF0000"/>
                <w:sz w:val="22"/>
                <w:szCs w:val="22"/>
              </w:rPr>
            </w:pPr>
            <w:r w:rsidRPr="00025E19">
              <w:rPr>
                <w:rFonts w:ascii="Arial" w:hAnsi="Arial" w:cs="Arial"/>
                <w:color w:val="FF0000"/>
                <w:sz w:val="22"/>
                <w:szCs w:val="22"/>
              </w:rPr>
              <w:t xml:space="preserve">  </w:t>
            </w:r>
            <w:r w:rsidR="00BB78F6">
              <w:rPr>
                <w:rFonts w:ascii="Arial" w:hAnsi="Arial" w:cs="Arial"/>
                <w:color w:val="FF0000"/>
                <w:sz w:val="22"/>
                <w:szCs w:val="22"/>
              </w:rPr>
              <w:object w:dxaOrig="1531" w:dyaOrig="990" w14:anchorId="11C88A98">
                <v:shape id="_x0000_i1027" type="#_x0000_t75" style="width:76.5pt;height:49.5pt" o:ole="">
                  <v:imagedata r:id="rId12" o:title=""/>
                </v:shape>
                <o:OLEObject Type="Embed" ProgID="PowerPoint.Show.12" ShapeID="_x0000_i1027" DrawAspect="Icon" ObjectID="_1749288634" r:id="rId13"/>
              </w:object>
            </w:r>
          </w:p>
          <w:p w14:paraId="1E442E0E" w14:textId="77777777" w:rsidR="0051115D" w:rsidRDefault="0051115D" w:rsidP="009C2955">
            <w:pPr>
              <w:rPr>
                <w:rFonts w:ascii="Arial" w:hAnsi="Arial" w:cs="Arial"/>
                <w:color w:val="FF0000"/>
                <w:sz w:val="22"/>
                <w:szCs w:val="22"/>
              </w:rPr>
            </w:pPr>
          </w:p>
          <w:p w14:paraId="38A78C61" w14:textId="77777777" w:rsidR="00434F85" w:rsidRPr="007837EE" w:rsidRDefault="00ED304B" w:rsidP="009C2955">
            <w:pPr>
              <w:rPr>
                <w:rFonts w:ascii="Arial" w:hAnsi="Arial" w:cs="Arial"/>
                <w:b/>
                <w:sz w:val="22"/>
                <w:szCs w:val="22"/>
              </w:rPr>
            </w:pPr>
            <w:r w:rsidRPr="007837EE">
              <w:rPr>
                <w:rFonts w:ascii="Arial" w:hAnsi="Arial" w:cs="Arial"/>
                <w:b/>
                <w:sz w:val="22"/>
                <w:szCs w:val="22"/>
              </w:rPr>
              <w:t>Auckland DHB</w:t>
            </w:r>
            <w:r w:rsidR="00B1552A" w:rsidRPr="007837EE">
              <w:rPr>
                <w:rFonts w:ascii="Arial" w:hAnsi="Arial" w:cs="Arial"/>
                <w:b/>
                <w:sz w:val="22"/>
                <w:szCs w:val="22"/>
              </w:rPr>
              <w:t xml:space="preserve"> (</w:t>
            </w:r>
            <w:r w:rsidR="00EF5580" w:rsidRPr="007837EE">
              <w:rPr>
                <w:rFonts w:ascii="Arial" w:hAnsi="Arial" w:cs="Arial"/>
                <w:b/>
                <w:sz w:val="22"/>
                <w:szCs w:val="22"/>
              </w:rPr>
              <w:t>Ian Dittmer</w:t>
            </w:r>
            <w:r w:rsidR="00B1552A" w:rsidRPr="007837EE">
              <w:rPr>
                <w:rFonts w:ascii="Arial" w:hAnsi="Arial" w:cs="Arial"/>
                <w:b/>
                <w:sz w:val="22"/>
                <w:szCs w:val="22"/>
              </w:rPr>
              <w:t>)</w:t>
            </w:r>
            <w:r w:rsidRPr="007837EE">
              <w:rPr>
                <w:rFonts w:ascii="Arial" w:hAnsi="Arial" w:cs="Arial"/>
                <w:b/>
                <w:sz w:val="22"/>
                <w:szCs w:val="22"/>
              </w:rPr>
              <w:t xml:space="preserve"> </w:t>
            </w:r>
          </w:p>
          <w:p w14:paraId="0EC12F0C" w14:textId="77777777" w:rsidR="000018A7" w:rsidRDefault="00B4355F" w:rsidP="000018A7">
            <w:pPr>
              <w:rPr>
                <w:rFonts w:ascii="Arial" w:hAnsi="Arial" w:cs="Arial"/>
                <w:color w:val="FF0000"/>
                <w:sz w:val="22"/>
                <w:szCs w:val="22"/>
              </w:rPr>
            </w:pPr>
            <w:r>
              <w:rPr>
                <w:rFonts w:ascii="Arial" w:hAnsi="Arial" w:cs="Arial"/>
                <w:color w:val="FF0000"/>
                <w:sz w:val="22"/>
                <w:szCs w:val="22"/>
              </w:rPr>
              <w:object w:dxaOrig="1531" w:dyaOrig="990" w14:anchorId="5579B27F">
                <v:shape id="_x0000_i1028" type="#_x0000_t75" style="width:76.5pt;height:49.5pt" o:ole="">
                  <v:imagedata r:id="rId14" o:title=""/>
                </v:shape>
                <o:OLEObject Type="Embed" ProgID="PowerPoint.Show.12" ShapeID="_x0000_i1028" DrawAspect="Icon" ObjectID="_1749288635" r:id="rId15"/>
              </w:object>
            </w:r>
          </w:p>
          <w:p w14:paraId="24368F9D" w14:textId="77777777" w:rsidR="00AE5461" w:rsidRDefault="00AE5461" w:rsidP="000018A7">
            <w:pPr>
              <w:rPr>
                <w:rFonts w:ascii="Arial" w:hAnsi="Arial" w:cs="Arial"/>
                <w:color w:val="FF0000"/>
                <w:sz w:val="22"/>
                <w:szCs w:val="22"/>
              </w:rPr>
            </w:pPr>
          </w:p>
          <w:p w14:paraId="5C3052F9" w14:textId="77777777" w:rsidR="00314AFD" w:rsidRPr="007837EE" w:rsidRDefault="00D00DE9" w:rsidP="00E05BF7">
            <w:pPr>
              <w:rPr>
                <w:rFonts w:ascii="Arial" w:hAnsi="Arial" w:cs="Arial"/>
                <w:b/>
                <w:sz w:val="22"/>
                <w:szCs w:val="22"/>
              </w:rPr>
            </w:pPr>
            <w:r w:rsidRPr="00025E19">
              <w:rPr>
                <w:rFonts w:ascii="Arial" w:hAnsi="Arial" w:cs="Arial"/>
                <w:color w:val="FF0000"/>
                <w:sz w:val="22"/>
                <w:szCs w:val="22"/>
              </w:rPr>
              <w:t xml:space="preserve"> </w:t>
            </w:r>
            <w:r w:rsidR="00AE21F9" w:rsidRPr="007837EE">
              <w:rPr>
                <w:rFonts w:ascii="Arial" w:hAnsi="Arial" w:cs="Arial"/>
                <w:b/>
                <w:sz w:val="22"/>
                <w:szCs w:val="22"/>
              </w:rPr>
              <w:t>Starship Hospital (</w:t>
            </w:r>
            <w:r w:rsidR="00FC7225" w:rsidRPr="007837EE">
              <w:rPr>
                <w:rFonts w:ascii="Arial" w:hAnsi="Arial" w:cs="Arial"/>
                <w:b/>
                <w:sz w:val="22"/>
                <w:szCs w:val="22"/>
              </w:rPr>
              <w:t>William Wong/</w:t>
            </w:r>
            <w:r w:rsidR="00E05BF7" w:rsidRPr="007837EE">
              <w:rPr>
                <w:rFonts w:ascii="Arial" w:hAnsi="Arial" w:cs="Arial"/>
                <w:b/>
                <w:sz w:val="22"/>
                <w:szCs w:val="22"/>
              </w:rPr>
              <w:t>Jane Ronaldson</w:t>
            </w:r>
            <w:r w:rsidR="00AE21F9" w:rsidRPr="007837EE">
              <w:rPr>
                <w:rFonts w:ascii="Arial" w:hAnsi="Arial" w:cs="Arial"/>
                <w:b/>
                <w:sz w:val="22"/>
                <w:szCs w:val="22"/>
              </w:rPr>
              <w:t>):</w:t>
            </w:r>
            <w:r w:rsidR="0090185E" w:rsidRPr="007837EE">
              <w:rPr>
                <w:rFonts w:ascii="Arial" w:hAnsi="Arial" w:cs="Arial"/>
                <w:b/>
                <w:sz w:val="22"/>
                <w:szCs w:val="22"/>
              </w:rPr>
              <w:t xml:space="preserve">  </w:t>
            </w:r>
          </w:p>
          <w:p w14:paraId="44EC0B99" w14:textId="77777777" w:rsidR="00705046" w:rsidRDefault="00A61AB2" w:rsidP="00314AFD">
            <w:pPr>
              <w:rPr>
                <w:rFonts w:ascii="Arial" w:hAnsi="Arial" w:cs="Arial"/>
                <w:b/>
                <w:color w:val="FF0000"/>
                <w:sz w:val="22"/>
                <w:szCs w:val="22"/>
              </w:rPr>
            </w:pPr>
            <w:r>
              <w:rPr>
                <w:rFonts w:ascii="Arial" w:hAnsi="Arial" w:cs="Arial"/>
                <w:b/>
                <w:color w:val="FF0000"/>
                <w:sz w:val="22"/>
                <w:szCs w:val="22"/>
              </w:rPr>
              <w:object w:dxaOrig="1531" w:dyaOrig="990" w14:anchorId="38C1A4B4">
                <v:shape id="_x0000_i1029" type="#_x0000_t75" style="width:76.5pt;height:49.5pt" o:ole="">
                  <v:imagedata r:id="rId16" o:title=""/>
                </v:shape>
                <o:OLEObject Type="Embed" ProgID="PowerPoint.Show.12" ShapeID="_x0000_i1029" DrawAspect="Icon" ObjectID="_1749288636" r:id="rId17"/>
              </w:object>
            </w:r>
          </w:p>
          <w:p w14:paraId="2E85D110" w14:textId="77777777" w:rsidR="00AE5461" w:rsidRDefault="00AE5461" w:rsidP="00314AFD">
            <w:pPr>
              <w:rPr>
                <w:rFonts w:ascii="Arial" w:hAnsi="Arial" w:cs="Arial"/>
                <w:b/>
                <w:color w:val="FF0000"/>
                <w:sz w:val="22"/>
                <w:szCs w:val="22"/>
              </w:rPr>
            </w:pPr>
          </w:p>
          <w:p w14:paraId="5EB21C8A" w14:textId="77777777" w:rsidR="00B93FA3" w:rsidRPr="00025E19" w:rsidRDefault="00B93FA3" w:rsidP="00314AFD">
            <w:pPr>
              <w:rPr>
                <w:rFonts w:ascii="Arial" w:hAnsi="Arial" w:cs="Arial"/>
                <w:b/>
                <w:color w:val="FF0000"/>
                <w:sz w:val="22"/>
                <w:szCs w:val="22"/>
              </w:rPr>
            </w:pPr>
            <w:r w:rsidRPr="00D368BE">
              <w:rPr>
                <w:rFonts w:ascii="Arial" w:hAnsi="Arial" w:cs="Arial"/>
                <w:b/>
                <w:sz w:val="22"/>
                <w:szCs w:val="22"/>
              </w:rPr>
              <w:t>Counties Manukau DHB (</w:t>
            </w:r>
            <w:r w:rsidR="00FC7225">
              <w:rPr>
                <w:rFonts w:ascii="Arial" w:hAnsi="Arial" w:cs="Arial"/>
                <w:b/>
                <w:sz w:val="22"/>
                <w:szCs w:val="22"/>
              </w:rPr>
              <w:t>Chris Hood/</w:t>
            </w:r>
            <w:r w:rsidRPr="00D368BE">
              <w:rPr>
                <w:rFonts w:ascii="Arial" w:hAnsi="Arial" w:cs="Arial"/>
                <w:b/>
                <w:sz w:val="22"/>
                <w:szCs w:val="22"/>
              </w:rPr>
              <w:t>Catherine Tracy)</w:t>
            </w:r>
            <w:r w:rsidR="0090185E" w:rsidRPr="00D368BE">
              <w:rPr>
                <w:rFonts w:ascii="Arial" w:hAnsi="Arial" w:cs="Arial"/>
                <w:b/>
                <w:sz w:val="22"/>
                <w:szCs w:val="22"/>
              </w:rPr>
              <w:t xml:space="preserve">    </w:t>
            </w:r>
            <w:r w:rsidR="0090185E" w:rsidRPr="00025E19">
              <w:rPr>
                <w:rFonts w:ascii="Arial" w:hAnsi="Arial" w:cs="Arial"/>
                <w:b/>
                <w:color w:val="FF0000"/>
                <w:sz w:val="22"/>
                <w:szCs w:val="22"/>
              </w:rPr>
              <w:t xml:space="preserve"> </w:t>
            </w:r>
          </w:p>
          <w:p w14:paraId="71FDD024" w14:textId="77777777" w:rsidR="0090185E" w:rsidRPr="00230744" w:rsidRDefault="00BB78F6" w:rsidP="0090185E">
            <w:pPr>
              <w:rPr>
                <w:rFonts w:ascii="Arial" w:hAnsi="Arial" w:cs="Arial"/>
                <w:color w:val="FF0000"/>
                <w:sz w:val="22"/>
                <w:szCs w:val="22"/>
              </w:rPr>
            </w:pPr>
            <w:r>
              <w:rPr>
                <w:rFonts w:ascii="Arial" w:hAnsi="Arial" w:cs="Arial"/>
                <w:color w:val="FF0000"/>
                <w:sz w:val="22"/>
                <w:szCs w:val="22"/>
              </w:rPr>
              <w:object w:dxaOrig="1531" w:dyaOrig="990" w14:anchorId="77D85CD0">
                <v:shape id="_x0000_i1030" type="#_x0000_t75" style="width:76.5pt;height:49.5pt" o:ole="">
                  <v:imagedata r:id="rId18" o:title=""/>
                </v:shape>
                <o:OLEObject Type="Embed" ProgID="PowerPoint.Show.12" ShapeID="_x0000_i1030" DrawAspect="Icon" ObjectID="_1749288637" r:id="rId19"/>
              </w:object>
            </w:r>
          </w:p>
        </w:tc>
        <w:tc>
          <w:tcPr>
            <w:tcW w:w="1758" w:type="dxa"/>
            <w:gridSpan w:val="3"/>
            <w:tcBorders>
              <w:top w:val="single" w:sz="6" w:space="0" w:color="auto"/>
              <w:bottom w:val="single" w:sz="6" w:space="0" w:color="auto"/>
              <w:right w:val="single" w:sz="18" w:space="0" w:color="auto"/>
            </w:tcBorders>
          </w:tcPr>
          <w:p w14:paraId="3126F881" w14:textId="77777777" w:rsidR="002D0D38" w:rsidRDefault="002D0D38" w:rsidP="00F00D36">
            <w:pPr>
              <w:rPr>
                <w:rFonts w:ascii="Arial" w:hAnsi="Arial" w:cs="Arial"/>
                <w:b/>
                <w:sz w:val="22"/>
                <w:szCs w:val="22"/>
              </w:rPr>
            </w:pPr>
            <w:r>
              <w:rPr>
                <w:rFonts w:ascii="Arial" w:hAnsi="Arial" w:cs="Arial"/>
                <w:b/>
                <w:sz w:val="22"/>
                <w:szCs w:val="22"/>
              </w:rPr>
              <w:t>Clinical Lead/Manager</w:t>
            </w:r>
          </w:p>
          <w:p w14:paraId="3F18376B" w14:textId="77777777" w:rsidR="000018A7" w:rsidRDefault="000018A7" w:rsidP="00F00D36">
            <w:pPr>
              <w:rPr>
                <w:rFonts w:ascii="Arial" w:hAnsi="Arial" w:cs="Arial"/>
                <w:b/>
                <w:sz w:val="22"/>
                <w:szCs w:val="22"/>
              </w:rPr>
            </w:pPr>
          </w:p>
          <w:p w14:paraId="1F12D373" w14:textId="77777777" w:rsidR="000018A7" w:rsidRDefault="000018A7" w:rsidP="00F00D36">
            <w:pPr>
              <w:rPr>
                <w:rFonts w:ascii="Arial" w:hAnsi="Arial" w:cs="Arial"/>
                <w:b/>
                <w:sz w:val="22"/>
                <w:szCs w:val="22"/>
              </w:rPr>
            </w:pPr>
          </w:p>
          <w:p w14:paraId="30469282" w14:textId="77777777" w:rsidR="002D0D38" w:rsidRDefault="002D0D38" w:rsidP="00F00D36">
            <w:pPr>
              <w:rPr>
                <w:rFonts w:ascii="Arial" w:hAnsi="Arial" w:cs="Arial"/>
                <w:b/>
                <w:sz w:val="22"/>
                <w:szCs w:val="22"/>
              </w:rPr>
            </w:pPr>
          </w:p>
          <w:p w14:paraId="1E6F53C1" w14:textId="77777777" w:rsidR="002D0D38" w:rsidRDefault="002D0D38" w:rsidP="00F00D36">
            <w:pPr>
              <w:rPr>
                <w:rFonts w:ascii="Arial" w:hAnsi="Arial" w:cs="Arial"/>
                <w:b/>
                <w:sz w:val="22"/>
                <w:szCs w:val="22"/>
              </w:rPr>
            </w:pPr>
          </w:p>
          <w:p w14:paraId="2FECD461" w14:textId="77777777" w:rsidR="002D0D38" w:rsidRDefault="002D0D38" w:rsidP="00F00D36">
            <w:pPr>
              <w:rPr>
                <w:rFonts w:ascii="Arial" w:hAnsi="Arial" w:cs="Arial"/>
                <w:b/>
                <w:sz w:val="22"/>
                <w:szCs w:val="22"/>
              </w:rPr>
            </w:pPr>
          </w:p>
          <w:p w14:paraId="2B9C48BC" w14:textId="77777777" w:rsidR="002D0D38" w:rsidRDefault="002D0D38" w:rsidP="00F00D36">
            <w:pPr>
              <w:rPr>
                <w:rFonts w:ascii="Arial" w:hAnsi="Arial" w:cs="Arial"/>
                <w:b/>
                <w:sz w:val="22"/>
                <w:szCs w:val="22"/>
              </w:rPr>
            </w:pPr>
          </w:p>
          <w:p w14:paraId="259F1051" w14:textId="77777777" w:rsidR="002D0D38" w:rsidRDefault="002D0D38" w:rsidP="00F00D36">
            <w:pPr>
              <w:rPr>
                <w:rFonts w:ascii="Arial" w:hAnsi="Arial" w:cs="Arial"/>
                <w:b/>
                <w:sz w:val="22"/>
                <w:szCs w:val="22"/>
              </w:rPr>
            </w:pPr>
          </w:p>
          <w:p w14:paraId="6241B9DB" w14:textId="77777777" w:rsidR="00AE2D6D" w:rsidRDefault="00AE2D6D" w:rsidP="00F00D36">
            <w:pPr>
              <w:rPr>
                <w:rFonts w:ascii="Arial" w:hAnsi="Arial" w:cs="Arial"/>
                <w:b/>
                <w:sz w:val="22"/>
                <w:szCs w:val="22"/>
              </w:rPr>
            </w:pPr>
          </w:p>
          <w:p w14:paraId="0E83FCE0" w14:textId="77777777" w:rsidR="00F00D36" w:rsidRDefault="002D0D38" w:rsidP="00F00D36">
            <w:pPr>
              <w:rPr>
                <w:rFonts w:ascii="Arial" w:hAnsi="Arial" w:cs="Arial"/>
                <w:b/>
                <w:sz w:val="22"/>
                <w:szCs w:val="22"/>
              </w:rPr>
            </w:pPr>
            <w:r>
              <w:rPr>
                <w:rFonts w:ascii="Arial" w:hAnsi="Arial" w:cs="Arial"/>
                <w:b/>
                <w:sz w:val="22"/>
                <w:szCs w:val="22"/>
              </w:rPr>
              <w:t>J</w:t>
            </w:r>
            <w:r w:rsidR="00B51738">
              <w:rPr>
                <w:rFonts w:ascii="Arial" w:hAnsi="Arial" w:cs="Arial"/>
                <w:b/>
                <w:sz w:val="22"/>
                <w:szCs w:val="22"/>
              </w:rPr>
              <w:t>enny Walker</w:t>
            </w:r>
            <w:r w:rsidR="00E404FA">
              <w:rPr>
                <w:rFonts w:ascii="Arial" w:hAnsi="Arial" w:cs="Arial"/>
                <w:b/>
                <w:sz w:val="22"/>
                <w:szCs w:val="22"/>
              </w:rPr>
              <w:t>/</w:t>
            </w:r>
            <w:proofErr w:type="spellStart"/>
            <w:r w:rsidR="00E404FA">
              <w:rPr>
                <w:rFonts w:ascii="Arial" w:hAnsi="Arial" w:cs="Arial"/>
                <w:b/>
                <w:sz w:val="22"/>
                <w:szCs w:val="22"/>
              </w:rPr>
              <w:t>Waala</w:t>
            </w:r>
            <w:proofErr w:type="spellEnd"/>
            <w:r w:rsidR="00E404FA">
              <w:rPr>
                <w:rFonts w:ascii="Arial" w:hAnsi="Arial" w:cs="Arial"/>
                <w:b/>
                <w:sz w:val="22"/>
                <w:szCs w:val="22"/>
              </w:rPr>
              <w:t xml:space="preserve"> </w:t>
            </w:r>
            <w:proofErr w:type="spellStart"/>
            <w:r w:rsidR="00E404FA">
              <w:rPr>
                <w:rFonts w:ascii="Arial" w:hAnsi="Arial" w:cs="Arial"/>
                <w:b/>
                <w:sz w:val="22"/>
                <w:szCs w:val="22"/>
              </w:rPr>
              <w:t>Sawiers</w:t>
            </w:r>
            <w:proofErr w:type="spellEnd"/>
          </w:p>
          <w:p w14:paraId="7888C994" w14:textId="77777777" w:rsidR="00A84362" w:rsidRDefault="00A84362" w:rsidP="00F00D36">
            <w:pPr>
              <w:rPr>
                <w:rFonts w:ascii="Arial" w:hAnsi="Arial" w:cs="Arial"/>
                <w:b/>
                <w:sz w:val="22"/>
                <w:szCs w:val="22"/>
              </w:rPr>
            </w:pPr>
          </w:p>
          <w:p w14:paraId="32AA396A" w14:textId="77777777" w:rsidR="0051115D" w:rsidRDefault="0051115D" w:rsidP="000018A7">
            <w:pPr>
              <w:rPr>
                <w:rFonts w:ascii="Arial" w:hAnsi="Arial" w:cs="Arial"/>
                <w:b/>
                <w:sz w:val="22"/>
                <w:szCs w:val="22"/>
              </w:rPr>
            </w:pPr>
          </w:p>
          <w:p w14:paraId="47695AB8" w14:textId="77777777" w:rsidR="006C605A" w:rsidRDefault="000F3485" w:rsidP="000018A7">
            <w:pPr>
              <w:rPr>
                <w:rFonts w:ascii="Arial" w:hAnsi="Arial" w:cs="Arial"/>
                <w:b/>
                <w:sz w:val="22"/>
                <w:szCs w:val="22"/>
              </w:rPr>
            </w:pPr>
            <w:r>
              <w:rPr>
                <w:rFonts w:ascii="Arial" w:hAnsi="Arial" w:cs="Arial"/>
                <w:b/>
                <w:sz w:val="22"/>
                <w:szCs w:val="22"/>
              </w:rPr>
              <w:t>Janak De Zoysa</w:t>
            </w:r>
          </w:p>
          <w:p w14:paraId="2FCA1C10" w14:textId="77777777" w:rsidR="006C605A" w:rsidRDefault="006C605A" w:rsidP="000018A7">
            <w:pPr>
              <w:rPr>
                <w:rFonts w:ascii="Arial" w:hAnsi="Arial" w:cs="Arial"/>
                <w:b/>
                <w:sz w:val="22"/>
                <w:szCs w:val="22"/>
              </w:rPr>
            </w:pPr>
          </w:p>
          <w:p w14:paraId="77A355C5" w14:textId="77777777" w:rsidR="00AE2D6D" w:rsidRDefault="00AE2D6D" w:rsidP="000018A7">
            <w:pPr>
              <w:rPr>
                <w:rFonts w:ascii="Arial" w:hAnsi="Arial" w:cs="Arial"/>
                <w:b/>
                <w:sz w:val="22"/>
                <w:szCs w:val="22"/>
              </w:rPr>
            </w:pPr>
          </w:p>
          <w:p w14:paraId="501E5D1A" w14:textId="77777777" w:rsidR="0051115D" w:rsidRDefault="0051115D" w:rsidP="000018A7">
            <w:pPr>
              <w:rPr>
                <w:rFonts w:ascii="Arial" w:hAnsi="Arial" w:cs="Arial"/>
                <w:b/>
                <w:sz w:val="22"/>
                <w:szCs w:val="22"/>
              </w:rPr>
            </w:pPr>
          </w:p>
          <w:p w14:paraId="37E69612" w14:textId="77777777" w:rsidR="0051115D" w:rsidRDefault="0051115D" w:rsidP="000018A7">
            <w:pPr>
              <w:rPr>
                <w:rFonts w:ascii="Arial" w:hAnsi="Arial" w:cs="Arial"/>
                <w:b/>
                <w:sz w:val="22"/>
                <w:szCs w:val="22"/>
              </w:rPr>
            </w:pPr>
          </w:p>
          <w:p w14:paraId="24181266" w14:textId="77777777" w:rsidR="006C605A" w:rsidRDefault="006C605A" w:rsidP="000018A7">
            <w:pPr>
              <w:rPr>
                <w:rFonts w:ascii="Arial" w:hAnsi="Arial" w:cs="Arial"/>
                <w:b/>
                <w:sz w:val="22"/>
                <w:szCs w:val="22"/>
              </w:rPr>
            </w:pPr>
            <w:r>
              <w:rPr>
                <w:rFonts w:ascii="Arial" w:hAnsi="Arial" w:cs="Arial"/>
                <w:b/>
                <w:sz w:val="22"/>
                <w:szCs w:val="22"/>
              </w:rPr>
              <w:t>Ian Dittmer</w:t>
            </w:r>
          </w:p>
          <w:p w14:paraId="4A868F12" w14:textId="77777777" w:rsidR="006C605A" w:rsidRDefault="006C605A" w:rsidP="000018A7">
            <w:pPr>
              <w:rPr>
                <w:rFonts w:ascii="Arial" w:hAnsi="Arial" w:cs="Arial"/>
                <w:b/>
                <w:sz w:val="22"/>
                <w:szCs w:val="22"/>
              </w:rPr>
            </w:pPr>
          </w:p>
          <w:p w14:paraId="272B9256" w14:textId="77777777" w:rsidR="0090185E" w:rsidRDefault="0090185E" w:rsidP="000018A7">
            <w:pPr>
              <w:rPr>
                <w:rFonts w:ascii="Arial" w:hAnsi="Arial" w:cs="Arial"/>
                <w:b/>
                <w:sz w:val="22"/>
                <w:szCs w:val="22"/>
              </w:rPr>
            </w:pPr>
          </w:p>
          <w:p w14:paraId="4D99BD31" w14:textId="77777777" w:rsidR="00AE5461" w:rsidRDefault="00AE5461" w:rsidP="00314AFD">
            <w:pPr>
              <w:rPr>
                <w:rFonts w:ascii="Arial" w:hAnsi="Arial" w:cs="Arial"/>
                <w:b/>
                <w:sz w:val="22"/>
                <w:szCs w:val="22"/>
              </w:rPr>
            </w:pPr>
          </w:p>
          <w:p w14:paraId="1DFBD360" w14:textId="77777777" w:rsidR="0051115D" w:rsidRDefault="0051115D" w:rsidP="00314AFD">
            <w:pPr>
              <w:rPr>
                <w:rFonts w:ascii="Arial" w:hAnsi="Arial" w:cs="Arial"/>
                <w:b/>
                <w:sz w:val="22"/>
                <w:szCs w:val="22"/>
              </w:rPr>
            </w:pPr>
          </w:p>
          <w:p w14:paraId="60E8C3CB" w14:textId="77777777" w:rsidR="00314AFD" w:rsidRPr="00E7174C" w:rsidRDefault="00E404FA" w:rsidP="00314AFD">
            <w:pPr>
              <w:rPr>
                <w:rFonts w:ascii="Arial" w:hAnsi="Arial" w:cs="Arial"/>
                <w:b/>
                <w:sz w:val="22"/>
                <w:szCs w:val="22"/>
              </w:rPr>
            </w:pPr>
            <w:r>
              <w:rPr>
                <w:rFonts w:ascii="Arial" w:hAnsi="Arial" w:cs="Arial"/>
                <w:b/>
                <w:sz w:val="22"/>
                <w:szCs w:val="22"/>
              </w:rPr>
              <w:t>William Wong/</w:t>
            </w:r>
            <w:r w:rsidR="00314AFD">
              <w:rPr>
                <w:rFonts w:ascii="Arial" w:hAnsi="Arial" w:cs="Arial"/>
                <w:b/>
                <w:sz w:val="22"/>
                <w:szCs w:val="22"/>
              </w:rPr>
              <w:t>Jane Ronaldson</w:t>
            </w:r>
          </w:p>
          <w:p w14:paraId="5CAC2C3E" w14:textId="77777777" w:rsidR="000F3485" w:rsidRDefault="000F3485" w:rsidP="00B94FF7">
            <w:pPr>
              <w:rPr>
                <w:rFonts w:ascii="Arial" w:hAnsi="Arial" w:cs="Arial"/>
                <w:b/>
                <w:sz w:val="22"/>
                <w:szCs w:val="22"/>
              </w:rPr>
            </w:pPr>
          </w:p>
          <w:p w14:paraId="542A3D22" w14:textId="77777777" w:rsidR="00AE5461" w:rsidRDefault="00AE5461" w:rsidP="00B94FF7">
            <w:pPr>
              <w:rPr>
                <w:rFonts w:ascii="Arial" w:hAnsi="Arial" w:cs="Arial"/>
                <w:b/>
                <w:sz w:val="22"/>
                <w:szCs w:val="22"/>
              </w:rPr>
            </w:pPr>
          </w:p>
          <w:p w14:paraId="73782FCB" w14:textId="77777777" w:rsidR="00AE2D6D" w:rsidRDefault="00AE2D6D" w:rsidP="00B94FF7">
            <w:pPr>
              <w:rPr>
                <w:rFonts w:ascii="Arial" w:hAnsi="Arial" w:cs="Arial"/>
                <w:b/>
                <w:sz w:val="22"/>
                <w:szCs w:val="22"/>
              </w:rPr>
            </w:pPr>
          </w:p>
          <w:p w14:paraId="64CE74E8" w14:textId="77777777" w:rsidR="0051115D" w:rsidRDefault="0051115D" w:rsidP="00B94FF7">
            <w:pPr>
              <w:rPr>
                <w:rFonts w:ascii="Arial" w:hAnsi="Arial" w:cs="Arial"/>
                <w:b/>
                <w:sz w:val="22"/>
                <w:szCs w:val="22"/>
              </w:rPr>
            </w:pPr>
          </w:p>
          <w:p w14:paraId="5F67D35A" w14:textId="77777777" w:rsidR="00B47E5E" w:rsidRDefault="00D52AAF" w:rsidP="00B94FF7">
            <w:pPr>
              <w:rPr>
                <w:rFonts w:ascii="Arial" w:hAnsi="Arial" w:cs="Arial"/>
                <w:b/>
                <w:sz w:val="22"/>
                <w:szCs w:val="22"/>
              </w:rPr>
            </w:pPr>
            <w:r w:rsidRPr="00E7174C">
              <w:rPr>
                <w:rFonts w:ascii="Arial" w:hAnsi="Arial" w:cs="Arial"/>
                <w:b/>
                <w:sz w:val="22"/>
                <w:szCs w:val="22"/>
              </w:rPr>
              <w:t xml:space="preserve">Catherine </w:t>
            </w:r>
            <w:r w:rsidR="00314AFD">
              <w:rPr>
                <w:rFonts w:ascii="Arial" w:hAnsi="Arial" w:cs="Arial"/>
                <w:b/>
                <w:sz w:val="22"/>
                <w:szCs w:val="22"/>
              </w:rPr>
              <w:t>Tracy</w:t>
            </w:r>
            <w:r w:rsidR="00E01147">
              <w:rPr>
                <w:rFonts w:ascii="Arial" w:hAnsi="Arial" w:cs="Arial"/>
                <w:b/>
                <w:sz w:val="22"/>
                <w:szCs w:val="22"/>
              </w:rPr>
              <w:t>/</w:t>
            </w:r>
          </w:p>
          <w:p w14:paraId="2D241331" w14:textId="77777777" w:rsidR="001439E0" w:rsidRPr="00E7174C" w:rsidRDefault="00E01147" w:rsidP="00B94FF7">
            <w:pPr>
              <w:rPr>
                <w:rFonts w:ascii="Arial" w:hAnsi="Arial" w:cs="Arial"/>
                <w:b/>
                <w:sz w:val="22"/>
                <w:szCs w:val="22"/>
              </w:rPr>
            </w:pPr>
            <w:r>
              <w:rPr>
                <w:rFonts w:ascii="Arial" w:hAnsi="Arial" w:cs="Arial"/>
                <w:b/>
                <w:sz w:val="22"/>
                <w:szCs w:val="22"/>
              </w:rPr>
              <w:t>Chris Hood</w:t>
            </w:r>
          </w:p>
        </w:tc>
      </w:tr>
      <w:tr w:rsidR="00FA034F" w:rsidRPr="00E7174C" w14:paraId="6AFD6671" w14:textId="77777777" w:rsidTr="005D236D">
        <w:trPr>
          <w:gridAfter w:val="1"/>
          <w:wAfter w:w="20" w:type="dxa"/>
          <w:trHeight w:val="143"/>
        </w:trPr>
        <w:tc>
          <w:tcPr>
            <w:tcW w:w="730" w:type="dxa"/>
            <w:gridSpan w:val="3"/>
            <w:tcBorders>
              <w:top w:val="single" w:sz="6" w:space="0" w:color="auto"/>
              <w:bottom w:val="single" w:sz="6" w:space="0" w:color="auto"/>
            </w:tcBorders>
          </w:tcPr>
          <w:p w14:paraId="2CF94CD8" w14:textId="77777777" w:rsidR="00FA034F" w:rsidRPr="00E7174C" w:rsidRDefault="00FA034F">
            <w:pPr>
              <w:ind w:right="34"/>
              <w:jc w:val="center"/>
              <w:rPr>
                <w:rFonts w:ascii="Arial" w:hAnsi="Arial" w:cs="Arial"/>
                <w:sz w:val="22"/>
                <w:szCs w:val="22"/>
              </w:rPr>
            </w:pPr>
          </w:p>
        </w:tc>
        <w:tc>
          <w:tcPr>
            <w:tcW w:w="2133" w:type="dxa"/>
            <w:gridSpan w:val="4"/>
            <w:tcBorders>
              <w:top w:val="single" w:sz="6" w:space="0" w:color="auto"/>
              <w:bottom w:val="single" w:sz="6" w:space="0" w:color="auto"/>
            </w:tcBorders>
          </w:tcPr>
          <w:p w14:paraId="7305C1DF" w14:textId="77777777" w:rsidR="00FA034F" w:rsidRPr="00E7174C" w:rsidRDefault="0078130E" w:rsidP="004F7284">
            <w:pPr>
              <w:rPr>
                <w:rFonts w:ascii="Arial" w:hAnsi="Arial" w:cs="Arial"/>
                <w:b/>
                <w:bCs/>
                <w:color w:val="000000"/>
                <w:sz w:val="22"/>
                <w:szCs w:val="22"/>
              </w:rPr>
            </w:pPr>
            <w:r w:rsidRPr="00E7174C">
              <w:rPr>
                <w:rFonts w:ascii="Arial" w:hAnsi="Arial" w:cs="Arial"/>
                <w:b/>
                <w:bCs/>
                <w:color w:val="000000"/>
                <w:sz w:val="22"/>
                <w:szCs w:val="22"/>
              </w:rPr>
              <w:t>Midland</w:t>
            </w:r>
          </w:p>
        </w:tc>
        <w:tc>
          <w:tcPr>
            <w:tcW w:w="10904" w:type="dxa"/>
            <w:gridSpan w:val="3"/>
            <w:tcBorders>
              <w:top w:val="single" w:sz="6" w:space="0" w:color="auto"/>
              <w:bottom w:val="single" w:sz="6" w:space="0" w:color="auto"/>
            </w:tcBorders>
          </w:tcPr>
          <w:p w14:paraId="3EEB8C30" w14:textId="77777777" w:rsidR="00731F34" w:rsidRPr="007837EE" w:rsidRDefault="00AE5461" w:rsidP="00AA6A6A">
            <w:pPr>
              <w:rPr>
                <w:rFonts w:ascii="Arial" w:hAnsi="Arial" w:cs="Arial"/>
                <w:b/>
                <w:sz w:val="22"/>
                <w:szCs w:val="22"/>
              </w:rPr>
            </w:pPr>
            <w:r>
              <w:rPr>
                <w:rFonts w:ascii="Arial" w:hAnsi="Arial" w:cs="Arial"/>
                <w:b/>
                <w:sz w:val="22"/>
                <w:szCs w:val="22"/>
              </w:rPr>
              <w:t>\</w:t>
            </w:r>
            <w:r w:rsidR="00731F34" w:rsidRPr="007837EE">
              <w:rPr>
                <w:rFonts w:ascii="Arial" w:hAnsi="Arial" w:cs="Arial"/>
                <w:b/>
                <w:sz w:val="22"/>
                <w:szCs w:val="22"/>
              </w:rPr>
              <w:t>Waikato DHB (</w:t>
            </w:r>
            <w:r w:rsidR="006C605A">
              <w:rPr>
                <w:rFonts w:ascii="Arial" w:hAnsi="Arial" w:cs="Arial"/>
                <w:b/>
                <w:sz w:val="22"/>
                <w:szCs w:val="22"/>
              </w:rPr>
              <w:t>Drew Henderson</w:t>
            </w:r>
            <w:r w:rsidR="00731F34" w:rsidRPr="007837EE">
              <w:rPr>
                <w:rFonts w:ascii="Arial" w:hAnsi="Arial" w:cs="Arial"/>
                <w:b/>
                <w:sz w:val="22"/>
                <w:szCs w:val="22"/>
              </w:rPr>
              <w:t>)</w:t>
            </w:r>
            <w:r w:rsidR="00242B3D" w:rsidRPr="007837EE">
              <w:rPr>
                <w:rFonts w:ascii="Arial" w:hAnsi="Arial" w:cs="Arial"/>
                <w:b/>
                <w:sz w:val="22"/>
                <w:szCs w:val="22"/>
              </w:rPr>
              <w:t xml:space="preserve"> </w:t>
            </w:r>
          </w:p>
          <w:p w14:paraId="6D6DD0CC" w14:textId="77777777" w:rsidR="00BB78F6" w:rsidRDefault="00BB78F6" w:rsidP="00AA6A6A">
            <w:pPr>
              <w:rPr>
                <w:rFonts w:ascii="Arial" w:hAnsi="Arial" w:cs="Arial"/>
                <w:b/>
                <w:color w:val="FF0000"/>
                <w:sz w:val="22"/>
                <w:szCs w:val="22"/>
              </w:rPr>
            </w:pPr>
            <w:r>
              <w:rPr>
                <w:rFonts w:ascii="Arial" w:hAnsi="Arial" w:cs="Arial"/>
                <w:b/>
                <w:color w:val="FF0000"/>
                <w:sz w:val="22"/>
                <w:szCs w:val="22"/>
              </w:rPr>
              <w:object w:dxaOrig="1531" w:dyaOrig="990" w14:anchorId="426D8615">
                <v:shape id="_x0000_i1031" type="#_x0000_t75" style="width:76.5pt;height:49.5pt" o:ole="">
                  <v:imagedata r:id="rId20" o:title=""/>
                </v:shape>
                <o:OLEObject Type="Embed" ProgID="PowerPoint.Show.12" ShapeID="_x0000_i1031" DrawAspect="Icon" ObjectID="_1749288638" r:id="rId21"/>
              </w:object>
            </w:r>
          </w:p>
          <w:p w14:paraId="28F00744" w14:textId="77777777" w:rsidR="00AE5461" w:rsidRPr="00BB78F6" w:rsidRDefault="00AE5461" w:rsidP="00AA6A6A">
            <w:pPr>
              <w:rPr>
                <w:rFonts w:ascii="Arial" w:hAnsi="Arial" w:cs="Arial"/>
                <w:b/>
                <w:color w:val="FF0000"/>
                <w:sz w:val="22"/>
                <w:szCs w:val="22"/>
              </w:rPr>
            </w:pPr>
          </w:p>
          <w:p w14:paraId="1B537793" w14:textId="77777777" w:rsidR="00344F1A" w:rsidRPr="007244A3" w:rsidRDefault="00344F1A" w:rsidP="00AA6A6A">
            <w:pPr>
              <w:rPr>
                <w:rFonts w:ascii="Arial" w:hAnsi="Arial" w:cs="Arial"/>
                <w:b/>
                <w:sz w:val="22"/>
                <w:szCs w:val="22"/>
              </w:rPr>
            </w:pPr>
            <w:r w:rsidRPr="007244A3">
              <w:rPr>
                <w:rFonts w:ascii="Arial" w:hAnsi="Arial" w:cs="Arial"/>
                <w:b/>
                <w:sz w:val="22"/>
                <w:szCs w:val="22"/>
              </w:rPr>
              <w:t>Taranaki DHB: (</w:t>
            </w:r>
            <w:r w:rsidR="00EA4AE9" w:rsidRPr="005345F7">
              <w:rPr>
                <w:rFonts w:ascii="Arial" w:hAnsi="Arial" w:cs="Arial"/>
                <w:b/>
                <w:sz w:val="22"/>
                <w:szCs w:val="22"/>
              </w:rPr>
              <w:t>Ashik Hayat</w:t>
            </w:r>
            <w:r w:rsidRPr="007244A3">
              <w:rPr>
                <w:rFonts w:ascii="Arial" w:hAnsi="Arial" w:cs="Arial"/>
                <w:b/>
                <w:sz w:val="22"/>
                <w:szCs w:val="22"/>
              </w:rPr>
              <w:t>)</w:t>
            </w:r>
          </w:p>
          <w:p w14:paraId="6C1EFAE5" w14:textId="77777777" w:rsidR="00774508" w:rsidRDefault="00BB78F6" w:rsidP="00BB78F6">
            <w:pPr>
              <w:rPr>
                <w:rFonts w:ascii="Arial" w:hAnsi="Arial" w:cs="Arial"/>
                <w:color w:val="FF0000"/>
                <w:sz w:val="22"/>
                <w:szCs w:val="22"/>
              </w:rPr>
            </w:pPr>
            <w:r>
              <w:rPr>
                <w:rFonts w:ascii="Arial" w:hAnsi="Arial" w:cs="Arial"/>
                <w:color w:val="FF0000"/>
                <w:sz w:val="22"/>
                <w:szCs w:val="22"/>
              </w:rPr>
              <w:object w:dxaOrig="1531" w:dyaOrig="990" w14:anchorId="7EBDAA78">
                <v:shape id="_x0000_i1032" type="#_x0000_t75" style="width:76.5pt;height:49.5pt" o:ole="">
                  <v:imagedata r:id="rId22" o:title=""/>
                </v:shape>
                <o:OLEObject Type="Embed" ProgID="PowerPoint.Show.12" ShapeID="_x0000_i1032" DrawAspect="Icon" ObjectID="_1749288639" r:id="rId23"/>
              </w:object>
            </w:r>
          </w:p>
          <w:p w14:paraId="7B8C21BE" w14:textId="77777777" w:rsidR="00BB78F6" w:rsidRPr="00025E19" w:rsidRDefault="00BB78F6" w:rsidP="00BB78F6">
            <w:pPr>
              <w:rPr>
                <w:rFonts w:ascii="Arial" w:hAnsi="Arial" w:cs="Arial"/>
                <w:color w:val="FF0000"/>
                <w:sz w:val="22"/>
                <w:szCs w:val="22"/>
              </w:rPr>
            </w:pPr>
          </w:p>
        </w:tc>
        <w:tc>
          <w:tcPr>
            <w:tcW w:w="1758" w:type="dxa"/>
            <w:gridSpan w:val="3"/>
            <w:tcBorders>
              <w:top w:val="single" w:sz="6" w:space="0" w:color="auto"/>
              <w:bottom w:val="single" w:sz="6" w:space="0" w:color="auto"/>
              <w:right w:val="single" w:sz="18" w:space="0" w:color="auto"/>
            </w:tcBorders>
          </w:tcPr>
          <w:p w14:paraId="49F76E48" w14:textId="77777777" w:rsidR="00E404FA" w:rsidRDefault="00E404FA" w:rsidP="00974256">
            <w:pPr>
              <w:rPr>
                <w:rFonts w:ascii="Arial" w:hAnsi="Arial" w:cs="Arial"/>
                <w:b/>
                <w:sz w:val="22"/>
                <w:szCs w:val="22"/>
              </w:rPr>
            </w:pPr>
            <w:r>
              <w:rPr>
                <w:rFonts w:ascii="Arial" w:hAnsi="Arial" w:cs="Arial"/>
                <w:b/>
                <w:sz w:val="22"/>
                <w:szCs w:val="22"/>
              </w:rPr>
              <w:t>Drew Henderson/</w:t>
            </w:r>
          </w:p>
          <w:p w14:paraId="344EAE87" w14:textId="77777777" w:rsidR="00974256" w:rsidRPr="008B5CD5" w:rsidRDefault="008B5CD5" w:rsidP="00974256">
            <w:pPr>
              <w:rPr>
                <w:rFonts w:ascii="Arial" w:hAnsi="Arial" w:cs="Arial"/>
                <w:b/>
                <w:sz w:val="22"/>
                <w:szCs w:val="22"/>
              </w:rPr>
            </w:pPr>
            <w:r w:rsidRPr="008B5CD5">
              <w:rPr>
                <w:rFonts w:ascii="Arial" w:hAnsi="Arial" w:cs="Arial"/>
                <w:b/>
                <w:sz w:val="22"/>
                <w:szCs w:val="22"/>
              </w:rPr>
              <w:t>Mark Hodge</w:t>
            </w:r>
          </w:p>
          <w:p w14:paraId="498A39DF" w14:textId="77777777" w:rsidR="00974256" w:rsidRDefault="00974256" w:rsidP="00974256">
            <w:pPr>
              <w:rPr>
                <w:rFonts w:ascii="Arial" w:hAnsi="Arial" w:cs="Arial"/>
                <w:sz w:val="22"/>
                <w:szCs w:val="22"/>
              </w:rPr>
            </w:pPr>
          </w:p>
          <w:p w14:paraId="56DB0F21" w14:textId="77777777" w:rsidR="00AE5461" w:rsidRDefault="00AE5461" w:rsidP="00974256">
            <w:pPr>
              <w:rPr>
                <w:rFonts w:ascii="Arial" w:hAnsi="Arial" w:cs="Arial"/>
                <w:b/>
                <w:sz w:val="22"/>
                <w:szCs w:val="22"/>
              </w:rPr>
            </w:pPr>
          </w:p>
          <w:p w14:paraId="2CE04D24" w14:textId="77777777" w:rsidR="00AE5461" w:rsidRDefault="00AE5461" w:rsidP="00974256">
            <w:pPr>
              <w:rPr>
                <w:rFonts w:ascii="Arial" w:hAnsi="Arial" w:cs="Arial"/>
                <w:b/>
                <w:sz w:val="22"/>
                <w:szCs w:val="22"/>
              </w:rPr>
            </w:pPr>
          </w:p>
          <w:p w14:paraId="33FC23FD" w14:textId="77777777" w:rsidR="00FA034F" w:rsidRPr="00974256" w:rsidRDefault="005345F7" w:rsidP="00974256">
            <w:pPr>
              <w:rPr>
                <w:rFonts w:ascii="Arial" w:hAnsi="Arial" w:cs="Arial"/>
                <w:sz w:val="22"/>
                <w:szCs w:val="22"/>
              </w:rPr>
            </w:pPr>
            <w:r w:rsidRPr="005345F7">
              <w:rPr>
                <w:rFonts w:ascii="Arial" w:hAnsi="Arial" w:cs="Arial"/>
                <w:b/>
                <w:sz w:val="22"/>
                <w:szCs w:val="22"/>
              </w:rPr>
              <w:t>Ashik Hayat</w:t>
            </w:r>
          </w:p>
        </w:tc>
      </w:tr>
      <w:tr w:rsidR="00DD7211" w:rsidRPr="00E7174C" w14:paraId="63CF1584" w14:textId="77777777" w:rsidTr="005D236D">
        <w:trPr>
          <w:gridAfter w:val="1"/>
          <w:wAfter w:w="20" w:type="dxa"/>
          <w:trHeight w:val="143"/>
        </w:trPr>
        <w:tc>
          <w:tcPr>
            <w:tcW w:w="730" w:type="dxa"/>
            <w:gridSpan w:val="3"/>
            <w:tcBorders>
              <w:top w:val="single" w:sz="6" w:space="0" w:color="auto"/>
              <w:bottom w:val="single" w:sz="6" w:space="0" w:color="auto"/>
            </w:tcBorders>
          </w:tcPr>
          <w:p w14:paraId="164FEC79" w14:textId="77777777" w:rsidR="00DD7211" w:rsidRDefault="00DD7211">
            <w:pPr>
              <w:ind w:right="34"/>
              <w:jc w:val="center"/>
              <w:rPr>
                <w:rFonts w:ascii="Arial" w:hAnsi="Arial" w:cs="Arial"/>
                <w:sz w:val="22"/>
                <w:szCs w:val="22"/>
              </w:rPr>
            </w:pPr>
          </w:p>
          <w:p w14:paraId="132F9555" w14:textId="77777777" w:rsidR="00FF6AD1" w:rsidRPr="00E7174C" w:rsidRDefault="00FF6AD1">
            <w:pPr>
              <w:ind w:right="34"/>
              <w:jc w:val="center"/>
              <w:rPr>
                <w:rFonts w:ascii="Arial" w:hAnsi="Arial" w:cs="Arial"/>
                <w:sz w:val="22"/>
                <w:szCs w:val="22"/>
              </w:rPr>
            </w:pPr>
          </w:p>
        </w:tc>
        <w:tc>
          <w:tcPr>
            <w:tcW w:w="2133" w:type="dxa"/>
            <w:gridSpan w:val="4"/>
            <w:tcBorders>
              <w:top w:val="single" w:sz="6" w:space="0" w:color="auto"/>
              <w:bottom w:val="single" w:sz="6" w:space="0" w:color="auto"/>
            </w:tcBorders>
          </w:tcPr>
          <w:p w14:paraId="23809A46" w14:textId="77777777" w:rsidR="00DD7211" w:rsidRPr="00E7174C" w:rsidRDefault="00DD7211" w:rsidP="004F7284">
            <w:pPr>
              <w:rPr>
                <w:rFonts w:ascii="Arial" w:hAnsi="Arial" w:cs="Arial"/>
                <w:b/>
                <w:bCs/>
                <w:color w:val="000000"/>
                <w:sz w:val="22"/>
                <w:szCs w:val="22"/>
              </w:rPr>
            </w:pPr>
            <w:r w:rsidRPr="00E7174C">
              <w:rPr>
                <w:rFonts w:ascii="Arial" w:hAnsi="Arial" w:cs="Arial"/>
                <w:b/>
                <w:bCs/>
                <w:color w:val="000000"/>
                <w:sz w:val="22"/>
                <w:szCs w:val="22"/>
              </w:rPr>
              <w:t>Central</w:t>
            </w:r>
          </w:p>
        </w:tc>
        <w:tc>
          <w:tcPr>
            <w:tcW w:w="10904" w:type="dxa"/>
            <w:gridSpan w:val="3"/>
            <w:tcBorders>
              <w:top w:val="single" w:sz="6" w:space="0" w:color="auto"/>
              <w:bottom w:val="single" w:sz="6" w:space="0" w:color="auto"/>
            </w:tcBorders>
          </w:tcPr>
          <w:p w14:paraId="17AB3258" w14:textId="77777777" w:rsidR="00116B85" w:rsidRPr="007837EE" w:rsidRDefault="003D50E8">
            <w:pPr>
              <w:rPr>
                <w:rFonts w:ascii="Arial" w:hAnsi="Arial" w:cs="Arial"/>
                <w:b/>
                <w:sz w:val="22"/>
                <w:szCs w:val="22"/>
              </w:rPr>
            </w:pPr>
            <w:r w:rsidRPr="007837EE">
              <w:rPr>
                <w:rFonts w:ascii="Arial" w:hAnsi="Arial" w:cs="Arial"/>
                <w:b/>
                <w:sz w:val="22"/>
                <w:szCs w:val="22"/>
              </w:rPr>
              <w:t>Hawke’s Bay DHB (</w:t>
            </w:r>
            <w:r w:rsidR="00AD3677" w:rsidRPr="007837EE">
              <w:rPr>
                <w:rFonts w:ascii="Arial" w:hAnsi="Arial" w:cs="Arial"/>
                <w:b/>
                <w:sz w:val="22"/>
                <w:szCs w:val="22"/>
              </w:rPr>
              <w:t>Andrew McNally</w:t>
            </w:r>
            <w:r w:rsidR="00116B85" w:rsidRPr="007837EE">
              <w:rPr>
                <w:rFonts w:ascii="Arial" w:hAnsi="Arial" w:cs="Arial"/>
                <w:b/>
                <w:sz w:val="22"/>
                <w:szCs w:val="22"/>
              </w:rPr>
              <w:t>)</w:t>
            </w:r>
            <w:r w:rsidR="00FF6AD1" w:rsidRPr="007837EE">
              <w:rPr>
                <w:rFonts w:ascii="Arial" w:hAnsi="Arial" w:cs="Arial"/>
                <w:b/>
                <w:sz w:val="22"/>
                <w:szCs w:val="22"/>
              </w:rPr>
              <w:t xml:space="preserve"> </w:t>
            </w:r>
          </w:p>
          <w:p w14:paraId="1DB71550" w14:textId="77777777" w:rsidR="001D0EDE" w:rsidRDefault="00BB78F6" w:rsidP="00EE0F7A">
            <w:pPr>
              <w:rPr>
                <w:rFonts w:ascii="Arial" w:hAnsi="Arial" w:cs="Arial"/>
                <w:color w:val="FF0000"/>
                <w:sz w:val="22"/>
                <w:szCs w:val="22"/>
              </w:rPr>
            </w:pPr>
            <w:r>
              <w:rPr>
                <w:rFonts w:ascii="Arial" w:hAnsi="Arial" w:cs="Arial"/>
                <w:color w:val="FF0000"/>
                <w:sz w:val="22"/>
                <w:szCs w:val="22"/>
              </w:rPr>
              <w:object w:dxaOrig="1531" w:dyaOrig="990" w14:anchorId="4D41AB70">
                <v:shape id="_x0000_i1033" type="#_x0000_t75" style="width:76.5pt;height:49.5pt" o:ole="">
                  <v:imagedata r:id="rId24" o:title=""/>
                </v:shape>
                <o:OLEObject Type="Embed" ProgID="PowerPoint.Show.12" ShapeID="_x0000_i1033" DrawAspect="Icon" ObjectID="_1749288640" r:id="rId25"/>
              </w:object>
            </w:r>
          </w:p>
          <w:p w14:paraId="13B97282" w14:textId="77777777" w:rsidR="00625A72" w:rsidRDefault="00625A72" w:rsidP="00974256">
            <w:pPr>
              <w:rPr>
                <w:rFonts w:ascii="Arial" w:hAnsi="Arial" w:cs="Arial"/>
                <w:b/>
                <w:sz w:val="22"/>
                <w:szCs w:val="22"/>
              </w:rPr>
            </w:pPr>
          </w:p>
          <w:p w14:paraId="4C6AB3E7" w14:textId="77777777" w:rsidR="00731F34" w:rsidRPr="00FA6520" w:rsidRDefault="00EE0F7A" w:rsidP="00974256">
            <w:pPr>
              <w:rPr>
                <w:rFonts w:ascii="Arial" w:hAnsi="Arial" w:cs="Arial"/>
                <w:b/>
                <w:sz w:val="22"/>
                <w:szCs w:val="22"/>
              </w:rPr>
            </w:pPr>
            <w:proofErr w:type="spellStart"/>
            <w:r w:rsidRPr="00FA6520">
              <w:rPr>
                <w:rFonts w:ascii="Arial" w:hAnsi="Arial" w:cs="Arial"/>
                <w:b/>
                <w:sz w:val="22"/>
                <w:szCs w:val="22"/>
              </w:rPr>
              <w:t>MidCentral</w:t>
            </w:r>
            <w:proofErr w:type="spellEnd"/>
            <w:r w:rsidRPr="00FA6520">
              <w:rPr>
                <w:rFonts w:ascii="Arial" w:hAnsi="Arial" w:cs="Arial"/>
                <w:b/>
                <w:sz w:val="22"/>
                <w:szCs w:val="22"/>
              </w:rPr>
              <w:t xml:space="preserve"> DHB: </w:t>
            </w:r>
            <w:r w:rsidR="00E404FA">
              <w:rPr>
                <w:rFonts w:ascii="Arial" w:hAnsi="Arial" w:cs="Arial"/>
                <w:b/>
                <w:sz w:val="22"/>
                <w:szCs w:val="22"/>
              </w:rPr>
              <w:t xml:space="preserve">Palmerston North </w:t>
            </w:r>
            <w:r w:rsidRPr="00FA6520">
              <w:rPr>
                <w:rFonts w:ascii="Arial" w:hAnsi="Arial" w:cs="Arial"/>
                <w:b/>
                <w:sz w:val="22"/>
                <w:szCs w:val="22"/>
              </w:rPr>
              <w:t>(</w:t>
            </w:r>
            <w:r w:rsidR="00705046" w:rsidRPr="00FA6520">
              <w:rPr>
                <w:rFonts w:ascii="Arial" w:hAnsi="Arial" w:cs="Arial"/>
                <w:b/>
                <w:sz w:val="22"/>
                <w:szCs w:val="22"/>
              </w:rPr>
              <w:t>Norman Panlilio/</w:t>
            </w:r>
            <w:r w:rsidR="00D96612" w:rsidRPr="00FA6520">
              <w:rPr>
                <w:rFonts w:ascii="Arial" w:hAnsi="Arial" w:cs="Arial"/>
                <w:b/>
                <w:sz w:val="22"/>
                <w:szCs w:val="22"/>
              </w:rPr>
              <w:t>Curtis Walker</w:t>
            </w:r>
            <w:r w:rsidR="00731F34" w:rsidRPr="00FA6520">
              <w:rPr>
                <w:rFonts w:ascii="Arial" w:hAnsi="Arial" w:cs="Arial"/>
                <w:b/>
                <w:sz w:val="22"/>
                <w:szCs w:val="22"/>
              </w:rPr>
              <w:t>)</w:t>
            </w:r>
          </w:p>
          <w:p w14:paraId="3484741E" w14:textId="77777777" w:rsidR="005B059B" w:rsidRDefault="00BB78F6" w:rsidP="00BF3299">
            <w:pPr>
              <w:rPr>
                <w:rFonts w:ascii="Arial" w:hAnsi="Arial" w:cs="Arial"/>
                <w:b/>
                <w:sz w:val="22"/>
                <w:szCs w:val="22"/>
              </w:rPr>
            </w:pPr>
            <w:r>
              <w:rPr>
                <w:rFonts w:ascii="Arial" w:hAnsi="Arial" w:cs="Arial"/>
                <w:b/>
                <w:sz w:val="22"/>
                <w:szCs w:val="22"/>
              </w:rPr>
              <w:object w:dxaOrig="1531" w:dyaOrig="990" w14:anchorId="6B5ACC9D">
                <v:shape id="_x0000_i1034" type="#_x0000_t75" style="width:76.5pt;height:49.5pt" o:ole="">
                  <v:imagedata r:id="rId26" o:title=""/>
                </v:shape>
                <o:OLEObject Type="Embed" ProgID="PowerPoint.Show.12" ShapeID="_x0000_i1034" DrawAspect="Icon" ObjectID="_1749288641" r:id="rId27"/>
              </w:object>
            </w:r>
          </w:p>
          <w:p w14:paraId="58677C83" w14:textId="77777777" w:rsidR="00BB78F6" w:rsidRDefault="00BB78F6" w:rsidP="00BF3299">
            <w:pPr>
              <w:rPr>
                <w:rFonts w:ascii="Arial" w:hAnsi="Arial" w:cs="Arial"/>
                <w:b/>
                <w:sz w:val="22"/>
                <w:szCs w:val="22"/>
              </w:rPr>
            </w:pPr>
          </w:p>
          <w:p w14:paraId="152090B9" w14:textId="77777777" w:rsidR="00116B85" w:rsidRDefault="00116B85" w:rsidP="00BF3299">
            <w:pPr>
              <w:rPr>
                <w:rFonts w:ascii="Arial" w:hAnsi="Arial" w:cs="Arial"/>
                <w:b/>
                <w:sz w:val="22"/>
                <w:szCs w:val="22"/>
              </w:rPr>
            </w:pPr>
            <w:r w:rsidRPr="007837EE">
              <w:rPr>
                <w:rFonts w:ascii="Arial" w:hAnsi="Arial" w:cs="Arial"/>
                <w:b/>
                <w:sz w:val="22"/>
                <w:szCs w:val="22"/>
              </w:rPr>
              <w:t>Ca</w:t>
            </w:r>
            <w:r w:rsidR="003D50E8" w:rsidRPr="007837EE">
              <w:rPr>
                <w:rFonts w:ascii="Arial" w:hAnsi="Arial" w:cs="Arial"/>
                <w:b/>
                <w:sz w:val="22"/>
                <w:szCs w:val="22"/>
              </w:rPr>
              <w:t xml:space="preserve">pital &amp; Coast DHB </w:t>
            </w:r>
            <w:r w:rsidR="0065593F" w:rsidRPr="007837EE">
              <w:rPr>
                <w:rFonts w:ascii="Arial" w:hAnsi="Arial" w:cs="Arial"/>
                <w:b/>
                <w:sz w:val="22"/>
                <w:szCs w:val="22"/>
              </w:rPr>
              <w:t>and Hutt</w:t>
            </w:r>
            <w:r w:rsidR="00573768" w:rsidRPr="007837EE">
              <w:rPr>
                <w:rFonts w:ascii="Arial" w:hAnsi="Arial" w:cs="Arial"/>
                <w:b/>
                <w:sz w:val="22"/>
                <w:szCs w:val="22"/>
              </w:rPr>
              <w:t xml:space="preserve"> (</w:t>
            </w:r>
            <w:r w:rsidR="00A84362">
              <w:rPr>
                <w:rFonts w:ascii="Arial" w:hAnsi="Arial" w:cs="Arial"/>
                <w:b/>
                <w:sz w:val="22"/>
                <w:szCs w:val="22"/>
              </w:rPr>
              <w:t>Philip Matheson</w:t>
            </w:r>
            <w:r w:rsidRPr="007837EE">
              <w:rPr>
                <w:rFonts w:ascii="Arial" w:hAnsi="Arial" w:cs="Arial"/>
                <w:b/>
                <w:sz w:val="22"/>
                <w:szCs w:val="22"/>
              </w:rPr>
              <w:t>)</w:t>
            </w:r>
          </w:p>
          <w:p w14:paraId="1D5CC899" w14:textId="77777777" w:rsidR="005F5CFA" w:rsidRPr="007837EE" w:rsidRDefault="005F5CFA" w:rsidP="00BF3299">
            <w:pPr>
              <w:rPr>
                <w:rFonts w:ascii="Arial" w:hAnsi="Arial" w:cs="Arial"/>
                <w:b/>
                <w:sz w:val="22"/>
                <w:szCs w:val="22"/>
              </w:rPr>
            </w:pPr>
          </w:p>
          <w:p w14:paraId="0B8862B0" w14:textId="77777777" w:rsidR="001F0724" w:rsidRPr="00025E19" w:rsidRDefault="00BB78F6" w:rsidP="00E055D9">
            <w:pPr>
              <w:rPr>
                <w:rFonts w:ascii="Arial" w:hAnsi="Arial" w:cs="Arial"/>
                <w:color w:val="FF0000"/>
                <w:sz w:val="22"/>
                <w:szCs w:val="22"/>
              </w:rPr>
            </w:pPr>
            <w:r>
              <w:rPr>
                <w:rFonts w:ascii="Arial" w:hAnsi="Arial" w:cs="Arial"/>
                <w:color w:val="FF0000"/>
                <w:sz w:val="22"/>
                <w:szCs w:val="22"/>
              </w:rPr>
              <w:object w:dxaOrig="1531" w:dyaOrig="990" w14:anchorId="15689694">
                <v:shape id="_x0000_i1035" type="#_x0000_t75" style="width:76.5pt;height:49.5pt" o:ole="">
                  <v:imagedata r:id="rId28" o:title=""/>
                </v:shape>
                <o:OLEObject Type="Embed" ProgID="PowerPoint.Show.12" ShapeID="_x0000_i1035" DrawAspect="Icon" ObjectID="_1749288642" r:id="rId29"/>
              </w:object>
            </w:r>
          </w:p>
        </w:tc>
        <w:tc>
          <w:tcPr>
            <w:tcW w:w="1758" w:type="dxa"/>
            <w:gridSpan w:val="3"/>
            <w:tcBorders>
              <w:top w:val="single" w:sz="6" w:space="0" w:color="auto"/>
              <w:bottom w:val="single" w:sz="6" w:space="0" w:color="auto"/>
              <w:right w:val="single" w:sz="18" w:space="0" w:color="auto"/>
            </w:tcBorders>
          </w:tcPr>
          <w:p w14:paraId="0A3EA9E5" w14:textId="77777777" w:rsidR="00DD7211" w:rsidRPr="00E7174C" w:rsidRDefault="006C605A" w:rsidP="006C605A">
            <w:pPr>
              <w:rPr>
                <w:rFonts w:ascii="Arial" w:hAnsi="Arial" w:cs="Arial"/>
                <w:b/>
                <w:sz w:val="22"/>
                <w:szCs w:val="22"/>
              </w:rPr>
            </w:pPr>
            <w:r>
              <w:rPr>
                <w:rFonts w:ascii="Arial" w:hAnsi="Arial" w:cs="Arial"/>
                <w:b/>
                <w:sz w:val="22"/>
                <w:szCs w:val="22"/>
              </w:rPr>
              <w:t>Andrew McNally</w:t>
            </w:r>
          </w:p>
          <w:p w14:paraId="21087343" w14:textId="77777777" w:rsidR="00AA6A6A" w:rsidRDefault="00AA6A6A" w:rsidP="00B94FF7">
            <w:pPr>
              <w:rPr>
                <w:rFonts w:ascii="Arial" w:hAnsi="Arial" w:cs="Arial"/>
                <w:b/>
                <w:sz w:val="22"/>
                <w:szCs w:val="22"/>
              </w:rPr>
            </w:pPr>
          </w:p>
          <w:p w14:paraId="5C3A863D" w14:textId="77777777" w:rsidR="00FD1075" w:rsidRDefault="00FD1075" w:rsidP="00B94FF7">
            <w:pPr>
              <w:rPr>
                <w:rFonts w:ascii="Arial" w:hAnsi="Arial" w:cs="Arial"/>
                <w:b/>
                <w:sz w:val="22"/>
                <w:szCs w:val="22"/>
              </w:rPr>
            </w:pPr>
          </w:p>
          <w:p w14:paraId="4C3CB524" w14:textId="77777777" w:rsidR="0067259A" w:rsidRDefault="0067259A" w:rsidP="00705046">
            <w:pPr>
              <w:rPr>
                <w:rFonts w:ascii="Arial" w:hAnsi="Arial" w:cs="Arial"/>
                <w:b/>
                <w:sz w:val="22"/>
                <w:szCs w:val="22"/>
              </w:rPr>
            </w:pPr>
          </w:p>
          <w:p w14:paraId="4FFDFDE5" w14:textId="77777777" w:rsidR="0067259A" w:rsidRDefault="0067259A" w:rsidP="00705046">
            <w:pPr>
              <w:rPr>
                <w:rFonts w:ascii="Arial" w:hAnsi="Arial" w:cs="Arial"/>
                <w:b/>
                <w:sz w:val="22"/>
                <w:szCs w:val="22"/>
              </w:rPr>
            </w:pPr>
          </w:p>
          <w:p w14:paraId="5E020F89" w14:textId="77777777" w:rsidR="00B2546F" w:rsidRDefault="00B2546F" w:rsidP="00705046">
            <w:pPr>
              <w:rPr>
                <w:rFonts w:ascii="Arial" w:hAnsi="Arial" w:cs="Arial"/>
                <w:b/>
                <w:sz w:val="22"/>
                <w:szCs w:val="22"/>
              </w:rPr>
            </w:pPr>
          </w:p>
          <w:p w14:paraId="101AD057" w14:textId="77777777" w:rsidR="00116B85" w:rsidRPr="00E7174C" w:rsidRDefault="00705046" w:rsidP="00705046">
            <w:pPr>
              <w:rPr>
                <w:rFonts w:ascii="Arial" w:hAnsi="Arial" w:cs="Arial"/>
                <w:b/>
                <w:sz w:val="22"/>
                <w:szCs w:val="22"/>
              </w:rPr>
            </w:pPr>
            <w:r>
              <w:rPr>
                <w:rFonts w:ascii="Arial" w:hAnsi="Arial" w:cs="Arial"/>
                <w:b/>
                <w:sz w:val="22"/>
                <w:szCs w:val="22"/>
              </w:rPr>
              <w:t xml:space="preserve">Norman Panlilio </w:t>
            </w:r>
          </w:p>
          <w:p w14:paraId="6FB75DB6" w14:textId="77777777" w:rsidR="00116B85" w:rsidRPr="00E7174C" w:rsidRDefault="00116B85">
            <w:pPr>
              <w:jc w:val="center"/>
              <w:rPr>
                <w:rFonts w:ascii="Arial" w:hAnsi="Arial" w:cs="Arial"/>
                <w:b/>
                <w:sz w:val="22"/>
                <w:szCs w:val="22"/>
              </w:rPr>
            </w:pPr>
          </w:p>
          <w:p w14:paraId="68931397" w14:textId="77777777" w:rsidR="005E3115" w:rsidRDefault="005E3115" w:rsidP="00F56A04">
            <w:pPr>
              <w:rPr>
                <w:rFonts w:ascii="Arial" w:hAnsi="Arial" w:cs="Arial"/>
                <w:b/>
                <w:sz w:val="22"/>
                <w:szCs w:val="22"/>
              </w:rPr>
            </w:pPr>
          </w:p>
          <w:p w14:paraId="6D636716" w14:textId="77777777" w:rsidR="00A84362" w:rsidRDefault="00A84362" w:rsidP="00F56A04">
            <w:pPr>
              <w:rPr>
                <w:rFonts w:ascii="Arial" w:hAnsi="Arial" w:cs="Arial"/>
                <w:b/>
                <w:sz w:val="22"/>
                <w:szCs w:val="22"/>
              </w:rPr>
            </w:pPr>
          </w:p>
          <w:p w14:paraId="1976B207" w14:textId="77777777" w:rsidR="00E055D9" w:rsidRDefault="00E055D9" w:rsidP="00F56A04">
            <w:pPr>
              <w:rPr>
                <w:rFonts w:ascii="Arial" w:hAnsi="Arial" w:cs="Arial"/>
                <w:b/>
                <w:sz w:val="22"/>
                <w:szCs w:val="22"/>
              </w:rPr>
            </w:pPr>
          </w:p>
          <w:p w14:paraId="799873E8" w14:textId="77777777" w:rsidR="00116B85" w:rsidRDefault="00BB78F6" w:rsidP="00F56A04">
            <w:pPr>
              <w:rPr>
                <w:rFonts w:ascii="Arial" w:hAnsi="Arial" w:cs="Arial"/>
                <w:b/>
                <w:sz w:val="22"/>
                <w:szCs w:val="22"/>
              </w:rPr>
            </w:pPr>
            <w:r>
              <w:rPr>
                <w:rFonts w:ascii="Arial" w:hAnsi="Arial" w:cs="Arial"/>
                <w:b/>
                <w:sz w:val="22"/>
                <w:szCs w:val="22"/>
              </w:rPr>
              <w:t>Philip Matheson</w:t>
            </w:r>
          </w:p>
          <w:p w14:paraId="68A3826A" w14:textId="77777777" w:rsidR="001F0724" w:rsidRPr="00E7174C" w:rsidRDefault="001F0724" w:rsidP="00F56A04">
            <w:pPr>
              <w:rPr>
                <w:rFonts w:ascii="Arial" w:hAnsi="Arial" w:cs="Arial"/>
                <w:b/>
                <w:sz w:val="22"/>
                <w:szCs w:val="22"/>
              </w:rPr>
            </w:pPr>
          </w:p>
        </w:tc>
      </w:tr>
      <w:tr w:rsidR="00AB02B6" w:rsidRPr="00E7174C" w14:paraId="7ED8839C" w14:textId="77777777" w:rsidTr="005D236D">
        <w:trPr>
          <w:gridAfter w:val="1"/>
          <w:wAfter w:w="20" w:type="dxa"/>
          <w:trHeight w:val="143"/>
        </w:trPr>
        <w:tc>
          <w:tcPr>
            <w:tcW w:w="730" w:type="dxa"/>
            <w:gridSpan w:val="3"/>
            <w:tcBorders>
              <w:top w:val="single" w:sz="6" w:space="0" w:color="auto"/>
              <w:bottom w:val="single" w:sz="6" w:space="0" w:color="auto"/>
            </w:tcBorders>
          </w:tcPr>
          <w:p w14:paraId="1A795035" w14:textId="77777777" w:rsidR="00AB02B6" w:rsidRPr="00E7174C" w:rsidRDefault="00AB02B6">
            <w:pPr>
              <w:ind w:right="34"/>
              <w:jc w:val="center"/>
              <w:rPr>
                <w:rFonts w:ascii="Arial" w:hAnsi="Arial" w:cs="Arial"/>
                <w:sz w:val="22"/>
                <w:szCs w:val="22"/>
              </w:rPr>
            </w:pPr>
          </w:p>
        </w:tc>
        <w:tc>
          <w:tcPr>
            <w:tcW w:w="2133" w:type="dxa"/>
            <w:gridSpan w:val="4"/>
            <w:tcBorders>
              <w:top w:val="single" w:sz="6" w:space="0" w:color="auto"/>
              <w:bottom w:val="single" w:sz="6" w:space="0" w:color="auto"/>
            </w:tcBorders>
          </w:tcPr>
          <w:p w14:paraId="3B06C045" w14:textId="77777777" w:rsidR="00AB02B6" w:rsidRPr="00E7174C" w:rsidRDefault="00AB02B6" w:rsidP="004F7284">
            <w:pPr>
              <w:rPr>
                <w:rFonts w:ascii="Arial" w:hAnsi="Arial" w:cs="Arial"/>
                <w:b/>
                <w:bCs/>
                <w:color w:val="000000"/>
                <w:sz w:val="22"/>
                <w:szCs w:val="22"/>
              </w:rPr>
            </w:pPr>
            <w:r w:rsidRPr="00E7174C">
              <w:rPr>
                <w:rFonts w:ascii="Arial" w:hAnsi="Arial" w:cs="Arial"/>
                <w:b/>
                <w:bCs/>
                <w:color w:val="000000"/>
                <w:sz w:val="22"/>
                <w:szCs w:val="22"/>
              </w:rPr>
              <w:t>South</w:t>
            </w:r>
            <w:r w:rsidR="003A32DB" w:rsidRPr="00E7174C">
              <w:rPr>
                <w:rFonts w:ascii="Arial" w:hAnsi="Arial" w:cs="Arial"/>
                <w:b/>
                <w:bCs/>
                <w:color w:val="000000"/>
                <w:sz w:val="22"/>
                <w:szCs w:val="22"/>
              </w:rPr>
              <w:t xml:space="preserve"> Island</w:t>
            </w:r>
          </w:p>
          <w:p w14:paraId="0D0AE7B1" w14:textId="77777777" w:rsidR="00AB02B6" w:rsidRPr="00E7174C" w:rsidRDefault="00AB02B6" w:rsidP="004F7284">
            <w:pPr>
              <w:rPr>
                <w:rFonts w:ascii="Arial" w:hAnsi="Arial" w:cs="Arial"/>
                <w:b/>
                <w:bCs/>
                <w:color w:val="000000"/>
                <w:sz w:val="22"/>
                <w:szCs w:val="22"/>
              </w:rPr>
            </w:pPr>
          </w:p>
        </w:tc>
        <w:tc>
          <w:tcPr>
            <w:tcW w:w="10904" w:type="dxa"/>
            <w:gridSpan w:val="3"/>
            <w:tcBorders>
              <w:top w:val="single" w:sz="6" w:space="0" w:color="auto"/>
              <w:bottom w:val="single" w:sz="6" w:space="0" w:color="auto"/>
            </w:tcBorders>
          </w:tcPr>
          <w:p w14:paraId="766735DB" w14:textId="77777777" w:rsidR="00573768" w:rsidRDefault="00573768" w:rsidP="00DD7211">
            <w:pPr>
              <w:rPr>
                <w:rFonts w:ascii="Arial" w:hAnsi="Arial" w:cs="Arial"/>
                <w:b/>
                <w:sz w:val="22"/>
                <w:szCs w:val="22"/>
              </w:rPr>
            </w:pPr>
            <w:r w:rsidRPr="00A8325D">
              <w:rPr>
                <w:rFonts w:ascii="Arial" w:hAnsi="Arial" w:cs="Arial"/>
                <w:b/>
                <w:sz w:val="22"/>
                <w:szCs w:val="22"/>
              </w:rPr>
              <w:t>Upper South Island (Nelson)</w:t>
            </w:r>
            <w:r w:rsidR="00E404FA">
              <w:rPr>
                <w:rFonts w:ascii="Arial" w:hAnsi="Arial" w:cs="Arial"/>
                <w:b/>
                <w:sz w:val="22"/>
                <w:szCs w:val="22"/>
              </w:rPr>
              <w:t xml:space="preserve"> (Bruce King)</w:t>
            </w:r>
          </w:p>
          <w:p w14:paraId="708A1A7A" w14:textId="77777777" w:rsidR="00A511A6" w:rsidRPr="00A511A6" w:rsidRDefault="00A511A6" w:rsidP="00A511A6">
            <w:pPr>
              <w:rPr>
                <w:rFonts w:ascii="Arial" w:hAnsi="Arial" w:cs="Arial"/>
                <w:sz w:val="22"/>
                <w:szCs w:val="22"/>
              </w:rPr>
            </w:pPr>
            <w:r w:rsidRPr="00A511A6">
              <w:rPr>
                <w:rFonts w:ascii="Arial" w:hAnsi="Arial" w:cs="Arial"/>
                <w:sz w:val="22"/>
                <w:szCs w:val="22"/>
              </w:rPr>
              <w:t>Nothing reported.</w:t>
            </w:r>
          </w:p>
          <w:p w14:paraId="7D26A756" w14:textId="77777777" w:rsidR="00991976" w:rsidRPr="00991976" w:rsidRDefault="00991976" w:rsidP="00DD7211">
            <w:pPr>
              <w:rPr>
                <w:rFonts w:ascii="Arial" w:hAnsi="Arial" w:cs="Arial"/>
                <w:sz w:val="22"/>
                <w:szCs w:val="22"/>
              </w:rPr>
            </w:pPr>
          </w:p>
          <w:p w14:paraId="4EEE9989" w14:textId="77777777" w:rsidR="00AB02B6" w:rsidRPr="00C956B0" w:rsidRDefault="00AB02B6" w:rsidP="00DD7211">
            <w:pPr>
              <w:rPr>
                <w:rFonts w:ascii="Arial" w:hAnsi="Arial" w:cs="Arial"/>
                <w:b/>
                <w:sz w:val="22"/>
                <w:szCs w:val="22"/>
              </w:rPr>
            </w:pPr>
            <w:r w:rsidRPr="00C956B0">
              <w:rPr>
                <w:rFonts w:ascii="Arial" w:hAnsi="Arial" w:cs="Arial"/>
                <w:b/>
                <w:sz w:val="22"/>
                <w:szCs w:val="22"/>
              </w:rPr>
              <w:t>Canterbur</w:t>
            </w:r>
            <w:r w:rsidR="00281476" w:rsidRPr="00C956B0">
              <w:rPr>
                <w:rFonts w:ascii="Arial" w:hAnsi="Arial" w:cs="Arial"/>
                <w:b/>
                <w:sz w:val="22"/>
                <w:szCs w:val="22"/>
              </w:rPr>
              <w:t>y DHB (</w:t>
            </w:r>
            <w:r w:rsidR="00D96612" w:rsidRPr="00C956B0">
              <w:rPr>
                <w:rFonts w:ascii="Arial" w:hAnsi="Arial" w:cs="Arial"/>
                <w:b/>
                <w:sz w:val="22"/>
                <w:szCs w:val="22"/>
              </w:rPr>
              <w:t>David MacGregor</w:t>
            </w:r>
            <w:r w:rsidR="00D129D3" w:rsidRPr="00C956B0">
              <w:rPr>
                <w:rFonts w:ascii="Arial" w:hAnsi="Arial" w:cs="Arial"/>
                <w:b/>
                <w:sz w:val="22"/>
                <w:szCs w:val="22"/>
              </w:rPr>
              <w:t>)</w:t>
            </w:r>
          </w:p>
          <w:p w14:paraId="3284EA06" w14:textId="77777777" w:rsidR="008405DD" w:rsidRDefault="008405DD" w:rsidP="00573768">
            <w:pPr>
              <w:rPr>
                <w:rFonts w:ascii="Arial" w:hAnsi="Arial" w:cs="Arial"/>
                <w:color w:val="FF0000"/>
                <w:sz w:val="22"/>
                <w:szCs w:val="22"/>
              </w:rPr>
            </w:pPr>
          </w:p>
          <w:p w14:paraId="3012A612" w14:textId="77777777" w:rsidR="00E92D33" w:rsidRDefault="00DD7AF0" w:rsidP="00DD7211">
            <w:pPr>
              <w:rPr>
                <w:rFonts w:ascii="Arial" w:hAnsi="Arial" w:cs="Arial"/>
                <w:b/>
                <w:sz w:val="22"/>
                <w:szCs w:val="22"/>
              </w:rPr>
            </w:pPr>
            <w:r>
              <w:rPr>
                <w:rFonts w:ascii="Arial" w:hAnsi="Arial" w:cs="Arial"/>
                <w:b/>
                <w:sz w:val="22"/>
                <w:szCs w:val="22"/>
              </w:rPr>
              <w:object w:dxaOrig="1531" w:dyaOrig="990" w14:anchorId="686562D6">
                <v:shape id="_x0000_i1036" type="#_x0000_t75" style="width:76.5pt;height:49.5pt" o:ole="">
                  <v:imagedata r:id="rId30" o:title=""/>
                </v:shape>
                <o:OLEObject Type="Embed" ProgID="PowerPoint.Show.12" ShapeID="_x0000_i1036" DrawAspect="Icon" ObjectID="_1749288643" r:id="rId31"/>
              </w:object>
            </w:r>
          </w:p>
          <w:p w14:paraId="5679DBBA" w14:textId="77777777" w:rsidR="00AB02B6" w:rsidRPr="00C956B0" w:rsidRDefault="00281476" w:rsidP="00DD7211">
            <w:pPr>
              <w:rPr>
                <w:rFonts w:ascii="Arial" w:hAnsi="Arial" w:cs="Arial"/>
                <w:b/>
                <w:sz w:val="22"/>
                <w:szCs w:val="22"/>
              </w:rPr>
            </w:pPr>
            <w:r w:rsidRPr="00C956B0">
              <w:rPr>
                <w:rFonts w:ascii="Arial" w:hAnsi="Arial" w:cs="Arial"/>
                <w:b/>
                <w:sz w:val="22"/>
                <w:szCs w:val="22"/>
              </w:rPr>
              <w:lastRenderedPageBreak/>
              <w:t>Southern DHB (</w:t>
            </w:r>
            <w:r w:rsidR="00D60A0C">
              <w:rPr>
                <w:rFonts w:ascii="Arial" w:hAnsi="Arial" w:cs="Arial"/>
                <w:b/>
                <w:sz w:val="22"/>
                <w:szCs w:val="22"/>
              </w:rPr>
              <w:t>Rob Walker</w:t>
            </w:r>
            <w:r w:rsidRPr="00C956B0">
              <w:rPr>
                <w:rFonts w:ascii="Arial" w:hAnsi="Arial" w:cs="Arial"/>
                <w:b/>
                <w:sz w:val="22"/>
                <w:szCs w:val="22"/>
              </w:rPr>
              <w:t>)</w:t>
            </w:r>
          </w:p>
          <w:p w14:paraId="1BEF4A96" w14:textId="77777777" w:rsidR="001D0EDE" w:rsidRDefault="001D0EDE" w:rsidP="00512BA5">
            <w:pPr>
              <w:rPr>
                <w:rFonts w:ascii="Arial" w:hAnsi="Arial" w:cs="Arial"/>
                <w:sz w:val="22"/>
                <w:szCs w:val="22"/>
              </w:rPr>
            </w:pPr>
          </w:p>
          <w:p w14:paraId="460D1211" w14:textId="77777777" w:rsidR="00F813CF" w:rsidRPr="008C10DF" w:rsidRDefault="00BB78F6" w:rsidP="00512BA5">
            <w:pPr>
              <w:rPr>
                <w:rFonts w:ascii="Arial" w:hAnsi="Arial" w:cs="Arial"/>
                <w:sz w:val="22"/>
                <w:szCs w:val="22"/>
              </w:rPr>
            </w:pPr>
            <w:r>
              <w:rPr>
                <w:rFonts w:ascii="Arial" w:hAnsi="Arial" w:cs="Arial"/>
                <w:sz w:val="22"/>
                <w:szCs w:val="22"/>
              </w:rPr>
              <w:object w:dxaOrig="1531" w:dyaOrig="990" w14:anchorId="148D98FE">
                <v:shape id="_x0000_i1037" type="#_x0000_t75" style="width:76.5pt;height:49.5pt" o:ole="">
                  <v:imagedata r:id="rId32" o:title=""/>
                </v:shape>
                <o:OLEObject Type="Embed" ProgID="PowerPoint.Show.12" ShapeID="_x0000_i1037" DrawAspect="Icon" ObjectID="_1749288644" r:id="rId33"/>
              </w:object>
            </w:r>
          </w:p>
        </w:tc>
        <w:tc>
          <w:tcPr>
            <w:tcW w:w="1758" w:type="dxa"/>
            <w:gridSpan w:val="3"/>
            <w:tcBorders>
              <w:top w:val="single" w:sz="6" w:space="0" w:color="auto"/>
              <w:bottom w:val="single" w:sz="6" w:space="0" w:color="auto"/>
              <w:right w:val="single" w:sz="18" w:space="0" w:color="auto"/>
            </w:tcBorders>
          </w:tcPr>
          <w:p w14:paraId="7E7AEB24" w14:textId="77777777" w:rsidR="0017765B" w:rsidRDefault="0017765B" w:rsidP="00573768">
            <w:pPr>
              <w:rPr>
                <w:rFonts w:ascii="Arial" w:hAnsi="Arial" w:cs="Arial"/>
                <w:b/>
                <w:sz w:val="22"/>
                <w:szCs w:val="22"/>
              </w:rPr>
            </w:pPr>
          </w:p>
          <w:p w14:paraId="4C9BC388" w14:textId="77777777" w:rsidR="00CE77E9" w:rsidRDefault="00CE77E9" w:rsidP="00712569">
            <w:pPr>
              <w:rPr>
                <w:rFonts w:ascii="Arial" w:hAnsi="Arial" w:cs="Arial"/>
                <w:b/>
                <w:sz w:val="22"/>
                <w:szCs w:val="22"/>
              </w:rPr>
            </w:pPr>
          </w:p>
          <w:p w14:paraId="0EA91133" w14:textId="77777777" w:rsidR="00991976" w:rsidRDefault="00991976" w:rsidP="00712569">
            <w:pPr>
              <w:rPr>
                <w:rFonts w:ascii="Arial" w:hAnsi="Arial" w:cs="Arial"/>
                <w:b/>
                <w:sz w:val="22"/>
                <w:szCs w:val="22"/>
              </w:rPr>
            </w:pPr>
          </w:p>
          <w:p w14:paraId="07058E5F" w14:textId="77777777" w:rsidR="00991976" w:rsidRDefault="00991976" w:rsidP="00712569">
            <w:pPr>
              <w:rPr>
                <w:rFonts w:ascii="Arial" w:hAnsi="Arial" w:cs="Arial"/>
                <w:b/>
                <w:sz w:val="22"/>
                <w:szCs w:val="22"/>
              </w:rPr>
            </w:pPr>
          </w:p>
          <w:p w14:paraId="7B3398DE" w14:textId="77777777" w:rsidR="00991976" w:rsidRDefault="00991976" w:rsidP="00712569">
            <w:pPr>
              <w:rPr>
                <w:rFonts w:ascii="Arial" w:hAnsi="Arial" w:cs="Arial"/>
                <w:b/>
                <w:sz w:val="22"/>
                <w:szCs w:val="22"/>
              </w:rPr>
            </w:pPr>
          </w:p>
          <w:p w14:paraId="057C6BFF" w14:textId="77777777" w:rsidR="0067259A" w:rsidRDefault="00E404FA" w:rsidP="00712569">
            <w:pPr>
              <w:rPr>
                <w:rFonts w:ascii="Arial" w:hAnsi="Arial" w:cs="Arial"/>
                <w:b/>
                <w:sz w:val="22"/>
                <w:szCs w:val="22"/>
              </w:rPr>
            </w:pPr>
            <w:r>
              <w:rPr>
                <w:rFonts w:ascii="Arial" w:hAnsi="Arial" w:cs="Arial"/>
                <w:b/>
                <w:sz w:val="22"/>
                <w:szCs w:val="22"/>
              </w:rPr>
              <w:t>David MacGregor</w:t>
            </w:r>
          </w:p>
          <w:p w14:paraId="1147C61E" w14:textId="77777777" w:rsidR="006C605A" w:rsidRDefault="006C605A" w:rsidP="00B94FF7">
            <w:pPr>
              <w:rPr>
                <w:rFonts w:ascii="Arial" w:hAnsi="Arial" w:cs="Arial"/>
                <w:b/>
                <w:sz w:val="22"/>
                <w:szCs w:val="22"/>
              </w:rPr>
            </w:pPr>
          </w:p>
          <w:p w14:paraId="09883462" w14:textId="77777777" w:rsidR="00991976" w:rsidRDefault="00991976" w:rsidP="00B94FF7">
            <w:pPr>
              <w:rPr>
                <w:rFonts w:ascii="Arial" w:hAnsi="Arial" w:cs="Arial"/>
                <w:b/>
                <w:sz w:val="22"/>
                <w:szCs w:val="22"/>
              </w:rPr>
            </w:pPr>
          </w:p>
          <w:p w14:paraId="494E5204" w14:textId="77777777" w:rsidR="00AE2D6D" w:rsidRDefault="00AE2D6D" w:rsidP="00B94FF7">
            <w:pPr>
              <w:rPr>
                <w:rFonts w:ascii="Arial" w:hAnsi="Arial" w:cs="Arial"/>
                <w:b/>
                <w:sz w:val="22"/>
                <w:szCs w:val="22"/>
              </w:rPr>
            </w:pPr>
          </w:p>
          <w:p w14:paraId="5CAD490E" w14:textId="77777777" w:rsidR="003424C0" w:rsidRPr="00E7174C" w:rsidRDefault="00E404FA" w:rsidP="00B94FF7">
            <w:pPr>
              <w:rPr>
                <w:rFonts w:ascii="Arial" w:hAnsi="Arial" w:cs="Arial"/>
                <w:b/>
                <w:sz w:val="22"/>
                <w:szCs w:val="22"/>
              </w:rPr>
            </w:pPr>
            <w:r>
              <w:rPr>
                <w:rFonts w:ascii="Arial" w:hAnsi="Arial" w:cs="Arial"/>
                <w:b/>
                <w:sz w:val="22"/>
                <w:szCs w:val="22"/>
              </w:rPr>
              <w:t>Rob Walker/</w:t>
            </w:r>
            <w:r w:rsidR="00CE77E9">
              <w:rPr>
                <w:rFonts w:ascii="Arial" w:hAnsi="Arial" w:cs="Arial"/>
                <w:b/>
                <w:sz w:val="22"/>
                <w:szCs w:val="22"/>
              </w:rPr>
              <w:t>John Schollu</w:t>
            </w:r>
            <w:r w:rsidR="00FD1075">
              <w:rPr>
                <w:rFonts w:ascii="Arial" w:hAnsi="Arial" w:cs="Arial"/>
                <w:b/>
                <w:sz w:val="22"/>
                <w:szCs w:val="22"/>
              </w:rPr>
              <w:t>m</w:t>
            </w:r>
          </w:p>
        </w:tc>
      </w:tr>
      <w:tr w:rsidR="0050079C" w:rsidRPr="00E7174C" w14:paraId="0C10360D" w14:textId="77777777" w:rsidTr="00BF3299">
        <w:tblPrEx>
          <w:tblBorders>
            <w:top w:val="single" w:sz="6" w:space="0" w:color="auto"/>
            <w:left w:val="single" w:sz="6" w:space="0" w:color="auto"/>
            <w:bottom w:val="single" w:sz="6" w:space="0" w:color="auto"/>
            <w:right w:val="single" w:sz="6" w:space="0" w:color="auto"/>
          </w:tblBorders>
        </w:tblPrEx>
        <w:trPr>
          <w:gridAfter w:val="1"/>
          <w:wAfter w:w="20" w:type="dxa"/>
          <w:cantSplit/>
          <w:trHeight w:val="143"/>
        </w:trPr>
        <w:tc>
          <w:tcPr>
            <w:tcW w:w="15525" w:type="dxa"/>
            <w:gridSpan w:val="13"/>
            <w:tcBorders>
              <w:bottom w:val="single" w:sz="6" w:space="0" w:color="auto"/>
              <w:right w:val="single" w:sz="18" w:space="0" w:color="auto"/>
            </w:tcBorders>
            <w:shd w:val="pct12" w:color="008080" w:fill="33CCCC"/>
          </w:tcPr>
          <w:p w14:paraId="533DFC98" w14:textId="77777777" w:rsidR="0050079C" w:rsidRPr="00E7174C" w:rsidRDefault="00263C9A" w:rsidP="00F146AE">
            <w:pPr>
              <w:pStyle w:val="BlockLabel"/>
              <w:numPr>
                <w:ilvl w:val="0"/>
                <w:numId w:val="1"/>
              </w:numPr>
              <w:rPr>
                <w:rFonts w:ascii="Arial" w:hAnsi="Arial" w:cs="Arial"/>
                <w:sz w:val="22"/>
                <w:szCs w:val="22"/>
                <w:lang w:val="en-AU"/>
              </w:rPr>
            </w:pPr>
            <w:r w:rsidRPr="00E7174C">
              <w:rPr>
                <w:rFonts w:ascii="Arial" w:hAnsi="Arial" w:cs="Arial"/>
                <w:sz w:val="22"/>
                <w:szCs w:val="22"/>
                <w:lang w:val="en-AU"/>
              </w:rPr>
              <w:lastRenderedPageBreak/>
              <w:t>New Business</w:t>
            </w:r>
            <w:r w:rsidR="007C425E" w:rsidRPr="00E7174C">
              <w:rPr>
                <w:rFonts w:ascii="Arial" w:hAnsi="Arial" w:cs="Arial"/>
                <w:sz w:val="22"/>
                <w:szCs w:val="22"/>
                <w:lang w:val="en-AU"/>
              </w:rPr>
              <w:t xml:space="preserve">      </w:t>
            </w:r>
          </w:p>
        </w:tc>
      </w:tr>
      <w:tr w:rsidR="0002125B" w:rsidRPr="00E7174C" w14:paraId="316A51CA" w14:textId="77777777" w:rsidTr="005D236D">
        <w:trPr>
          <w:trHeight w:val="490"/>
        </w:trPr>
        <w:tc>
          <w:tcPr>
            <w:tcW w:w="730" w:type="dxa"/>
            <w:gridSpan w:val="3"/>
            <w:tcBorders>
              <w:top w:val="single" w:sz="6" w:space="0" w:color="auto"/>
              <w:bottom w:val="single" w:sz="6" w:space="0" w:color="auto"/>
            </w:tcBorders>
          </w:tcPr>
          <w:p w14:paraId="64F65A9A" w14:textId="77777777" w:rsidR="0002125B" w:rsidRPr="00A511A6" w:rsidRDefault="0002125B" w:rsidP="003460C6">
            <w:pPr>
              <w:ind w:right="34"/>
              <w:jc w:val="center"/>
              <w:rPr>
                <w:rFonts w:ascii="Arial" w:hAnsi="Arial" w:cs="Arial"/>
                <w:b/>
                <w:sz w:val="22"/>
                <w:szCs w:val="22"/>
              </w:rPr>
            </w:pPr>
            <w:r w:rsidRPr="00A511A6">
              <w:rPr>
                <w:rFonts w:ascii="Arial" w:hAnsi="Arial" w:cs="Arial"/>
                <w:b/>
                <w:sz w:val="22"/>
                <w:szCs w:val="22"/>
              </w:rPr>
              <w:t>3</w:t>
            </w:r>
          </w:p>
        </w:tc>
        <w:tc>
          <w:tcPr>
            <w:tcW w:w="2133" w:type="dxa"/>
            <w:gridSpan w:val="4"/>
            <w:tcBorders>
              <w:top w:val="single" w:sz="6" w:space="0" w:color="auto"/>
              <w:bottom w:val="single" w:sz="6" w:space="0" w:color="auto"/>
            </w:tcBorders>
          </w:tcPr>
          <w:p w14:paraId="59FEA388" w14:textId="77777777" w:rsidR="0002125B" w:rsidRPr="00EB29D5" w:rsidRDefault="0002125B" w:rsidP="00EB29D5">
            <w:pPr>
              <w:tabs>
                <w:tab w:val="left" w:pos="1683"/>
              </w:tabs>
              <w:rPr>
                <w:rFonts w:ascii="Arial" w:hAnsi="Arial" w:cs="Arial"/>
                <w:b/>
                <w:bCs/>
                <w:color w:val="000000"/>
                <w:sz w:val="22"/>
                <w:szCs w:val="22"/>
              </w:rPr>
            </w:pPr>
            <w:r w:rsidRPr="00EB29D5">
              <w:rPr>
                <w:rFonts w:ascii="Arial" w:hAnsi="Arial" w:cs="Arial"/>
                <w:b/>
                <w:bCs/>
                <w:color w:val="000000"/>
                <w:sz w:val="22"/>
                <w:szCs w:val="22"/>
              </w:rPr>
              <w:t>KPI’s</w:t>
            </w:r>
          </w:p>
        </w:tc>
        <w:tc>
          <w:tcPr>
            <w:tcW w:w="10904" w:type="dxa"/>
            <w:gridSpan w:val="3"/>
            <w:tcBorders>
              <w:top w:val="single" w:sz="6" w:space="0" w:color="auto"/>
              <w:bottom w:val="single" w:sz="6" w:space="0" w:color="auto"/>
            </w:tcBorders>
          </w:tcPr>
          <w:p w14:paraId="18D46D3A" w14:textId="77777777" w:rsidR="00C369B0" w:rsidRDefault="00C369B0" w:rsidP="000A6082">
            <w:pPr>
              <w:rPr>
                <w:rFonts w:ascii="Arial" w:hAnsi="Arial" w:cs="Arial"/>
                <w:sz w:val="22"/>
                <w:szCs w:val="22"/>
              </w:rPr>
            </w:pPr>
            <w:r>
              <w:rPr>
                <w:rFonts w:ascii="Arial" w:hAnsi="Arial" w:cs="Arial"/>
                <w:sz w:val="22"/>
                <w:szCs w:val="22"/>
              </w:rPr>
              <w:t>The Pre-dialysis data:  excel spread</w:t>
            </w:r>
            <w:r w:rsidR="0032600A">
              <w:rPr>
                <w:rFonts w:ascii="Arial" w:hAnsi="Arial" w:cs="Arial"/>
                <w:sz w:val="22"/>
                <w:szCs w:val="22"/>
              </w:rPr>
              <w:t xml:space="preserve"> </w:t>
            </w:r>
            <w:r>
              <w:rPr>
                <w:rFonts w:ascii="Arial" w:hAnsi="Arial" w:cs="Arial"/>
                <w:sz w:val="22"/>
                <w:szCs w:val="22"/>
              </w:rPr>
              <w:t xml:space="preserve">sheet – locked passwords – send by email.  Gerald thinks it </w:t>
            </w:r>
            <w:r w:rsidR="000A6082">
              <w:rPr>
                <w:rFonts w:ascii="Arial" w:hAnsi="Arial" w:cs="Arial"/>
                <w:sz w:val="22"/>
                <w:szCs w:val="22"/>
              </w:rPr>
              <w:t xml:space="preserve">might </w:t>
            </w:r>
            <w:r>
              <w:rPr>
                <w:rFonts w:ascii="Arial" w:hAnsi="Arial" w:cs="Arial"/>
                <w:sz w:val="22"/>
                <w:szCs w:val="22"/>
              </w:rPr>
              <w:t xml:space="preserve">be </w:t>
            </w:r>
            <w:r w:rsidR="000A6082">
              <w:rPr>
                <w:rFonts w:ascii="Arial" w:hAnsi="Arial" w:cs="Arial"/>
                <w:sz w:val="22"/>
                <w:szCs w:val="22"/>
              </w:rPr>
              <w:t xml:space="preserve">able to be run along with </w:t>
            </w:r>
            <w:r>
              <w:rPr>
                <w:rFonts w:ascii="Arial" w:hAnsi="Arial" w:cs="Arial"/>
                <w:sz w:val="22"/>
                <w:szCs w:val="22"/>
              </w:rPr>
              <w:t xml:space="preserve">PD Registry.  </w:t>
            </w:r>
            <w:r w:rsidR="000A6082">
              <w:rPr>
                <w:rFonts w:ascii="Arial" w:hAnsi="Arial" w:cs="Arial"/>
                <w:sz w:val="22"/>
                <w:szCs w:val="22"/>
              </w:rPr>
              <w:t>Ian</w:t>
            </w:r>
            <w:r w:rsidR="0032600A">
              <w:rPr>
                <w:rFonts w:ascii="Arial" w:hAnsi="Arial" w:cs="Arial"/>
                <w:sz w:val="22"/>
                <w:szCs w:val="22"/>
              </w:rPr>
              <w:t xml:space="preserve"> Dittmer</w:t>
            </w:r>
            <w:r w:rsidR="000A6082">
              <w:rPr>
                <w:rFonts w:ascii="Arial" w:hAnsi="Arial" w:cs="Arial"/>
                <w:sz w:val="22"/>
                <w:szCs w:val="22"/>
              </w:rPr>
              <w:t xml:space="preserve"> to liaise with Ola </w:t>
            </w:r>
            <w:r w:rsidR="0032600A">
              <w:rPr>
                <w:rFonts w:ascii="Arial" w:hAnsi="Arial" w:cs="Arial"/>
                <w:sz w:val="22"/>
                <w:szCs w:val="22"/>
              </w:rPr>
              <w:t xml:space="preserve">Otuafi </w:t>
            </w:r>
            <w:r w:rsidR="000A6082">
              <w:rPr>
                <w:rFonts w:ascii="Arial" w:hAnsi="Arial" w:cs="Arial"/>
                <w:sz w:val="22"/>
                <w:szCs w:val="22"/>
              </w:rPr>
              <w:t xml:space="preserve">and </w:t>
            </w:r>
            <w:r>
              <w:rPr>
                <w:rFonts w:ascii="Arial" w:hAnsi="Arial" w:cs="Arial"/>
                <w:sz w:val="22"/>
                <w:szCs w:val="22"/>
              </w:rPr>
              <w:t>Tina</w:t>
            </w:r>
            <w:r w:rsidR="000A6082">
              <w:rPr>
                <w:rFonts w:ascii="Arial" w:hAnsi="Arial" w:cs="Arial"/>
                <w:sz w:val="22"/>
                <w:szCs w:val="22"/>
              </w:rPr>
              <w:t xml:space="preserve"> Su</w:t>
            </w:r>
            <w:r>
              <w:rPr>
                <w:rFonts w:ascii="Arial" w:hAnsi="Arial" w:cs="Arial"/>
                <w:sz w:val="22"/>
                <w:szCs w:val="22"/>
              </w:rPr>
              <w:t>n.</w:t>
            </w:r>
          </w:p>
          <w:p w14:paraId="286F153A" w14:textId="77777777" w:rsidR="00A5345A" w:rsidRDefault="00A5345A" w:rsidP="000A6082">
            <w:pPr>
              <w:rPr>
                <w:rFonts w:ascii="Arial" w:hAnsi="Arial" w:cs="Arial"/>
                <w:sz w:val="22"/>
                <w:szCs w:val="22"/>
              </w:rPr>
            </w:pPr>
          </w:p>
          <w:p w14:paraId="488E0CAA" w14:textId="77777777" w:rsidR="00A5345A" w:rsidRDefault="00AE2D6D" w:rsidP="000A6082">
            <w:pPr>
              <w:rPr>
                <w:rFonts w:ascii="Arial" w:hAnsi="Arial" w:cs="Arial"/>
                <w:sz w:val="22"/>
                <w:szCs w:val="22"/>
              </w:rPr>
            </w:pPr>
            <w:r w:rsidRPr="0051115D">
              <w:rPr>
                <w:rFonts w:ascii="Arial" w:hAnsi="Arial" w:cs="Arial"/>
                <w:color w:val="FF0000"/>
                <w:sz w:val="22"/>
                <w:szCs w:val="22"/>
              </w:rPr>
              <w:t>14 Aug 2019</w:t>
            </w:r>
            <w:r w:rsidR="0051115D">
              <w:rPr>
                <w:rFonts w:ascii="Arial" w:hAnsi="Arial" w:cs="Arial"/>
                <w:color w:val="FF0000"/>
                <w:sz w:val="22"/>
                <w:szCs w:val="22"/>
              </w:rPr>
              <w:t>:</w:t>
            </w:r>
            <w:r w:rsidR="00A5345A">
              <w:rPr>
                <w:rFonts w:ascii="Arial" w:hAnsi="Arial" w:cs="Arial"/>
                <w:sz w:val="22"/>
                <w:szCs w:val="22"/>
              </w:rPr>
              <w:t xml:space="preserve"> </w:t>
            </w:r>
            <w:r w:rsidR="0051115D">
              <w:rPr>
                <w:rFonts w:ascii="Arial" w:hAnsi="Arial" w:cs="Arial"/>
                <w:sz w:val="22"/>
                <w:szCs w:val="22"/>
              </w:rPr>
              <w:t xml:space="preserve"> </w:t>
            </w:r>
            <w:r w:rsidR="00A5345A">
              <w:rPr>
                <w:rFonts w:ascii="Arial" w:hAnsi="Arial" w:cs="Arial"/>
                <w:sz w:val="22"/>
                <w:szCs w:val="22"/>
              </w:rPr>
              <w:t>No update</w:t>
            </w:r>
          </w:p>
          <w:p w14:paraId="0C88B140" w14:textId="77777777" w:rsidR="00AE2D6D" w:rsidRDefault="00AE2D6D" w:rsidP="000A6082">
            <w:pPr>
              <w:rPr>
                <w:rFonts w:ascii="Arial" w:hAnsi="Arial" w:cs="Arial"/>
                <w:sz w:val="22"/>
                <w:szCs w:val="22"/>
              </w:rPr>
            </w:pPr>
            <w:r w:rsidRPr="0051115D">
              <w:rPr>
                <w:rFonts w:ascii="Arial" w:hAnsi="Arial" w:cs="Arial"/>
                <w:color w:val="FF0000"/>
                <w:sz w:val="22"/>
                <w:szCs w:val="22"/>
              </w:rPr>
              <w:t>13 Nov 2019</w:t>
            </w:r>
            <w:r w:rsidR="0051115D">
              <w:rPr>
                <w:rFonts w:ascii="Arial" w:hAnsi="Arial" w:cs="Arial"/>
                <w:color w:val="FF0000"/>
                <w:sz w:val="22"/>
                <w:szCs w:val="22"/>
              </w:rPr>
              <w:t xml:space="preserve">: </w:t>
            </w:r>
            <w:r>
              <w:rPr>
                <w:rFonts w:ascii="Arial" w:hAnsi="Arial" w:cs="Arial"/>
                <w:sz w:val="22"/>
                <w:szCs w:val="22"/>
              </w:rPr>
              <w:t xml:space="preserve"> Ian and Suetonia to look at Tier 2 document.</w:t>
            </w:r>
            <w:r w:rsidR="00726B8A">
              <w:rPr>
                <w:rFonts w:ascii="Arial" w:hAnsi="Arial" w:cs="Arial"/>
                <w:sz w:val="22"/>
                <w:szCs w:val="22"/>
              </w:rPr>
              <w:t xml:space="preserve">  Drew Henderson to attend or dial into NRAB meeting in March 2020 (tentative date is 11 March 2020).  Prue to forewarn Drew. </w:t>
            </w:r>
          </w:p>
          <w:p w14:paraId="73048F68" w14:textId="77777777" w:rsidR="00A511A6" w:rsidRPr="006C605A" w:rsidRDefault="00A511A6" w:rsidP="000A6082">
            <w:pPr>
              <w:rPr>
                <w:rFonts w:ascii="Arial" w:hAnsi="Arial" w:cs="Arial"/>
                <w:sz w:val="22"/>
                <w:szCs w:val="22"/>
              </w:rPr>
            </w:pPr>
          </w:p>
        </w:tc>
        <w:tc>
          <w:tcPr>
            <w:tcW w:w="1778" w:type="dxa"/>
            <w:gridSpan w:val="4"/>
            <w:tcBorders>
              <w:top w:val="single" w:sz="6" w:space="0" w:color="auto"/>
              <w:bottom w:val="single" w:sz="6" w:space="0" w:color="auto"/>
              <w:right w:val="single" w:sz="18" w:space="0" w:color="auto"/>
            </w:tcBorders>
          </w:tcPr>
          <w:p w14:paraId="10FE7A9A" w14:textId="77777777" w:rsidR="00A175F0" w:rsidRDefault="00A175F0" w:rsidP="00EB29D5">
            <w:pPr>
              <w:rPr>
                <w:rFonts w:ascii="Arial" w:hAnsi="Arial" w:cs="Arial"/>
                <w:b/>
                <w:sz w:val="22"/>
                <w:szCs w:val="22"/>
              </w:rPr>
            </w:pPr>
            <w:r>
              <w:rPr>
                <w:rFonts w:ascii="Arial" w:hAnsi="Arial" w:cs="Arial"/>
                <w:b/>
                <w:sz w:val="22"/>
                <w:szCs w:val="22"/>
              </w:rPr>
              <w:t>Suetonia Palmer</w:t>
            </w:r>
          </w:p>
          <w:p w14:paraId="0DB21621" w14:textId="77777777" w:rsidR="00726B8A" w:rsidRDefault="00726B8A" w:rsidP="00EB29D5">
            <w:pPr>
              <w:rPr>
                <w:rFonts w:ascii="Arial" w:hAnsi="Arial" w:cs="Arial"/>
                <w:b/>
                <w:sz w:val="22"/>
                <w:szCs w:val="22"/>
              </w:rPr>
            </w:pPr>
          </w:p>
          <w:p w14:paraId="04079B9A" w14:textId="77777777" w:rsidR="00726B8A" w:rsidRDefault="00726B8A" w:rsidP="00EB29D5">
            <w:pPr>
              <w:rPr>
                <w:rFonts w:ascii="Arial" w:hAnsi="Arial" w:cs="Arial"/>
                <w:b/>
                <w:sz w:val="22"/>
                <w:szCs w:val="22"/>
              </w:rPr>
            </w:pPr>
          </w:p>
          <w:p w14:paraId="32E90B7C" w14:textId="77777777" w:rsidR="00726B8A" w:rsidRPr="00EB29D5" w:rsidRDefault="00726B8A" w:rsidP="00726B8A">
            <w:pPr>
              <w:rPr>
                <w:rFonts w:ascii="Arial" w:hAnsi="Arial" w:cs="Arial"/>
                <w:b/>
                <w:sz w:val="22"/>
                <w:szCs w:val="22"/>
              </w:rPr>
            </w:pPr>
            <w:r>
              <w:rPr>
                <w:rFonts w:ascii="Arial" w:hAnsi="Arial" w:cs="Arial"/>
                <w:b/>
                <w:sz w:val="22"/>
                <w:szCs w:val="22"/>
              </w:rPr>
              <w:t>Ian Dittmer/ Suetonia Palmer/Drew Henderson</w:t>
            </w:r>
          </w:p>
        </w:tc>
      </w:tr>
      <w:tr w:rsidR="00F31C34" w:rsidRPr="00E7174C" w14:paraId="17BD4E1C" w14:textId="77777777" w:rsidTr="00DF4C4B">
        <w:trPr>
          <w:trHeight w:val="143"/>
        </w:trPr>
        <w:tc>
          <w:tcPr>
            <w:tcW w:w="15545" w:type="dxa"/>
            <w:gridSpan w:val="14"/>
            <w:tcBorders>
              <w:bottom w:val="single" w:sz="6" w:space="0" w:color="auto"/>
              <w:right w:val="single" w:sz="18" w:space="0" w:color="auto"/>
            </w:tcBorders>
            <w:shd w:val="pct12" w:color="008080" w:fill="33CCCC"/>
          </w:tcPr>
          <w:p w14:paraId="56D07FA2" w14:textId="77777777" w:rsidR="00F31C34" w:rsidRPr="00991976" w:rsidRDefault="00F31C34" w:rsidP="00A5345A">
            <w:pPr>
              <w:pStyle w:val="BlockLabel"/>
              <w:ind w:left="360"/>
              <w:rPr>
                <w:rFonts w:ascii="Arial" w:hAnsi="Arial" w:cs="Arial"/>
                <w:b w:val="0"/>
                <w:sz w:val="22"/>
                <w:szCs w:val="22"/>
                <w:lang w:val="en-AU"/>
              </w:rPr>
            </w:pPr>
          </w:p>
        </w:tc>
      </w:tr>
      <w:tr w:rsidR="0051115D" w:rsidRPr="00E7174C" w14:paraId="11D79530" w14:textId="77777777" w:rsidTr="005D236D">
        <w:trPr>
          <w:trHeight w:val="143"/>
        </w:trPr>
        <w:tc>
          <w:tcPr>
            <w:tcW w:w="730" w:type="dxa"/>
            <w:gridSpan w:val="3"/>
            <w:tcBorders>
              <w:top w:val="single" w:sz="6" w:space="0" w:color="auto"/>
              <w:bottom w:val="single" w:sz="6" w:space="0" w:color="auto"/>
            </w:tcBorders>
          </w:tcPr>
          <w:p w14:paraId="546A3CFF" w14:textId="77777777" w:rsidR="0051115D" w:rsidRPr="00A511A6" w:rsidRDefault="006E4D48" w:rsidP="00F31C34">
            <w:pPr>
              <w:ind w:right="34"/>
              <w:jc w:val="center"/>
              <w:rPr>
                <w:rFonts w:ascii="Arial" w:hAnsi="Arial" w:cs="Arial"/>
                <w:b/>
                <w:sz w:val="22"/>
                <w:szCs w:val="22"/>
              </w:rPr>
            </w:pPr>
            <w:r>
              <w:rPr>
                <w:rFonts w:ascii="Arial" w:hAnsi="Arial" w:cs="Arial"/>
                <w:b/>
                <w:sz w:val="22"/>
                <w:szCs w:val="22"/>
              </w:rPr>
              <w:t>4</w:t>
            </w:r>
          </w:p>
        </w:tc>
        <w:tc>
          <w:tcPr>
            <w:tcW w:w="2133" w:type="dxa"/>
            <w:gridSpan w:val="4"/>
            <w:tcBorders>
              <w:top w:val="single" w:sz="6" w:space="0" w:color="auto"/>
              <w:bottom w:val="single" w:sz="6" w:space="0" w:color="auto"/>
            </w:tcBorders>
          </w:tcPr>
          <w:p w14:paraId="0AB2DEA7" w14:textId="77777777" w:rsidR="0051115D" w:rsidRDefault="0051115D" w:rsidP="0051115D">
            <w:pPr>
              <w:tabs>
                <w:tab w:val="left" w:pos="31"/>
              </w:tabs>
              <w:rPr>
                <w:rFonts w:ascii="Arial" w:hAnsi="Arial" w:cs="Arial"/>
                <w:b/>
                <w:bCs/>
                <w:color w:val="000000"/>
                <w:sz w:val="22"/>
                <w:szCs w:val="22"/>
              </w:rPr>
            </w:pPr>
            <w:r>
              <w:rPr>
                <w:rFonts w:ascii="Arial" w:hAnsi="Arial" w:cs="Arial"/>
                <w:b/>
                <w:bCs/>
                <w:color w:val="000000"/>
                <w:sz w:val="22"/>
                <w:szCs w:val="22"/>
              </w:rPr>
              <w:t>PTAC/</w:t>
            </w:r>
            <w:proofErr w:type="spellStart"/>
            <w:r>
              <w:rPr>
                <w:rFonts w:ascii="Arial" w:hAnsi="Arial" w:cs="Arial"/>
                <w:b/>
                <w:bCs/>
                <w:color w:val="000000"/>
                <w:sz w:val="22"/>
                <w:szCs w:val="22"/>
              </w:rPr>
              <w:t>Nehrology</w:t>
            </w:r>
            <w:proofErr w:type="spellEnd"/>
            <w:r>
              <w:rPr>
                <w:rFonts w:ascii="Arial" w:hAnsi="Arial" w:cs="Arial"/>
                <w:b/>
                <w:bCs/>
                <w:color w:val="000000"/>
                <w:sz w:val="22"/>
                <w:szCs w:val="22"/>
              </w:rPr>
              <w:t xml:space="preserve"> Subcommittee</w:t>
            </w:r>
          </w:p>
          <w:p w14:paraId="0B14623F" w14:textId="77777777" w:rsidR="0051115D" w:rsidRDefault="0051115D" w:rsidP="0051115D">
            <w:pPr>
              <w:tabs>
                <w:tab w:val="left" w:pos="31"/>
              </w:tabs>
              <w:rPr>
                <w:rFonts w:ascii="Arial" w:hAnsi="Arial" w:cs="Arial"/>
                <w:b/>
                <w:bCs/>
                <w:color w:val="000000"/>
                <w:sz w:val="22"/>
                <w:szCs w:val="22"/>
              </w:rPr>
            </w:pPr>
          </w:p>
          <w:p w14:paraId="2809B97E" w14:textId="77777777" w:rsidR="0051115D" w:rsidRPr="00EF6C3E" w:rsidRDefault="0051115D" w:rsidP="0051115D">
            <w:pPr>
              <w:tabs>
                <w:tab w:val="left" w:pos="31"/>
              </w:tabs>
              <w:rPr>
                <w:rFonts w:ascii="Arial" w:hAnsi="Arial" w:cs="Arial"/>
                <w:b/>
                <w:bCs/>
                <w:color w:val="000000"/>
                <w:sz w:val="22"/>
                <w:szCs w:val="22"/>
              </w:rPr>
            </w:pPr>
          </w:p>
        </w:tc>
        <w:tc>
          <w:tcPr>
            <w:tcW w:w="10904" w:type="dxa"/>
            <w:gridSpan w:val="3"/>
            <w:tcBorders>
              <w:top w:val="single" w:sz="6" w:space="0" w:color="auto"/>
              <w:bottom w:val="single" w:sz="6" w:space="0" w:color="auto"/>
            </w:tcBorders>
          </w:tcPr>
          <w:p w14:paraId="181DEFDE" w14:textId="77777777" w:rsidR="0051115D" w:rsidRDefault="0051115D" w:rsidP="0051115D">
            <w:pPr>
              <w:rPr>
                <w:rFonts w:ascii="Arial" w:hAnsi="Arial" w:cs="Arial"/>
                <w:sz w:val="22"/>
                <w:szCs w:val="22"/>
              </w:rPr>
            </w:pPr>
            <w:r w:rsidRPr="00991976">
              <w:rPr>
                <w:rFonts w:ascii="Arial" w:hAnsi="Arial" w:cs="Arial"/>
                <w:sz w:val="22"/>
                <w:szCs w:val="22"/>
              </w:rPr>
              <w:t xml:space="preserve">Nick appointed to this.  Nick to contact chair to arrange discussion regarding </w:t>
            </w:r>
            <w:proofErr w:type="gramStart"/>
            <w:r w:rsidRPr="00991976">
              <w:rPr>
                <w:rFonts w:ascii="Arial" w:hAnsi="Arial" w:cs="Arial"/>
                <w:sz w:val="22"/>
                <w:szCs w:val="22"/>
              </w:rPr>
              <w:t xml:space="preserve">Cinacalcet </w:t>
            </w:r>
            <w:r>
              <w:rPr>
                <w:rFonts w:ascii="Arial" w:hAnsi="Arial" w:cs="Arial"/>
                <w:sz w:val="22"/>
                <w:szCs w:val="22"/>
              </w:rPr>
              <w:t>.</w:t>
            </w:r>
            <w:proofErr w:type="gramEnd"/>
          </w:p>
          <w:p w14:paraId="4F87CA00" w14:textId="77777777" w:rsidR="0051115D" w:rsidRDefault="0051115D" w:rsidP="0051115D">
            <w:pPr>
              <w:rPr>
                <w:rFonts w:ascii="Arial" w:hAnsi="Arial" w:cs="Arial"/>
                <w:sz w:val="22"/>
                <w:szCs w:val="22"/>
              </w:rPr>
            </w:pPr>
            <w:r w:rsidRPr="00C40241">
              <w:rPr>
                <w:rFonts w:ascii="Arial" w:hAnsi="Arial" w:cs="Arial"/>
                <w:color w:val="FF0000"/>
                <w:sz w:val="22"/>
                <w:szCs w:val="22"/>
              </w:rPr>
              <w:t>14 Aug 2019</w:t>
            </w:r>
            <w:r>
              <w:rPr>
                <w:rFonts w:ascii="Arial" w:hAnsi="Arial" w:cs="Arial"/>
                <w:sz w:val="22"/>
                <w:szCs w:val="22"/>
              </w:rPr>
              <w:t>: Discussion as to where Tolvaptan is in the process. Ian to find out.</w:t>
            </w:r>
          </w:p>
          <w:p w14:paraId="275D3E3D" w14:textId="77777777" w:rsidR="0051115D" w:rsidRPr="00C40241" w:rsidRDefault="00C40241" w:rsidP="0051115D">
            <w:pPr>
              <w:rPr>
                <w:rFonts w:ascii="Arial" w:hAnsi="Arial" w:cs="Arial"/>
                <w:color w:val="FF0000"/>
                <w:sz w:val="22"/>
                <w:szCs w:val="22"/>
              </w:rPr>
            </w:pPr>
            <w:r w:rsidRPr="00C40241">
              <w:rPr>
                <w:rFonts w:ascii="Arial" w:hAnsi="Arial" w:cs="Arial"/>
                <w:color w:val="FF0000"/>
                <w:sz w:val="22"/>
                <w:szCs w:val="22"/>
              </w:rPr>
              <w:t>13 Nov 2019:</w:t>
            </w:r>
          </w:p>
          <w:p w14:paraId="3F2974A4" w14:textId="77777777" w:rsidR="0051115D" w:rsidRDefault="0051115D" w:rsidP="0051115D">
            <w:pPr>
              <w:pStyle w:val="ListParagraph"/>
              <w:numPr>
                <w:ilvl w:val="0"/>
                <w:numId w:val="15"/>
              </w:numPr>
              <w:rPr>
                <w:rFonts w:ascii="Arial" w:hAnsi="Arial" w:cs="Arial"/>
                <w:sz w:val="22"/>
                <w:szCs w:val="22"/>
              </w:rPr>
            </w:pPr>
            <w:r w:rsidRPr="009C7387">
              <w:rPr>
                <w:rFonts w:ascii="Arial" w:hAnsi="Arial" w:cs="Arial"/>
                <w:sz w:val="22"/>
                <w:szCs w:val="22"/>
              </w:rPr>
              <w:t>When does PTAC subcommittee meet</w:t>
            </w:r>
            <w:r>
              <w:rPr>
                <w:rFonts w:ascii="Arial" w:hAnsi="Arial" w:cs="Arial"/>
                <w:sz w:val="22"/>
                <w:szCs w:val="22"/>
              </w:rPr>
              <w:t>?</w:t>
            </w:r>
          </w:p>
          <w:p w14:paraId="346C802F" w14:textId="77777777" w:rsidR="0051115D" w:rsidRDefault="0051115D" w:rsidP="0051115D">
            <w:pPr>
              <w:pStyle w:val="ListParagraph"/>
              <w:numPr>
                <w:ilvl w:val="0"/>
                <w:numId w:val="15"/>
              </w:numPr>
              <w:rPr>
                <w:rFonts w:ascii="Arial" w:hAnsi="Arial" w:cs="Arial"/>
                <w:sz w:val="22"/>
                <w:szCs w:val="22"/>
              </w:rPr>
            </w:pPr>
            <w:r>
              <w:rPr>
                <w:rFonts w:ascii="Arial" w:hAnsi="Arial" w:cs="Arial"/>
                <w:sz w:val="22"/>
                <w:szCs w:val="22"/>
              </w:rPr>
              <w:t>Ian to write a letter as NRAB members re Tolvaptan and SGLT2 inhibitors.</w:t>
            </w:r>
          </w:p>
          <w:p w14:paraId="417E654A" w14:textId="77777777" w:rsidR="0051115D" w:rsidRPr="00991976" w:rsidRDefault="0051115D" w:rsidP="00E153DF">
            <w:pPr>
              <w:pStyle w:val="ListParagraph"/>
              <w:rPr>
                <w:rFonts w:ascii="Arial" w:hAnsi="Arial" w:cs="Arial"/>
                <w:sz w:val="22"/>
                <w:szCs w:val="22"/>
              </w:rPr>
            </w:pPr>
          </w:p>
        </w:tc>
        <w:tc>
          <w:tcPr>
            <w:tcW w:w="1778" w:type="dxa"/>
            <w:gridSpan w:val="4"/>
            <w:tcBorders>
              <w:top w:val="single" w:sz="6" w:space="0" w:color="auto"/>
              <w:bottom w:val="single" w:sz="6" w:space="0" w:color="auto"/>
              <w:right w:val="single" w:sz="18" w:space="0" w:color="auto"/>
            </w:tcBorders>
          </w:tcPr>
          <w:p w14:paraId="29009609" w14:textId="77777777" w:rsidR="0051115D" w:rsidRDefault="0051115D" w:rsidP="0051115D">
            <w:pPr>
              <w:rPr>
                <w:rFonts w:ascii="Arial" w:hAnsi="Arial" w:cs="Arial"/>
                <w:b/>
                <w:sz w:val="22"/>
                <w:szCs w:val="22"/>
              </w:rPr>
            </w:pPr>
            <w:r>
              <w:rPr>
                <w:rFonts w:ascii="Arial" w:hAnsi="Arial" w:cs="Arial"/>
                <w:b/>
                <w:sz w:val="22"/>
                <w:szCs w:val="22"/>
              </w:rPr>
              <w:t>Nick Cross</w:t>
            </w:r>
          </w:p>
          <w:p w14:paraId="16889C0E" w14:textId="77777777" w:rsidR="0051115D" w:rsidRDefault="0051115D" w:rsidP="0051115D">
            <w:pPr>
              <w:rPr>
                <w:rFonts w:ascii="Arial" w:hAnsi="Arial" w:cs="Arial"/>
                <w:b/>
                <w:sz w:val="22"/>
                <w:szCs w:val="22"/>
              </w:rPr>
            </w:pPr>
          </w:p>
        </w:tc>
      </w:tr>
      <w:tr w:rsidR="0051115D" w:rsidRPr="00E7174C" w14:paraId="3C86882C" w14:textId="77777777" w:rsidTr="006C3187">
        <w:trPr>
          <w:trHeight w:val="143"/>
        </w:trPr>
        <w:tc>
          <w:tcPr>
            <w:tcW w:w="15545" w:type="dxa"/>
            <w:gridSpan w:val="14"/>
            <w:tcBorders>
              <w:bottom w:val="single" w:sz="6" w:space="0" w:color="auto"/>
              <w:right w:val="single" w:sz="18" w:space="0" w:color="auto"/>
            </w:tcBorders>
            <w:shd w:val="pct12" w:color="008080" w:fill="33CCCC"/>
          </w:tcPr>
          <w:p w14:paraId="16830C96" w14:textId="77777777" w:rsidR="0051115D" w:rsidRPr="00E7174C" w:rsidRDefault="0051115D" w:rsidP="00A511A6">
            <w:pPr>
              <w:pStyle w:val="BlockLabel"/>
              <w:numPr>
                <w:ilvl w:val="0"/>
                <w:numId w:val="1"/>
              </w:numPr>
              <w:rPr>
                <w:rFonts w:ascii="Arial" w:hAnsi="Arial" w:cs="Arial"/>
                <w:sz w:val="22"/>
                <w:szCs w:val="22"/>
                <w:lang w:val="en-AU"/>
              </w:rPr>
            </w:pPr>
            <w:r>
              <w:rPr>
                <w:rFonts w:ascii="Arial" w:hAnsi="Arial" w:cs="Arial"/>
                <w:sz w:val="22"/>
                <w:szCs w:val="22"/>
                <w:lang w:val="en-AU"/>
              </w:rPr>
              <w:t xml:space="preserve">Ongoing Business  </w:t>
            </w:r>
          </w:p>
        </w:tc>
      </w:tr>
      <w:tr w:rsidR="0051115D" w:rsidRPr="00E7174C" w14:paraId="5E40350B" w14:textId="77777777" w:rsidTr="005D236D">
        <w:trPr>
          <w:trHeight w:val="143"/>
        </w:trPr>
        <w:tc>
          <w:tcPr>
            <w:tcW w:w="730" w:type="dxa"/>
            <w:gridSpan w:val="3"/>
            <w:tcBorders>
              <w:top w:val="single" w:sz="6" w:space="0" w:color="auto"/>
              <w:bottom w:val="single" w:sz="6" w:space="0" w:color="auto"/>
            </w:tcBorders>
          </w:tcPr>
          <w:p w14:paraId="1022C3DF" w14:textId="77777777" w:rsidR="0051115D" w:rsidRPr="00A511A6" w:rsidRDefault="006E4D48" w:rsidP="00F31C34">
            <w:pPr>
              <w:ind w:right="34"/>
              <w:jc w:val="center"/>
              <w:rPr>
                <w:rFonts w:ascii="Arial" w:hAnsi="Arial" w:cs="Arial"/>
                <w:b/>
                <w:sz w:val="22"/>
                <w:szCs w:val="22"/>
              </w:rPr>
            </w:pPr>
            <w:r>
              <w:rPr>
                <w:rFonts w:ascii="Arial" w:hAnsi="Arial" w:cs="Arial"/>
                <w:b/>
                <w:sz w:val="22"/>
                <w:szCs w:val="22"/>
              </w:rPr>
              <w:t>5</w:t>
            </w:r>
          </w:p>
        </w:tc>
        <w:tc>
          <w:tcPr>
            <w:tcW w:w="2133" w:type="dxa"/>
            <w:gridSpan w:val="4"/>
            <w:tcBorders>
              <w:top w:val="single" w:sz="6" w:space="0" w:color="auto"/>
              <w:bottom w:val="single" w:sz="6" w:space="0" w:color="auto"/>
            </w:tcBorders>
          </w:tcPr>
          <w:p w14:paraId="20C10B38" w14:textId="77777777" w:rsidR="0051115D" w:rsidRDefault="0051115D" w:rsidP="00E20DCD">
            <w:pPr>
              <w:tabs>
                <w:tab w:val="left" w:pos="31"/>
              </w:tabs>
              <w:ind w:left="31" w:hanging="31"/>
              <w:rPr>
                <w:rFonts w:ascii="Arial" w:hAnsi="Arial" w:cs="Arial"/>
                <w:b/>
                <w:bCs/>
                <w:color w:val="000000"/>
                <w:sz w:val="22"/>
                <w:szCs w:val="22"/>
              </w:rPr>
            </w:pPr>
            <w:proofErr w:type="spellStart"/>
            <w:r>
              <w:rPr>
                <w:rFonts w:ascii="Arial" w:hAnsi="Arial" w:cs="Arial"/>
                <w:b/>
                <w:bCs/>
                <w:color w:val="000000"/>
                <w:sz w:val="22"/>
                <w:szCs w:val="22"/>
              </w:rPr>
              <w:t>Pharmac</w:t>
            </w:r>
            <w:proofErr w:type="spellEnd"/>
            <w:r>
              <w:rPr>
                <w:rFonts w:ascii="Arial" w:hAnsi="Arial" w:cs="Arial"/>
                <w:b/>
                <w:bCs/>
                <w:color w:val="000000"/>
                <w:sz w:val="22"/>
                <w:szCs w:val="22"/>
              </w:rPr>
              <w:t xml:space="preserve"> HD Contracts</w:t>
            </w:r>
          </w:p>
        </w:tc>
        <w:tc>
          <w:tcPr>
            <w:tcW w:w="10904" w:type="dxa"/>
            <w:gridSpan w:val="3"/>
            <w:tcBorders>
              <w:top w:val="single" w:sz="6" w:space="0" w:color="auto"/>
              <w:bottom w:val="single" w:sz="6" w:space="0" w:color="auto"/>
            </w:tcBorders>
          </w:tcPr>
          <w:p w14:paraId="28D82894" w14:textId="77777777" w:rsidR="0051115D" w:rsidRDefault="0051115D" w:rsidP="002F55D8">
            <w:pPr>
              <w:rPr>
                <w:rFonts w:ascii="Arial" w:hAnsi="Arial" w:cs="Arial"/>
                <w:sz w:val="22"/>
                <w:szCs w:val="22"/>
              </w:rPr>
            </w:pPr>
            <w:r>
              <w:rPr>
                <w:rFonts w:ascii="Arial" w:hAnsi="Arial" w:cs="Arial"/>
                <w:sz w:val="22"/>
                <w:szCs w:val="22"/>
              </w:rPr>
              <w:t xml:space="preserve">Expect to release the consultation in the coming weeks and close in February.  </w:t>
            </w:r>
          </w:p>
          <w:p w14:paraId="07998950" w14:textId="77777777" w:rsidR="0051115D" w:rsidRDefault="0051115D" w:rsidP="002F55D8">
            <w:pPr>
              <w:rPr>
                <w:rFonts w:ascii="Arial" w:hAnsi="Arial" w:cs="Arial"/>
                <w:sz w:val="22"/>
                <w:szCs w:val="22"/>
              </w:rPr>
            </w:pPr>
          </w:p>
          <w:p w14:paraId="283589D8" w14:textId="77777777" w:rsidR="0051115D" w:rsidRDefault="0051115D" w:rsidP="002F55D8">
            <w:pPr>
              <w:rPr>
                <w:rFonts w:ascii="Arial" w:hAnsi="Arial" w:cs="Arial"/>
                <w:sz w:val="22"/>
                <w:szCs w:val="22"/>
              </w:rPr>
            </w:pPr>
          </w:p>
          <w:p w14:paraId="28F5FDC2" w14:textId="77777777" w:rsidR="0051115D" w:rsidRPr="00991976" w:rsidRDefault="0051115D" w:rsidP="002F55D8">
            <w:pPr>
              <w:rPr>
                <w:rFonts w:ascii="Arial" w:hAnsi="Arial" w:cs="Arial"/>
                <w:sz w:val="22"/>
                <w:szCs w:val="22"/>
              </w:rPr>
            </w:pPr>
            <w:r>
              <w:rPr>
                <w:rFonts w:ascii="Arial" w:hAnsi="Arial" w:cs="Arial"/>
                <w:sz w:val="22"/>
                <w:szCs w:val="22"/>
              </w:rPr>
              <w:t>Rob Turner and Terry O’Donnell to attend 12.15pm March 2020 meeting.</w:t>
            </w:r>
          </w:p>
          <w:p w14:paraId="0014D099" w14:textId="77777777" w:rsidR="0051115D" w:rsidRDefault="0051115D" w:rsidP="00A511A6">
            <w:pPr>
              <w:rPr>
                <w:rFonts w:ascii="Arial" w:hAnsi="Arial" w:cs="Arial"/>
                <w:sz w:val="22"/>
                <w:szCs w:val="22"/>
              </w:rPr>
            </w:pPr>
          </w:p>
        </w:tc>
        <w:tc>
          <w:tcPr>
            <w:tcW w:w="1778" w:type="dxa"/>
            <w:gridSpan w:val="4"/>
            <w:tcBorders>
              <w:top w:val="single" w:sz="6" w:space="0" w:color="auto"/>
              <w:bottom w:val="single" w:sz="6" w:space="0" w:color="auto"/>
              <w:right w:val="single" w:sz="18" w:space="0" w:color="auto"/>
            </w:tcBorders>
          </w:tcPr>
          <w:p w14:paraId="39933E3F" w14:textId="77777777" w:rsidR="0051115D" w:rsidRDefault="0051115D" w:rsidP="00E20DCD">
            <w:pPr>
              <w:rPr>
                <w:rFonts w:ascii="Arial" w:hAnsi="Arial" w:cs="Arial"/>
                <w:b/>
                <w:sz w:val="22"/>
                <w:szCs w:val="22"/>
              </w:rPr>
            </w:pPr>
            <w:r>
              <w:rPr>
                <w:rFonts w:ascii="Arial" w:hAnsi="Arial" w:cs="Arial"/>
                <w:b/>
                <w:sz w:val="22"/>
                <w:szCs w:val="22"/>
              </w:rPr>
              <w:t>Rob Turner/</w:t>
            </w:r>
          </w:p>
          <w:p w14:paraId="60C7C75C" w14:textId="77777777" w:rsidR="0051115D" w:rsidRDefault="0051115D" w:rsidP="00E20DCD">
            <w:pPr>
              <w:rPr>
                <w:rFonts w:ascii="Arial" w:hAnsi="Arial" w:cs="Arial"/>
                <w:b/>
                <w:sz w:val="22"/>
                <w:szCs w:val="22"/>
              </w:rPr>
            </w:pPr>
            <w:r>
              <w:rPr>
                <w:rFonts w:ascii="Arial" w:hAnsi="Arial" w:cs="Arial"/>
                <w:b/>
                <w:sz w:val="22"/>
                <w:szCs w:val="22"/>
              </w:rPr>
              <w:t>Terry O’Donnell</w:t>
            </w:r>
          </w:p>
          <w:p w14:paraId="6B37FF0B" w14:textId="77777777" w:rsidR="0051115D" w:rsidRDefault="0051115D" w:rsidP="00E20DCD">
            <w:pPr>
              <w:rPr>
                <w:rFonts w:ascii="Arial" w:hAnsi="Arial" w:cs="Arial"/>
                <w:b/>
                <w:sz w:val="22"/>
                <w:szCs w:val="22"/>
              </w:rPr>
            </w:pPr>
            <w:r>
              <w:rPr>
                <w:rFonts w:ascii="Arial" w:hAnsi="Arial" w:cs="Arial"/>
                <w:b/>
                <w:sz w:val="22"/>
                <w:szCs w:val="22"/>
              </w:rPr>
              <w:t>NRAB Secretary</w:t>
            </w:r>
          </w:p>
        </w:tc>
      </w:tr>
      <w:tr w:rsidR="0051115D" w:rsidRPr="00E7174C" w14:paraId="02188E21" w14:textId="77777777" w:rsidTr="005D236D">
        <w:trPr>
          <w:trHeight w:val="143"/>
        </w:trPr>
        <w:tc>
          <w:tcPr>
            <w:tcW w:w="730" w:type="dxa"/>
            <w:gridSpan w:val="3"/>
            <w:tcBorders>
              <w:top w:val="single" w:sz="6" w:space="0" w:color="auto"/>
              <w:bottom w:val="single" w:sz="6" w:space="0" w:color="auto"/>
            </w:tcBorders>
          </w:tcPr>
          <w:p w14:paraId="603FBE23" w14:textId="77777777" w:rsidR="0051115D" w:rsidRPr="00A511A6" w:rsidRDefault="006E4D48" w:rsidP="0051115D">
            <w:pPr>
              <w:ind w:right="34"/>
              <w:jc w:val="center"/>
              <w:rPr>
                <w:rFonts w:ascii="Arial" w:hAnsi="Arial" w:cs="Arial"/>
                <w:b/>
                <w:sz w:val="22"/>
                <w:szCs w:val="22"/>
              </w:rPr>
            </w:pPr>
            <w:r>
              <w:rPr>
                <w:rFonts w:ascii="Arial" w:hAnsi="Arial" w:cs="Arial"/>
                <w:b/>
                <w:sz w:val="22"/>
                <w:szCs w:val="22"/>
              </w:rPr>
              <w:t>6</w:t>
            </w:r>
          </w:p>
        </w:tc>
        <w:tc>
          <w:tcPr>
            <w:tcW w:w="2133" w:type="dxa"/>
            <w:gridSpan w:val="4"/>
            <w:tcBorders>
              <w:top w:val="single" w:sz="6" w:space="0" w:color="auto"/>
              <w:bottom w:val="single" w:sz="6" w:space="0" w:color="auto"/>
            </w:tcBorders>
          </w:tcPr>
          <w:p w14:paraId="086E2813" w14:textId="77777777" w:rsidR="0051115D" w:rsidRPr="00EF6C3E" w:rsidRDefault="0051115D" w:rsidP="00E20DCD">
            <w:pPr>
              <w:tabs>
                <w:tab w:val="left" w:pos="31"/>
              </w:tabs>
              <w:ind w:left="31" w:hanging="31"/>
              <w:rPr>
                <w:rFonts w:ascii="Arial" w:hAnsi="Arial" w:cs="Arial"/>
                <w:b/>
                <w:bCs/>
                <w:color w:val="000000"/>
                <w:sz w:val="22"/>
                <w:szCs w:val="22"/>
              </w:rPr>
            </w:pPr>
            <w:r>
              <w:rPr>
                <w:rFonts w:ascii="Arial" w:hAnsi="Arial" w:cs="Arial"/>
                <w:b/>
                <w:bCs/>
                <w:color w:val="000000"/>
                <w:sz w:val="22"/>
                <w:szCs w:val="22"/>
              </w:rPr>
              <w:t>NZ Nephrology Activity Report</w:t>
            </w:r>
          </w:p>
        </w:tc>
        <w:tc>
          <w:tcPr>
            <w:tcW w:w="10904" w:type="dxa"/>
            <w:gridSpan w:val="3"/>
            <w:tcBorders>
              <w:top w:val="single" w:sz="6" w:space="0" w:color="auto"/>
              <w:bottom w:val="single" w:sz="6" w:space="0" w:color="auto"/>
            </w:tcBorders>
          </w:tcPr>
          <w:p w14:paraId="05040ED6" w14:textId="77777777" w:rsidR="0051115D" w:rsidRPr="00EC1F17" w:rsidRDefault="0051115D" w:rsidP="00A511A6">
            <w:pPr>
              <w:rPr>
                <w:rFonts w:ascii="Arial" w:hAnsi="Arial" w:cs="Arial"/>
                <w:sz w:val="22"/>
                <w:szCs w:val="22"/>
              </w:rPr>
            </w:pPr>
            <w:r>
              <w:rPr>
                <w:rFonts w:ascii="Arial" w:hAnsi="Arial" w:cs="Arial"/>
                <w:sz w:val="22"/>
                <w:szCs w:val="22"/>
              </w:rPr>
              <w:t>Nil</w:t>
            </w:r>
          </w:p>
        </w:tc>
        <w:tc>
          <w:tcPr>
            <w:tcW w:w="1778" w:type="dxa"/>
            <w:gridSpan w:val="4"/>
            <w:tcBorders>
              <w:top w:val="single" w:sz="6" w:space="0" w:color="auto"/>
              <w:bottom w:val="single" w:sz="6" w:space="0" w:color="auto"/>
              <w:right w:val="single" w:sz="18" w:space="0" w:color="auto"/>
            </w:tcBorders>
          </w:tcPr>
          <w:p w14:paraId="07B9E87C" w14:textId="77777777" w:rsidR="0051115D" w:rsidRDefault="0051115D" w:rsidP="00E20DCD">
            <w:pPr>
              <w:rPr>
                <w:rFonts w:ascii="Arial" w:hAnsi="Arial" w:cs="Arial"/>
                <w:b/>
                <w:sz w:val="22"/>
                <w:szCs w:val="22"/>
              </w:rPr>
            </w:pPr>
            <w:r>
              <w:rPr>
                <w:rFonts w:ascii="Arial" w:hAnsi="Arial" w:cs="Arial"/>
                <w:b/>
                <w:sz w:val="22"/>
                <w:szCs w:val="22"/>
              </w:rPr>
              <w:t>Jamie Kendrick-Jones</w:t>
            </w:r>
          </w:p>
        </w:tc>
      </w:tr>
      <w:tr w:rsidR="0051115D" w:rsidRPr="00E7174C" w14:paraId="5345AEE1" w14:textId="77777777" w:rsidTr="005D236D">
        <w:trPr>
          <w:trHeight w:val="143"/>
        </w:trPr>
        <w:tc>
          <w:tcPr>
            <w:tcW w:w="730" w:type="dxa"/>
            <w:gridSpan w:val="3"/>
            <w:tcBorders>
              <w:top w:val="single" w:sz="6" w:space="0" w:color="auto"/>
              <w:bottom w:val="single" w:sz="6" w:space="0" w:color="auto"/>
            </w:tcBorders>
          </w:tcPr>
          <w:p w14:paraId="03113A7E" w14:textId="77777777" w:rsidR="0051115D" w:rsidRPr="00A511A6" w:rsidRDefault="006E4D48" w:rsidP="0051115D">
            <w:pPr>
              <w:ind w:right="34"/>
              <w:jc w:val="center"/>
              <w:rPr>
                <w:rFonts w:ascii="Arial" w:hAnsi="Arial" w:cs="Arial"/>
                <w:b/>
                <w:sz w:val="22"/>
                <w:szCs w:val="22"/>
              </w:rPr>
            </w:pPr>
            <w:r>
              <w:rPr>
                <w:rFonts w:ascii="Arial" w:hAnsi="Arial" w:cs="Arial"/>
                <w:b/>
                <w:sz w:val="22"/>
                <w:szCs w:val="22"/>
              </w:rPr>
              <w:t>7</w:t>
            </w:r>
          </w:p>
        </w:tc>
        <w:tc>
          <w:tcPr>
            <w:tcW w:w="2133" w:type="dxa"/>
            <w:gridSpan w:val="4"/>
            <w:tcBorders>
              <w:top w:val="single" w:sz="6" w:space="0" w:color="auto"/>
              <w:bottom w:val="single" w:sz="6" w:space="0" w:color="auto"/>
            </w:tcBorders>
          </w:tcPr>
          <w:p w14:paraId="46FDB796" w14:textId="77777777" w:rsidR="0051115D" w:rsidRPr="00EF6C3E" w:rsidRDefault="0051115D" w:rsidP="00E20DCD">
            <w:pPr>
              <w:tabs>
                <w:tab w:val="left" w:pos="31"/>
              </w:tabs>
              <w:ind w:left="31" w:hanging="31"/>
              <w:rPr>
                <w:rFonts w:ascii="Arial" w:hAnsi="Arial" w:cs="Arial"/>
                <w:b/>
                <w:bCs/>
                <w:color w:val="000000"/>
                <w:sz w:val="22"/>
                <w:szCs w:val="22"/>
              </w:rPr>
            </w:pPr>
            <w:r w:rsidRPr="00EF6C3E">
              <w:rPr>
                <w:rFonts w:ascii="Arial" w:hAnsi="Arial" w:cs="Arial"/>
                <w:b/>
                <w:bCs/>
                <w:color w:val="000000"/>
                <w:sz w:val="22"/>
                <w:szCs w:val="22"/>
              </w:rPr>
              <w:t>NZ Chapter of the ANZSN</w:t>
            </w:r>
          </w:p>
          <w:p w14:paraId="0E78CEBB" w14:textId="77777777" w:rsidR="0051115D" w:rsidRPr="00E7174C" w:rsidRDefault="0051115D" w:rsidP="00E20DCD">
            <w:pPr>
              <w:tabs>
                <w:tab w:val="left" w:pos="31"/>
              </w:tabs>
              <w:ind w:left="31" w:hanging="31"/>
              <w:rPr>
                <w:rFonts w:ascii="Arial" w:hAnsi="Arial" w:cs="Arial"/>
                <w:bCs/>
                <w:color w:val="000000"/>
                <w:sz w:val="22"/>
                <w:szCs w:val="22"/>
              </w:rPr>
            </w:pPr>
          </w:p>
        </w:tc>
        <w:tc>
          <w:tcPr>
            <w:tcW w:w="10904" w:type="dxa"/>
            <w:gridSpan w:val="3"/>
            <w:tcBorders>
              <w:top w:val="single" w:sz="6" w:space="0" w:color="auto"/>
              <w:bottom w:val="single" w:sz="6" w:space="0" w:color="auto"/>
            </w:tcBorders>
          </w:tcPr>
          <w:p w14:paraId="4B9F9494" w14:textId="77777777" w:rsidR="0051115D" w:rsidRDefault="0051115D" w:rsidP="00A511A6">
            <w:pPr>
              <w:rPr>
                <w:rFonts w:ascii="Arial" w:hAnsi="Arial" w:cs="Arial"/>
                <w:sz w:val="22"/>
                <w:szCs w:val="22"/>
              </w:rPr>
            </w:pPr>
            <w:r>
              <w:rPr>
                <w:rFonts w:ascii="Arial" w:hAnsi="Arial" w:cs="Arial"/>
                <w:bCs/>
                <w:color w:val="000000"/>
                <w:sz w:val="16"/>
                <w:szCs w:val="16"/>
                <w:lang w:val="en-NZ"/>
              </w:rPr>
              <w:object w:dxaOrig="1531" w:dyaOrig="990" w14:anchorId="1732F54F">
                <v:shape id="_x0000_i1038" type="#_x0000_t75" style="width:76.5pt;height:49.5pt" o:ole="">
                  <v:imagedata r:id="rId34" o:title=""/>
                </v:shape>
                <o:OLEObject Type="Embed" ProgID="Acrobat.Document.DC" ShapeID="_x0000_i1038" DrawAspect="Icon" ObjectID="_1749288645" r:id="rId35"/>
              </w:object>
            </w:r>
            <w:r>
              <w:rPr>
                <w:rFonts w:ascii="Arial" w:hAnsi="Arial" w:cs="Arial"/>
                <w:sz w:val="22"/>
                <w:szCs w:val="22"/>
              </w:rPr>
              <w:t xml:space="preserve"> </w:t>
            </w:r>
            <w:proofErr w:type="spellStart"/>
            <w:r>
              <w:rPr>
                <w:rFonts w:ascii="Arial" w:hAnsi="Arial" w:cs="Arial"/>
                <w:sz w:val="22"/>
                <w:szCs w:val="22"/>
              </w:rPr>
              <w:t>Suetonia</w:t>
            </w:r>
            <w:proofErr w:type="spellEnd"/>
            <w:r>
              <w:rPr>
                <w:rFonts w:ascii="Arial" w:hAnsi="Arial" w:cs="Arial"/>
                <w:sz w:val="22"/>
                <w:szCs w:val="22"/>
              </w:rPr>
              <w:t xml:space="preserve"> to present ANZSN Report in March.  The 2022 meeting is going to be at the </w:t>
            </w:r>
            <w:proofErr w:type="spellStart"/>
            <w:r>
              <w:rPr>
                <w:rFonts w:ascii="Arial" w:hAnsi="Arial" w:cs="Arial"/>
                <w:sz w:val="22"/>
                <w:szCs w:val="22"/>
              </w:rPr>
              <w:t>Te</w:t>
            </w:r>
            <w:proofErr w:type="spellEnd"/>
            <w:r>
              <w:rPr>
                <w:rFonts w:ascii="Arial" w:hAnsi="Arial" w:cs="Arial"/>
                <w:sz w:val="22"/>
                <w:szCs w:val="22"/>
              </w:rPr>
              <w:t xml:space="preserve"> </w:t>
            </w:r>
            <w:proofErr w:type="spellStart"/>
            <w:r>
              <w:rPr>
                <w:rFonts w:ascii="Arial" w:hAnsi="Arial" w:cs="Arial"/>
                <w:sz w:val="22"/>
                <w:szCs w:val="22"/>
              </w:rPr>
              <w:t>Pae</w:t>
            </w:r>
            <w:proofErr w:type="spellEnd"/>
            <w:r>
              <w:rPr>
                <w:rFonts w:ascii="Arial" w:hAnsi="Arial" w:cs="Arial"/>
                <w:sz w:val="22"/>
                <w:szCs w:val="22"/>
              </w:rPr>
              <w:t xml:space="preserve"> Convention Centre in Christchurch.  Suetonia to do some shoulder tapping to find a second member.</w:t>
            </w:r>
          </w:p>
          <w:p w14:paraId="4413D7E5" w14:textId="77777777" w:rsidR="0051115D" w:rsidRPr="00FA103C" w:rsidRDefault="0051115D" w:rsidP="00A511A6">
            <w:pPr>
              <w:rPr>
                <w:rFonts w:ascii="Arial" w:hAnsi="Arial" w:cs="Arial"/>
                <w:color w:val="FF0000"/>
                <w:sz w:val="22"/>
                <w:szCs w:val="22"/>
              </w:rPr>
            </w:pPr>
          </w:p>
        </w:tc>
        <w:tc>
          <w:tcPr>
            <w:tcW w:w="1778" w:type="dxa"/>
            <w:gridSpan w:val="4"/>
            <w:tcBorders>
              <w:top w:val="single" w:sz="6" w:space="0" w:color="auto"/>
              <w:bottom w:val="single" w:sz="6" w:space="0" w:color="auto"/>
              <w:right w:val="single" w:sz="18" w:space="0" w:color="auto"/>
            </w:tcBorders>
          </w:tcPr>
          <w:p w14:paraId="484E35C5" w14:textId="77777777" w:rsidR="0051115D" w:rsidRDefault="0051115D" w:rsidP="00E20DCD">
            <w:pPr>
              <w:rPr>
                <w:rFonts w:ascii="Arial" w:hAnsi="Arial" w:cs="Arial"/>
                <w:b/>
                <w:sz w:val="22"/>
                <w:szCs w:val="22"/>
              </w:rPr>
            </w:pPr>
            <w:r>
              <w:rPr>
                <w:rFonts w:ascii="Arial" w:hAnsi="Arial" w:cs="Arial"/>
                <w:b/>
                <w:sz w:val="22"/>
                <w:szCs w:val="22"/>
              </w:rPr>
              <w:t>Suetonia Palmer</w:t>
            </w:r>
          </w:p>
          <w:p w14:paraId="7B71AEA3" w14:textId="77777777" w:rsidR="0051115D" w:rsidRPr="00E7174C" w:rsidRDefault="0051115D" w:rsidP="0050543C">
            <w:pPr>
              <w:rPr>
                <w:rFonts w:ascii="Arial" w:hAnsi="Arial" w:cs="Arial"/>
                <w:b/>
                <w:sz w:val="22"/>
                <w:szCs w:val="22"/>
              </w:rPr>
            </w:pPr>
          </w:p>
        </w:tc>
      </w:tr>
      <w:tr w:rsidR="0051115D" w:rsidRPr="00E7174C" w14:paraId="1BAECFC0" w14:textId="77777777" w:rsidTr="005D236D">
        <w:trPr>
          <w:trHeight w:val="143"/>
        </w:trPr>
        <w:tc>
          <w:tcPr>
            <w:tcW w:w="730" w:type="dxa"/>
            <w:gridSpan w:val="3"/>
            <w:tcBorders>
              <w:top w:val="single" w:sz="6" w:space="0" w:color="auto"/>
              <w:bottom w:val="single" w:sz="6" w:space="0" w:color="auto"/>
            </w:tcBorders>
          </w:tcPr>
          <w:p w14:paraId="3352DDC2" w14:textId="77777777" w:rsidR="0051115D" w:rsidRPr="00A511A6" w:rsidRDefault="0051115D" w:rsidP="0051115D">
            <w:pPr>
              <w:ind w:right="34"/>
              <w:jc w:val="center"/>
              <w:rPr>
                <w:rFonts w:ascii="Arial" w:hAnsi="Arial" w:cs="Arial"/>
                <w:b/>
                <w:sz w:val="22"/>
                <w:szCs w:val="22"/>
              </w:rPr>
            </w:pPr>
          </w:p>
        </w:tc>
        <w:tc>
          <w:tcPr>
            <w:tcW w:w="2133" w:type="dxa"/>
            <w:gridSpan w:val="4"/>
            <w:tcBorders>
              <w:top w:val="single" w:sz="6" w:space="0" w:color="auto"/>
              <w:bottom w:val="single" w:sz="6" w:space="0" w:color="auto"/>
            </w:tcBorders>
          </w:tcPr>
          <w:p w14:paraId="0D122429" w14:textId="77777777" w:rsidR="0051115D" w:rsidRPr="00884593" w:rsidRDefault="0051115D" w:rsidP="004F6AA7">
            <w:pPr>
              <w:rPr>
                <w:rFonts w:ascii="Arial" w:hAnsi="Arial" w:cs="Arial"/>
                <w:b/>
                <w:bCs/>
                <w:color w:val="000000"/>
                <w:sz w:val="22"/>
                <w:szCs w:val="22"/>
              </w:rPr>
            </w:pPr>
          </w:p>
        </w:tc>
        <w:tc>
          <w:tcPr>
            <w:tcW w:w="10904" w:type="dxa"/>
            <w:gridSpan w:val="3"/>
            <w:tcBorders>
              <w:top w:val="single" w:sz="6" w:space="0" w:color="auto"/>
              <w:bottom w:val="single" w:sz="6" w:space="0" w:color="auto"/>
            </w:tcBorders>
          </w:tcPr>
          <w:p w14:paraId="0C01F3B7" w14:textId="77777777" w:rsidR="0051115D" w:rsidRPr="006C605A" w:rsidRDefault="0051115D" w:rsidP="00992ED5">
            <w:pPr>
              <w:rPr>
                <w:rFonts w:ascii="Arial" w:hAnsi="Arial" w:cs="Arial"/>
                <w:sz w:val="22"/>
                <w:szCs w:val="22"/>
              </w:rPr>
            </w:pPr>
          </w:p>
        </w:tc>
        <w:tc>
          <w:tcPr>
            <w:tcW w:w="1778" w:type="dxa"/>
            <w:gridSpan w:val="4"/>
            <w:tcBorders>
              <w:top w:val="single" w:sz="6" w:space="0" w:color="auto"/>
              <w:bottom w:val="single" w:sz="6" w:space="0" w:color="auto"/>
              <w:right w:val="single" w:sz="18" w:space="0" w:color="auto"/>
            </w:tcBorders>
          </w:tcPr>
          <w:p w14:paraId="41EF7D83" w14:textId="77777777" w:rsidR="0051115D" w:rsidRDefault="0051115D" w:rsidP="00E20DCD">
            <w:pPr>
              <w:rPr>
                <w:rFonts w:ascii="Arial" w:hAnsi="Arial" w:cs="Arial"/>
                <w:b/>
                <w:sz w:val="22"/>
                <w:szCs w:val="22"/>
              </w:rPr>
            </w:pPr>
          </w:p>
        </w:tc>
      </w:tr>
      <w:tr w:rsidR="00C40241" w:rsidRPr="00E7174C" w14:paraId="1C478C5C" w14:textId="77777777" w:rsidTr="005D236D">
        <w:trPr>
          <w:trHeight w:val="143"/>
        </w:trPr>
        <w:tc>
          <w:tcPr>
            <w:tcW w:w="730" w:type="dxa"/>
            <w:gridSpan w:val="3"/>
            <w:tcBorders>
              <w:top w:val="single" w:sz="6" w:space="0" w:color="auto"/>
              <w:bottom w:val="single" w:sz="6" w:space="0" w:color="auto"/>
            </w:tcBorders>
          </w:tcPr>
          <w:p w14:paraId="1C64C554" w14:textId="77777777" w:rsidR="00C40241" w:rsidRPr="00A511A6" w:rsidRDefault="006E4D48" w:rsidP="00950161">
            <w:pPr>
              <w:ind w:right="34"/>
              <w:jc w:val="center"/>
              <w:rPr>
                <w:rFonts w:ascii="Arial" w:hAnsi="Arial" w:cs="Arial"/>
                <w:b/>
                <w:sz w:val="22"/>
                <w:szCs w:val="22"/>
              </w:rPr>
            </w:pPr>
            <w:r>
              <w:rPr>
                <w:rFonts w:ascii="Arial" w:hAnsi="Arial" w:cs="Arial"/>
                <w:b/>
                <w:sz w:val="22"/>
                <w:szCs w:val="22"/>
              </w:rPr>
              <w:lastRenderedPageBreak/>
              <w:t>8</w:t>
            </w:r>
          </w:p>
        </w:tc>
        <w:tc>
          <w:tcPr>
            <w:tcW w:w="2133" w:type="dxa"/>
            <w:gridSpan w:val="4"/>
            <w:tcBorders>
              <w:top w:val="single" w:sz="6" w:space="0" w:color="auto"/>
              <w:bottom w:val="single" w:sz="6" w:space="0" w:color="auto"/>
            </w:tcBorders>
          </w:tcPr>
          <w:p w14:paraId="60F2F36B" w14:textId="77777777" w:rsidR="00C40241" w:rsidRPr="00C60D56" w:rsidRDefault="00C40241" w:rsidP="00C60D56">
            <w:pPr>
              <w:tabs>
                <w:tab w:val="left" w:pos="31"/>
              </w:tabs>
              <w:ind w:left="31" w:hanging="31"/>
              <w:rPr>
                <w:rFonts w:ascii="Arial" w:hAnsi="Arial" w:cs="Arial"/>
                <w:b/>
                <w:bCs/>
                <w:color w:val="000000"/>
                <w:sz w:val="22"/>
                <w:szCs w:val="22"/>
              </w:rPr>
            </w:pPr>
            <w:r w:rsidRPr="00884593">
              <w:rPr>
                <w:rFonts w:ascii="Arial" w:hAnsi="Arial" w:cs="Arial"/>
                <w:b/>
                <w:bCs/>
                <w:color w:val="000000"/>
                <w:sz w:val="22"/>
                <w:szCs w:val="22"/>
              </w:rPr>
              <w:t xml:space="preserve">Nephrology Advanced Training </w:t>
            </w:r>
          </w:p>
        </w:tc>
        <w:tc>
          <w:tcPr>
            <w:tcW w:w="10904" w:type="dxa"/>
            <w:gridSpan w:val="3"/>
            <w:tcBorders>
              <w:top w:val="single" w:sz="6" w:space="0" w:color="auto"/>
              <w:bottom w:val="single" w:sz="6" w:space="0" w:color="auto"/>
            </w:tcBorders>
          </w:tcPr>
          <w:p w14:paraId="637129C9" w14:textId="77777777" w:rsidR="00C40241" w:rsidRPr="00EC1F17" w:rsidRDefault="00C40241" w:rsidP="00EC1F17">
            <w:pPr>
              <w:rPr>
                <w:rFonts w:ascii="Arial" w:hAnsi="Arial" w:cs="Arial"/>
                <w:sz w:val="22"/>
                <w:szCs w:val="22"/>
              </w:rPr>
            </w:pPr>
            <w:r>
              <w:rPr>
                <w:rFonts w:ascii="Arial" w:hAnsi="Arial" w:cs="Arial"/>
                <w:sz w:val="22"/>
                <w:szCs w:val="22"/>
              </w:rPr>
              <w:t>No update</w:t>
            </w:r>
          </w:p>
        </w:tc>
        <w:tc>
          <w:tcPr>
            <w:tcW w:w="1778" w:type="dxa"/>
            <w:gridSpan w:val="4"/>
            <w:tcBorders>
              <w:top w:val="single" w:sz="6" w:space="0" w:color="auto"/>
              <w:bottom w:val="single" w:sz="6" w:space="0" w:color="auto"/>
              <w:right w:val="single" w:sz="18" w:space="0" w:color="auto"/>
            </w:tcBorders>
          </w:tcPr>
          <w:p w14:paraId="075CDCAA" w14:textId="77777777" w:rsidR="00C40241" w:rsidRDefault="00C40241" w:rsidP="00E20DCD">
            <w:pPr>
              <w:rPr>
                <w:rFonts w:ascii="Arial" w:hAnsi="Arial" w:cs="Arial"/>
                <w:b/>
                <w:sz w:val="22"/>
                <w:szCs w:val="22"/>
              </w:rPr>
            </w:pPr>
            <w:r>
              <w:rPr>
                <w:rFonts w:ascii="Arial" w:hAnsi="Arial" w:cs="Arial"/>
                <w:b/>
                <w:sz w:val="22"/>
                <w:szCs w:val="22"/>
              </w:rPr>
              <w:t>Jamie Kendrick-Jones</w:t>
            </w:r>
          </w:p>
          <w:p w14:paraId="108A14AB" w14:textId="77777777" w:rsidR="00C40241" w:rsidRPr="00E7174C" w:rsidRDefault="00C40241" w:rsidP="00E20DCD">
            <w:pPr>
              <w:rPr>
                <w:rFonts w:ascii="Arial" w:hAnsi="Arial" w:cs="Arial"/>
                <w:b/>
                <w:sz w:val="22"/>
                <w:szCs w:val="22"/>
              </w:rPr>
            </w:pPr>
          </w:p>
        </w:tc>
      </w:tr>
      <w:tr w:rsidR="00C40241" w:rsidRPr="00E7174C" w14:paraId="0450DF94" w14:textId="77777777" w:rsidTr="005D236D">
        <w:trPr>
          <w:trHeight w:val="143"/>
        </w:trPr>
        <w:tc>
          <w:tcPr>
            <w:tcW w:w="730" w:type="dxa"/>
            <w:gridSpan w:val="3"/>
            <w:tcBorders>
              <w:top w:val="single" w:sz="6" w:space="0" w:color="auto"/>
              <w:bottom w:val="single" w:sz="6" w:space="0" w:color="auto"/>
            </w:tcBorders>
          </w:tcPr>
          <w:p w14:paraId="7FE06DA6" w14:textId="77777777" w:rsidR="00C40241" w:rsidRPr="00A511A6" w:rsidRDefault="00C40241" w:rsidP="006E4D48">
            <w:pPr>
              <w:ind w:right="34"/>
              <w:rPr>
                <w:rFonts w:ascii="Arial" w:hAnsi="Arial" w:cs="Arial"/>
                <w:b/>
                <w:sz w:val="22"/>
                <w:szCs w:val="22"/>
              </w:rPr>
            </w:pPr>
            <w:r>
              <w:rPr>
                <w:rFonts w:ascii="Arial" w:hAnsi="Arial" w:cs="Arial"/>
                <w:b/>
                <w:sz w:val="22"/>
                <w:szCs w:val="22"/>
              </w:rPr>
              <w:t xml:space="preserve"> </w:t>
            </w:r>
            <w:r w:rsidR="006E4D48">
              <w:rPr>
                <w:rFonts w:ascii="Arial" w:hAnsi="Arial" w:cs="Arial"/>
                <w:b/>
                <w:sz w:val="22"/>
                <w:szCs w:val="22"/>
              </w:rPr>
              <w:t xml:space="preserve"> 9</w:t>
            </w:r>
          </w:p>
        </w:tc>
        <w:tc>
          <w:tcPr>
            <w:tcW w:w="2133" w:type="dxa"/>
            <w:gridSpan w:val="4"/>
            <w:tcBorders>
              <w:top w:val="single" w:sz="6" w:space="0" w:color="auto"/>
              <w:bottom w:val="single" w:sz="6" w:space="0" w:color="auto"/>
            </w:tcBorders>
          </w:tcPr>
          <w:p w14:paraId="5FDB7D67" w14:textId="77777777" w:rsidR="00C40241" w:rsidRDefault="00C40241" w:rsidP="00CC0C23">
            <w:pPr>
              <w:tabs>
                <w:tab w:val="left" w:pos="31"/>
              </w:tabs>
              <w:ind w:left="31" w:hanging="31"/>
              <w:rPr>
                <w:rFonts w:ascii="Arial" w:hAnsi="Arial" w:cs="Arial"/>
                <w:b/>
                <w:bCs/>
                <w:color w:val="000000"/>
                <w:sz w:val="22"/>
                <w:szCs w:val="22"/>
              </w:rPr>
            </w:pPr>
            <w:r>
              <w:rPr>
                <w:rFonts w:ascii="Arial" w:hAnsi="Arial" w:cs="Arial"/>
                <w:b/>
                <w:bCs/>
                <w:color w:val="000000"/>
                <w:sz w:val="22"/>
                <w:szCs w:val="22"/>
              </w:rPr>
              <w:t>Standards &amp; Audits</w:t>
            </w:r>
          </w:p>
        </w:tc>
        <w:tc>
          <w:tcPr>
            <w:tcW w:w="10904" w:type="dxa"/>
            <w:gridSpan w:val="3"/>
            <w:tcBorders>
              <w:top w:val="single" w:sz="6" w:space="0" w:color="auto"/>
              <w:bottom w:val="single" w:sz="6" w:space="0" w:color="auto"/>
            </w:tcBorders>
          </w:tcPr>
          <w:p w14:paraId="0266BB41" w14:textId="77777777" w:rsidR="00C40241" w:rsidRDefault="00C40241" w:rsidP="00CC0C23">
            <w:pPr>
              <w:rPr>
                <w:rFonts w:ascii="Arial" w:hAnsi="Arial" w:cs="Arial"/>
                <w:color w:val="000000"/>
                <w:sz w:val="22"/>
                <w:szCs w:val="22"/>
              </w:rPr>
            </w:pPr>
            <w:r>
              <w:rPr>
                <w:rFonts w:ascii="Arial" w:hAnsi="Arial" w:cs="Arial"/>
                <w:color w:val="000000"/>
                <w:sz w:val="22"/>
                <w:szCs w:val="22"/>
              </w:rPr>
              <w:t>Nil</w:t>
            </w:r>
          </w:p>
        </w:tc>
        <w:tc>
          <w:tcPr>
            <w:tcW w:w="1778" w:type="dxa"/>
            <w:gridSpan w:val="4"/>
            <w:tcBorders>
              <w:top w:val="single" w:sz="6" w:space="0" w:color="auto"/>
              <w:bottom w:val="single" w:sz="6" w:space="0" w:color="auto"/>
              <w:right w:val="single" w:sz="18" w:space="0" w:color="auto"/>
            </w:tcBorders>
          </w:tcPr>
          <w:p w14:paraId="3A2A5021" w14:textId="77777777" w:rsidR="00C40241" w:rsidRDefault="00C40241" w:rsidP="00CC0C23">
            <w:pPr>
              <w:rPr>
                <w:rFonts w:ascii="Arial" w:hAnsi="Arial" w:cs="Arial"/>
                <w:b/>
                <w:sz w:val="22"/>
                <w:szCs w:val="22"/>
              </w:rPr>
            </w:pPr>
            <w:r>
              <w:rPr>
                <w:rFonts w:ascii="Arial" w:hAnsi="Arial" w:cs="Arial"/>
                <w:b/>
                <w:sz w:val="22"/>
                <w:szCs w:val="22"/>
              </w:rPr>
              <w:t>Suetonia Palmer</w:t>
            </w:r>
          </w:p>
        </w:tc>
      </w:tr>
      <w:tr w:rsidR="00C40241" w:rsidRPr="00E7174C" w14:paraId="129A7FE1" w14:textId="77777777" w:rsidTr="005D236D">
        <w:trPr>
          <w:trHeight w:val="143"/>
        </w:trPr>
        <w:tc>
          <w:tcPr>
            <w:tcW w:w="730" w:type="dxa"/>
            <w:gridSpan w:val="3"/>
            <w:tcBorders>
              <w:top w:val="single" w:sz="6" w:space="0" w:color="auto"/>
              <w:bottom w:val="single" w:sz="6" w:space="0" w:color="auto"/>
            </w:tcBorders>
          </w:tcPr>
          <w:p w14:paraId="2D9DF63A" w14:textId="77777777" w:rsidR="00C40241" w:rsidRPr="00A511A6" w:rsidRDefault="00C40241" w:rsidP="00950161">
            <w:pPr>
              <w:ind w:right="34"/>
              <w:rPr>
                <w:rFonts w:ascii="Arial" w:hAnsi="Arial" w:cs="Arial"/>
                <w:b/>
                <w:sz w:val="22"/>
                <w:szCs w:val="22"/>
              </w:rPr>
            </w:pPr>
            <w:r>
              <w:rPr>
                <w:rFonts w:ascii="Arial" w:hAnsi="Arial" w:cs="Arial"/>
                <w:b/>
                <w:sz w:val="22"/>
                <w:szCs w:val="22"/>
              </w:rPr>
              <w:t xml:space="preserve"> </w:t>
            </w:r>
            <w:r w:rsidRPr="00A511A6">
              <w:rPr>
                <w:rFonts w:ascii="Arial" w:hAnsi="Arial" w:cs="Arial"/>
                <w:b/>
                <w:sz w:val="22"/>
                <w:szCs w:val="22"/>
              </w:rPr>
              <w:t>1</w:t>
            </w:r>
            <w:r w:rsidR="006E4D48">
              <w:rPr>
                <w:rFonts w:ascii="Arial" w:hAnsi="Arial" w:cs="Arial"/>
                <w:b/>
                <w:sz w:val="22"/>
                <w:szCs w:val="22"/>
              </w:rPr>
              <w:t>0</w:t>
            </w:r>
          </w:p>
        </w:tc>
        <w:tc>
          <w:tcPr>
            <w:tcW w:w="2133" w:type="dxa"/>
            <w:gridSpan w:val="4"/>
            <w:tcBorders>
              <w:top w:val="single" w:sz="6" w:space="0" w:color="auto"/>
              <w:bottom w:val="single" w:sz="6" w:space="0" w:color="auto"/>
            </w:tcBorders>
          </w:tcPr>
          <w:p w14:paraId="1FFBD129" w14:textId="77777777" w:rsidR="00C40241" w:rsidRPr="00533EF3" w:rsidRDefault="00C40241" w:rsidP="006C3187">
            <w:pPr>
              <w:tabs>
                <w:tab w:val="left" w:pos="31"/>
              </w:tabs>
              <w:ind w:left="31" w:hanging="31"/>
              <w:rPr>
                <w:rFonts w:ascii="Arial" w:hAnsi="Arial" w:cs="Arial"/>
                <w:b/>
                <w:bCs/>
                <w:color w:val="000000"/>
                <w:sz w:val="22"/>
                <w:szCs w:val="22"/>
              </w:rPr>
            </w:pPr>
            <w:r>
              <w:rPr>
                <w:rFonts w:ascii="Arial" w:hAnsi="Arial" w:cs="Arial"/>
                <w:b/>
                <w:bCs/>
                <w:color w:val="000000"/>
                <w:sz w:val="22"/>
                <w:szCs w:val="22"/>
              </w:rPr>
              <w:t>Emergency Management</w:t>
            </w:r>
          </w:p>
        </w:tc>
        <w:tc>
          <w:tcPr>
            <w:tcW w:w="10904" w:type="dxa"/>
            <w:gridSpan w:val="3"/>
            <w:tcBorders>
              <w:top w:val="single" w:sz="6" w:space="0" w:color="auto"/>
              <w:bottom w:val="single" w:sz="6" w:space="0" w:color="auto"/>
            </w:tcBorders>
          </w:tcPr>
          <w:p w14:paraId="1A93CD51" w14:textId="77777777" w:rsidR="00C40241" w:rsidRPr="00AB1182" w:rsidRDefault="007806A3" w:rsidP="009E7BEA">
            <w:pPr>
              <w:rPr>
                <w:rFonts w:ascii="Arial" w:hAnsi="Arial" w:cs="Arial"/>
                <w:color w:val="FF0000"/>
                <w:sz w:val="22"/>
                <w:szCs w:val="22"/>
              </w:rPr>
            </w:pPr>
            <w:r w:rsidRPr="00884EC6">
              <w:rPr>
                <w:rFonts w:ascii="Arial" w:hAnsi="Arial" w:cs="Arial"/>
                <w:color w:val="FF0000"/>
                <w:sz w:val="22"/>
                <w:szCs w:val="22"/>
              </w:rPr>
              <w:t xml:space="preserve">14 Aug 2019: </w:t>
            </w:r>
            <w:r w:rsidR="00C40241" w:rsidRPr="00310BDC">
              <w:rPr>
                <w:rFonts w:ascii="Arial" w:hAnsi="Arial" w:cs="Arial"/>
                <w:sz w:val="22"/>
                <w:szCs w:val="22"/>
              </w:rPr>
              <w:t xml:space="preserve">Ian </w:t>
            </w:r>
            <w:r w:rsidR="009E7BEA">
              <w:rPr>
                <w:rFonts w:ascii="Arial" w:hAnsi="Arial" w:cs="Arial"/>
                <w:sz w:val="22"/>
                <w:szCs w:val="22"/>
              </w:rPr>
              <w:t>circulated letter</w:t>
            </w:r>
            <w:r w:rsidR="00C40241">
              <w:rPr>
                <w:rFonts w:ascii="Arial" w:hAnsi="Arial" w:cs="Arial"/>
                <w:sz w:val="22"/>
                <w:szCs w:val="22"/>
              </w:rPr>
              <w:t xml:space="preserve"> </w:t>
            </w:r>
            <w:bookmarkStart w:id="5" w:name="_MON_1629272157"/>
            <w:bookmarkEnd w:id="5"/>
            <w:r w:rsidR="00C40241">
              <w:rPr>
                <w:rFonts w:ascii="Arial" w:hAnsi="Arial" w:cs="Arial"/>
                <w:sz w:val="22"/>
                <w:szCs w:val="22"/>
              </w:rPr>
              <w:object w:dxaOrig="1531" w:dyaOrig="990" w14:anchorId="18F9918C">
                <v:shape id="_x0000_i1039" type="#_x0000_t75" style="width:76.5pt;height:49.5pt" o:ole="">
                  <v:imagedata r:id="rId36" o:title=""/>
                </v:shape>
                <o:OLEObject Type="Embed" ProgID="Word.Document.12" ShapeID="_x0000_i1039" DrawAspect="Icon" ObjectID="_1749288646" r:id="rId37">
                  <o:FieldCodes>\s</o:FieldCodes>
                </o:OLEObject>
              </w:object>
            </w:r>
          </w:p>
        </w:tc>
        <w:tc>
          <w:tcPr>
            <w:tcW w:w="1778" w:type="dxa"/>
            <w:gridSpan w:val="4"/>
            <w:tcBorders>
              <w:top w:val="single" w:sz="6" w:space="0" w:color="auto"/>
              <w:bottom w:val="single" w:sz="6" w:space="0" w:color="auto"/>
              <w:right w:val="single" w:sz="18" w:space="0" w:color="auto"/>
            </w:tcBorders>
          </w:tcPr>
          <w:p w14:paraId="3338517A" w14:textId="77777777" w:rsidR="00C40241" w:rsidRPr="00E7174C" w:rsidRDefault="00C40241" w:rsidP="009E7BEA">
            <w:pPr>
              <w:rPr>
                <w:rFonts w:ascii="Arial" w:hAnsi="Arial" w:cs="Arial"/>
                <w:b/>
                <w:sz w:val="22"/>
                <w:szCs w:val="22"/>
              </w:rPr>
            </w:pPr>
          </w:p>
        </w:tc>
      </w:tr>
      <w:tr w:rsidR="00C40241" w:rsidRPr="00E7174C" w14:paraId="495AD75F" w14:textId="77777777" w:rsidTr="006C3187">
        <w:trPr>
          <w:trHeight w:val="143"/>
        </w:trPr>
        <w:tc>
          <w:tcPr>
            <w:tcW w:w="15545" w:type="dxa"/>
            <w:gridSpan w:val="14"/>
            <w:tcBorders>
              <w:top w:val="single" w:sz="6" w:space="0" w:color="auto"/>
              <w:bottom w:val="single" w:sz="6" w:space="0" w:color="auto"/>
              <w:right w:val="single" w:sz="18" w:space="0" w:color="auto"/>
            </w:tcBorders>
            <w:shd w:val="clear" w:color="auto" w:fill="009999"/>
          </w:tcPr>
          <w:p w14:paraId="4C2883F3" w14:textId="77777777" w:rsidR="00C40241" w:rsidRPr="00E7174C" w:rsidRDefault="00C40241" w:rsidP="00EC1F17">
            <w:pPr>
              <w:pStyle w:val="BlockLabel"/>
              <w:ind w:left="720"/>
              <w:rPr>
                <w:rFonts w:ascii="Arial" w:hAnsi="Arial" w:cs="Arial"/>
                <w:b w:val="0"/>
                <w:sz w:val="22"/>
                <w:szCs w:val="22"/>
              </w:rPr>
            </w:pPr>
          </w:p>
        </w:tc>
      </w:tr>
      <w:tr w:rsidR="00C40241" w:rsidRPr="00E7174C" w14:paraId="0554E559" w14:textId="77777777" w:rsidTr="005D236D">
        <w:trPr>
          <w:trHeight w:val="1652"/>
        </w:trPr>
        <w:tc>
          <w:tcPr>
            <w:tcW w:w="730" w:type="dxa"/>
            <w:gridSpan w:val="3"/>
            <w:tcBorders>
              <w:top w:val="single" w:sz="6" w:space="0" w:color="auto"/>
              <w:bottom w:val="single" w:sz="6" w:space="0" w:color="auto"/>
            </w:tcBorders>
          </w:tcPr>
          <w:p w14:paraId="3D052609" w14:textId="77777777" w:rsidR="00C40241" w:rsidRPr="00A511A6" w:rsidRDefault="00C40241" w:rsidP="006C3187">
            <w:pPr>
              <w:ind w:right="34"/>
              <w:jc w:val="center"/>
              <w:rPr>
                <w:rFonts w:ascii="Arial" w:hAnsi="Arial" w:cs="Arial"/>
                <w:b/>
                <w:sz w:val="22"/>
                <w:szCs w:val="22"/>
              </w:rPr>
            </w:pPr>
            <w:r w:rsidRPr="00A511A6">
              <w:rPr>
                <w:rFonts w:ascii="Arial" w:hAnsi="Arial" w:cs="Arial"/>
                <w:b/>
                <w:sz w:val="22"/>
                <w:szCs w:val="22"/>
              </w:rPr>
              <w:t>1</w:t>
            </w:r>
            <w:r w:rsidR="006E4D48">
              <w:rPr>
                <w:rFonts w:ascii="Arial" w:hAnsi="Arial" w:cs="Arial"/>
                <w:b/>
                <w:sz w:val="22"/>
                <w:szCs w:val="22"/>
              </w:rPr>
              <w:t>1</w:t>
            </w:r>
          </w:p>
        </w:tc>
        <w:tc>
          <w:tcPr>
            <w:tcW w:w="2133" w:type="dxa"/>
            <w:gridSpan w:val="4"/>
            <w:tcBorders>
              <w:top w:val="single" w:sz="6" w:space="0" w:color="auto"/>
              <w:bottom w:val="single" w:sz="6" w:space="0" w:color="auto"/>
            </w:tcBorders>
          </w:tcPr>
          <w:p w14:paraId="09910EE6" w14:textId="77777777" w:rsidR="00C40241" w:rsidRPr="00C60FDF" w:rsidRDefault="00C40241" w:rsidP="00E20DCD">
            <w:pPr>
              <w:tabs>
                <w:tab w:val="left" w:pos="31"/>
              </w:tabs>
              <w:ind w:left="31" w:hanging="31"/>
              <w:rPr>
                <w:rFonts w:ascii="Arial" w:hAnsi="Arial" w:cs="Arial"/>
                <w:b/>
                <w:sz w:val="22"/>
                <w:szCs w:val="22"/>
              </w:rPr>
            </w:pPr>
            <w:r w:rsidRPr="00C60FDF">
              <w:rPr>
                <w:rFonts w:ascii="Arial" w:hAnsi="Arial" w:cs="Arial"/>
                <w:b/>
                <w:sz w:val="22"/>
                <w:szCs w:val="22"/>
              </w:rPr>
              <w:t>PD Registry Update/PDOPPS Update</w:t>
            </w:r>
          </w:p>
        </w:tc>
        <w:tc>
          <w:tcPr>
            <w:tcW w:w="10904" w:type="dxa"/>
            <w:gridSpan w:val="3"/>
            <w:tcBorders>
              <w:top w:val="single" w:sz="6" w:space="0" w:color="auto"/>
              <w:bottom w:val="single" w:sz="6" w:space="0" w:color="auto"/>
            </w:tcBorders>
          </w:tcPr>
          <w:p w14:paraId="1CF5490D" w14:textId="77777777" w:rsidR="00C40241" w:rsidRDefault="00C40241" w:rsidP="00F7169C">
            <w:pPr>
              <w:rPr>
                <w:rFonts w:ascii="Arial" w:hAnsi="Arial" w:cs="Arial"/>
                <w:color w:val="000000"/>
                <w:sz w:val="22"/>
                <w:szCs w:val="22"/>
              </w:rPr>
            </w:pPr>
          </w:p>
          <w:p w14:paraId="090033BE" w14:textId="77777777" w:rsidR="00C40241" w:rsidRPr="00884EC6" w:rsidRDefault="00C40241" w:rsidP="00F7169C">
            <w:pPr>
              <w:rPr>
                <w:rFonts w:ascii="Arial" w:hAnsi="Arial" w:cs="Arial"/>
                <w:color w:val="FF0000"/>
                <w:sz w:val="22"/>
                <w:szCs w:val="22"/>
              </w:rPr>
            </w:pPr>
            <w:r w:rsidRPr="00884EC6">
              <w:rPr>
                <w:rFonts w:ascii="Arial" w:hAnsi="Arial" w:cs="Arial"/>
                <w:color w:val="FF0000"/>
                <w:sz w:val="22"/>
                <w:szCs w:val="22"/>
              </w:rPr>
              <w:t xml:space="preserve">13 Nov </w:t>
            </w:r>
            <w:r>
              <w:rPr>
                <w:rFonts w:ascii="Arial" w:hAnsi="Arial" w:cs="Arial"/>
                <w:color w:val="FF0000"/>
                <w:sz w:val="22"/>
                <w:szCs w:val="22"/>
              </w:rPr>
              <w:t>20</w:t>
            </w:r>
            <w:r w:rsidRPr="00884EC6">
              <w:rPr>
                <w:rFonts w:ascii="Arial" w:hAnsi="Arial" w:cs="Arial"/>
                <w:color w:val="FF0000"/>
                <w:sz w:val="22"/>
                <w:szCs w:val="22"/>
              </w:rPr>
              <w:t>19:</w:t>
            </w:r>
          </w:p>
          <w:p w14:paraId="67CDC674" w14:textId="77777777" w:rsidR="00C40241" w:rsidRDefault="00C40241" w:rsidP="00F7169C">
            <w:pPr>
              <w:rPr>
                <w:rFonts w:ascii="Arial" w:hAnsi="Arial" w:cs="Arial"/>
                <w:bCs/>
                <w:color w:val="000000"/>
                <w:sz w:val="20"/>
                <w:lang w:val="en-NZ"/>
              </w:rPr>
            </w:pPr>
            <w:r>
              <w:rPr>
                <w:rFonts w:ascii="Arial" w:hAnsi="Arial" w:cs="Arial"/>
                <w:bCs/>
                <w:color w:val="000000"/>
                <w:sz w:val="20"/>
                <w:lang w:val="en-NZ"/>
              </w:rPr>
              <w:object w:dxaOrig="1531" w:dyaOrig="990" w14:anchorId="39516407">
                <v:shape id="_x0000_i1040" type="#_x0000_t75" style="width:76.5pt;height:49.5pt" o:ole="">
                  <v:imagedata r:id="rId38" o:title=""/>
                </v:shape>
                <o:OLEObject Type="Embed" ProgID="PowerPoint.Show.12" ShapeID="_x0000_i1040" DrawAspect="Icon" ObjectID="_1749288647" r:id="rId39"/>
              </w:object>
            </w:r>
          </w:p>
          <w:p w14:paraId="5C434673" w14:textId="77777777" w:rsidR="00C40241" w:rsidRPr="00DD36BC" w:rsidRDefault="00C40241" w:rsidP="00DD36BC">
            <w:pPr>
              <w:pStyle w:val="PlainText"/>
              <w:rPr>
                <w:rFonts w:ascii="Arial" w:eastAsia="Times New Roman" w:hAnsi="Arial" w:cs="Arial"/>
                <w:color w:val="000000"/>
                <w:szCs w:val="22"/>
                <w:lang w:val="en-AU" w:eastAsia="en-GB"/>
              </w:rPr>
            </w:pPr>
            <w:r w:rsidRPr="00DD36BC">
              <w:rPr>
                <w:rFonts w:ascii="Arial" w:eastAsia="Times New Roman" w:hAnsi="Arial" w:cs="Arial"/>
                <w:color w:val="000000"/>
                <w:szCs w:val="22"/>
                <w:lang w:val="en-AU" w:eastAsia="en-GB"/>
              </w:rPr>
              <w:t>Ashik to send document to Ian re Risk Predictors of PD technique failure and Mortality in NZ.</w:t>
            </w:r>
          </w:p>
          <w:p w14:paraId="1BF2A2B7" w14:textId="77777777" w:rsidR="00C40241" w:rsidRPr="00E7174C" w:rsidRDefault="00C40241" w:rsidP="00F7169C">
            <w:pPr>
              <w:rPr>
                <w:rFonts w:ascii="Arial" w:hAnsi="Arial" w:cs="Arial"/>
                <w:color w:val="000000"/>
                <w:sz w:val="22"/>
                <w:szCs w:val="22"/>
              </w:rPr>
            </w:pPr>
          </w:p>
        </w:tc>
        <w:tc>
          <w:tcPr>
            <w:tcW w:w="1778" w:type="dxa"/>
            <w:gridSpan w:val="4"/>
            <w:tcBorders>
              <w:top w:val="single" w:sz="6" w:space="0" w:color="auto"/>
              <w:bottom w:val="single" w:sz="6" w:space="0" w:color="auto"/>
              <w:right w:val="single" w:sz="18" w:space="0" w:color="auto"/>
            </w:tcBorders>
          </w:tcPr>
          <w:p w14:paraId="46590066" w14:textId="77777777" w:rsidR="00C40241" w:rsidRDefault="00C40241" w:rsidP="00884EC6">
            <w:pPr>
              <w:rPr>
                <w:rFonts w:ascii="Arial" w:hAnsi="Arial" w:cs="Arial"/>
                <w:b/>
                <w:sz w:val="22"/>
                <w:szCs w:val="22"/>
              </w:rPr>
            </w:pPr>
            <w:r>
              <w:rPr>
                <w:rFonts w:ascii="Arial" w:hAnsi="Arial" w:cs="Arial"/>
                <w:b/>
                <w:sz w:val="22"/>
                <w:szCs w:val="22"/>
              </w:rPr>
              <w:t>Walaa Sawiers</w:t>
            </w:r>
          </w:p>
          <w:p w14:paraId="5F71328D" w14:textId="77777777" w:rsidR="00C40241" w:rsidRDefault="00C40241" w:rsidP="00884EC6">
            <w:pPr>
              <w:rPr>
                <w:rFonts w:ascii="Arial" w:hAnsi="Arial" w:cs="Arial"/>
                <w:b/>
                <w:sz w:val="22"/>
                <w:szCs w:val="22"/>
              </w:rPr>
            </w:pPr>
          </w:p>
          <w:p w14:paraId="14AD41D6" w14:textId="77777777" w:rsidR="00C40241" w:rsidRDefault="00C40241" w:rsidP="00884EC6">
            <w:pPr>
              <w:rPr>
                <w:rFonts w:ascii="Arial" w:hAnsi="Arial" w:cs="Arial"/>
                <w:b/>
                <w:sz w:val="22"/>
                <w:szCs w:val="22"/>
              </w:rPr>
            </w:pPr>
          </w:p>
          <w:p w14:paraId="55C376D2" w14:textId="77777777" w:rsidR="00C40241" w:rsidRDefault="00C40241" w:rsidP="00884EC6">
            <w:pPr>
              <w:rPr>
                <w:rFonts w:ascii="Arial" w:hAnsi="Arial" w:cs="Arial"/>
                <w:b/>
                <w:sz w:val="22"/>
                <w:szCs w:val="22"/>
              </w:rPr>
            </w:pPr>
          </w:p>
          <w:p w14:paraId="46B24C73" w14:textId="77777777" w:rsidR="00C40241" w:rsidRDefault="00C40241" w:rsidP="00884EC6">
            <w:pPr>
              <w:rPr>
                <w:rFonts w:ascii="Arial" w:hAnsi="Arial" w:cs="Arial"/>
                <w:b/>
                <w:sz w:val="22"/>
                <w:szCs w:val="22"/>
              </w:rPr>
            </w:pPr>
          </w:p>
          <w:p w14:paraId="412BC2C6" w14:textId="77777777" w:rsidR="00C40241" w:rsidRDefault="00C40241" w:rsidP="00884EC6">
            <w:pPr>
              <w:rPr>
                <w:rFonts w:ascii="Arial" w:hAnsi="Arial" w:cs="Arial"/>
                <w:b/>
                <w:sz w:val="22"/>
                <w:szCs w:val="22"/>
              </w:rPr>
            </w:pPr>
          </w:p>
          <w:p w14:paraId="46DC0E74" w14:textId="77777777" w:rsidR="00C40241" w:rsidRDefault="00C40241" w:rsidP="00884EC6">
            <w:pPr>
              <w:rPr>
                <w:rFonts w:ascii="Arial" w:hAnsi="Arial" w:cs="Arial"/>
                <w:b/>
                <w:sz w:val="22"/>
                <w:szCs w:val="22"/>
              </w:rPr>
            </w:pPr>
          </w:p>
          <w:p w14:paraId="032360E5" w14:textId="77777777" w:rsidR="00C40241" w:rsidRDefault="00C40241" w:rsidP="00884EC6">
            <w:pPr>
              <w:rPr>
                <w:rFonts w:ascii="Arial" w:hAnsi="Arial" w:cs="Arial"/>
                <w:b/>
                <w:sz w:val="22"/>
                <w:szCs w:val="22"/>
              </w:rPr>
            </w:pPr>
          </w:p>
          <w:p w14:paraId="7F48E21E" w14:textId="77777777" w:rsidR="00C40241" w:rsidRDefault="00C40241" w:rsidP="00884EC6">
            <w:pPr>
              <w:rPr>
                <w:rFonts w:ascii="Arial" w:hAnsi="Arial" w:cs="Arial"/>
                <w:b/>
                <w:sz w:val="22"/>
                <w:szCs w:val="22"/>
              </w:rPr>
            </w:pPr>
          </w:p>
          <w:p w14:paraId="2A178A32" w14:textId="77777777" w:rsidR="00C40241" w:rsidRDefault="00C40241" w:rsidP="00884EC6">
            <w:pPr>
              <w:rPr>
                <w:rFonts w:ascii="Arial" w:hAnsi="Arial" w:cs="Arial"/>
                <w:b/>
                <w:sz w:val="22"/>
                <w:szCs w:val="22"/>
              </w:rPr>
            </w:pPr>
          </w:p>
          <w:p w14:paraId="641D5CEE" w14:textId="77777777" w:rsidR="00C40241" w:rsidRDefault="00C40241" w:rsidP="00884EC6">
            <w:pPr>
              <w:rPr>
                <w:rFonts w:ascii="Arial" w:hAnsi="Arial" w:cs="Arial"/>
                <w:b/>
                <w:sz w:val="22"/>
                <w:szCs w:val="22"/>
              </w:rPr>
            </w:pPr>
          </w:p>
          <w:p w14:paraId="5582FC36" w14:textId="77777777" w:rsidR="00C40241" w:rsidRDefault="00C40241" w:rsidP="00884EC6">
            <w:pPr>
              <w:rPr>
                <w:rFonts w:ascii="Arial" w:hAnsi="Arial" w:cs="Arial"/>
                <w:b/>
                <w:sz w:val="22"/>
                <w:szCs w:val="22"/>
              </w:rPr>
            </w:pPr>
          </w:p>
          <w:p w14:paraId="1D129716" w14:textId="77777777" w:rsidR="00C40241" w:rsidRDefault="00C40241" w:rsidP="00884EC6">
            <w:pPr>
              <w:rPr>
                <w:rFonts w:ascii="Arial" w:hAnsi="Arial" w:cs="Arial"/>
                <w:b/>
                <w:sz w:val="22"/>
                <w:szCs w:val="22"/>
              </w:rPr>
            </w:pPr>
          </w:p>
          <w:p w14:paraId="6D3AD6F2" w14:textId="77777777" w:rsidR="00C40241" w:rsidRPr="00E7174C" w:rsidRDefault="00C40241" w:rsidP="00884EC6">
            <w:pPr>
              <w:rPr>
                <w:rFonts w:ascii="Arial" w:hAnsi="Arial" w:cs="Arial"/>
                <w:b/>
                <w:sz w:val="22"/>
                <w:szCs w:val="22"/>
              </w:rPr>
            </w:pPr>
            <w:r>
              <w:rPr>
                <w:rFonts w:ascii="Arial" w:hAnsi="Arial" w:cs="Arial"/>
                <w:b/>
                <w:sz w:val="22"/>
                <w:szCs w:val="22"/>
              </w:rPr>
              <w:t xml:space="preserve">Ashik </w:t>
            </w:r>
            <w:r w:rsidRPr="006C605A">
              <w:rPr>
                <w:rFonts w:ascii="Arial" w:hAnsi="Arial" w:cs="Arial"/>
                <w:b/>
                <w:sz w:val="22"/>
                <w:szCs w:val="22"/>
              </w:rPr>
              <w:t>Hayat</w:t>
            </w:r>
          </w:p>
        </w:tc>
      </w:tr>
      <w:tr w:rsidR="00C40241" w:rsidRPr="00E7174C" w14:paraId="08E9664A" w14:textId="77777777" w:rsidTr="00DF4C4B">
        <w:trPr>
          <w:trHeight w:val="254"/>
        </w:trPr>
        <w:tc>
          <w:tcPr>
            <w:tcW w:w="15545" w:type="dxa"/>
            <w:gridSpan w:val="14"/>
            <w:tcBorders>
              <w:right w:val="single" w:sz="18" w:space="0" w:color="auto"/>
            </w:tcBorders>
            <w:shd w:val="pct12" w:color="008080" w:fill="33CCCC"/>
          </w:tcPr>
          <w:p w14:paraId="24EF3C4F" w14:textId="77777777" w:rsidR="00C40241" w:rsidRPr="006C605A" w:rsidRDefault="00C40241" w:rsidP="00A511A6">
            <w:pPr>
              <w:pStyle w:val="ListParagraph"/>
              <w:numPr>
                <w:ilvl w:val="0"/>
                <w:numId w:val="1"/>
              </w:numPr>
              <w:rPr>
                <w:rFonts w:ascii="Arial" w:hAnsi="Arial" w:cs="Arial"/>
                <w:b/>
                <w:color w:val="000000"/>
                <w:sz w:val="22"/>
                <w:szCs w:val="22"/>
              </w:rPr>
            </w:pPr>
            <w:r w:rsidRPr="008143FA">
              <w:rPr>
                <w:rFonts w:ascii="Arial" w:hAnsi="Arial" w:cs="Arial"/>
                <w:color w:val="000000"/>
                <w:sz w:val="22"/>
                <w:szCs w:val="22"/>
              </w:rPr>
              <w:t xml:space="preserve"> </w:t>
            </w:r>
            <w:r w:rsidRPr="006C605A">
              <w:rPr>
                <w:rFonts w:ascii="Arial" w:hAnsi="Arial" w:cs="Arial"/>
                <w:b/>
                <w:color w:val="000000"/>
                <w:sz w:val="22"/>
                <w:szCs w:val="22"/>
              </w:rPr>
              <w:t>National Transplant Service</w:t>
            </w:r>
          </w:p>
        </w:tc>
      </w:tr>
      <w:tr w:rsidR="00C40241" w:rsidRPr="00E7174C" w14:paraId="20797645" w14:textId="77777777" w:rsidTr="005D236D">
        <w:trPr>
          <w:trHeight w:val="995"/>
        </w:trPr>
        <w:tc>
          <w:tcPr>
            <w:tcW w:w="730" w:type="dxa"/>
            <w:gridSpan w:val="3"/>
            <w:tcBorders>
              <w:top w:val="single" w:sz="6" w:space="0" w:color="auto"/>
              <w:bottom w:val="single" w:sz="6" w:space="0" w:color="auto"/>
            </w:tcBorders>
          </w:tcPr>
          <w:p w14:paraId="7D05D236" w14:textId="77777777" w:rsidR="00C40241" w:rsidRPr="00A511A6" w:rsidRDefault="006E4D48" w:rsidP="00A71A7A">
            <w:pPr>
              <w:ind w:right="34"/>
              <w:jc w:val="center"/>
              <w:rPr>
                <w:rFonts w:ascii="Arial" w:hAnsi="Arial" w:cs="Arial"/>
                <w:b/>
                <w:sz w:val="22"/>
                <w:szCs w:val="22"/>
              </w:rPr>
            </w:pPr>
            <w:r>
              <w:rPr>
                <w:rFonts w:ascii="Arial" w:hAnsi="Arial" w:cs="Arial"/>
                <w:b/>
                <w:sz w:val="22"/>
                <w:szCs w:val="22"/>
              </w:rPr>
              <w:t>12</w:t>
            </w:r>
          </w:p>
        </w:tc>
        <w:tc>
          <w:tcPr>
            <w:tcW w:w="2133" w:type="dxa"/>
            <w:gridSpan w:val="4"/>
            <w:tcBorders>
              <w:top w:val="single" w:sz="6" w:space="0" w:color="auto"/>
              <w:bottom w:val="single" w:sz="6" w:space="0" w:color="auto"/>
            </w:tcBorders>
          </w:tcPr>
          <w:p w14:paraId="635E5DB2" w14:textId="77777777" w:rsidR="00C40241" w:rsidRDefault="00C40241" w:rsidP="00A71A7A">
            <w:pPr>
              <w:tabs>
                <w:tab w:val="left" w:pos="31"/>
              </w:tabs>
              <w:ind w:left="31" w:hanging="31"/>
              <w:rPr>
                <w:rFonts w:ascii="Arial" w:hAnsi="Arial" w:cs="Arial"/>
                <w:b/>
                <w:bCs/>
                <w:color w:val="000000"/>
                <w:sz w:val="22"/>
                <w:szCs w:val="22"/>
              </w:rPr>
            </w:pPr>
            <w:r>
              <w:rPr>
                <w:rFonts w:ascii="Arial" w:hAnsi="Arial" w:cs="Arial"/>
                <w:b/>
                <w:bCs/>
                <w:color w:val="000000"/>
                <w:sz w:val="22"/>
                <w:szCs w:val="22"/>
              </w:rPr>
              <w:t>National</w:t>
            </w:r>
          </w:p>
          <w:p w14:paraId="363D6E13" w14:textId="77777777" w:rsidR="00C40241" w:rsidRPr="00EF6C3E" w:rsidRDefault="00C40241" w:rsidP="00A71A7A">
            <w:pPr>
              <w:tabs>
                <w:tab w:val="left" w:pos="31"/>
              </w:tabs>
              <w:ind w:left="31" w:hanging="31"/>
              <w:rPr>
                <w:rFonts w:ascii="Arial" w:hAnsi="Arial" w:cs="Arial"/>
                <w:b/>
                <w:bCs/>
                <w:color w:val="000000"/>
                <w:sz w:val="22"/>
                <w:szCs w:val="22"/>
              </w:rPr>
            </w:pPr>
            <w:r>
              <w:rPr>
                <w:rFonts w:ascii="Arial" w:hAnsi="Arial" w:cs="Arial"/>
                <w:b/>
                <w:bCs/>
                <w:color w:val="000000"/>
                <w:sz w:val="22"/>
                <w:szCs w:val="22"/>
              </w:rPr>
              <w:t>Transplant Activity/Service</w:t>
            </w:r>
          </w:p>
          <w:p w14:paraId="6DB4A4C5" w14:textId="77777777" w:rsidR="00C40241" w:rsidRPr="00E7174C" w:rsidRDefault="00C40241" w:rsidP="00B55DB2">
            <w:pPr>
              <w:tabs>
                <w:tab w:val="left" w:pos="31"/>
              </w:tabs>
              <w:rPr>
                <w:rFonts w:ascii="Arial" w:hAnsi="Arial" w:cs="Arial"/>
                <w:bCs/>
                <w:color w:val="000000"/>
                <w:sz w:val="22"/>
                <w:szCs w:val="22"/>
              </w:rPr>
            </w:pPr>
          </w:p>
        </w:tc>
        <w:tc>
          <w:tcPr>
            <w:tcW w:w="10904" w:type="dxa"/>
            <w:gridSpan w:val="3"/>
            <w:tcBorders>
              <w:top w:val="single" w:sz="6" w:space="0" w:color="auto"/>
              <w:bottom w:val="single" w:sz="6" w:space="0" w:color="auto"/>
            </w:tcBorders>
          </w:tcPr>
          <w:p w14:paraId="4621F98D" w14:textId="77777777" w:rsidR="00C40241" w:rsidRDefault="00C40241" w:rsidP="006737A5">
            <w:pPr>
              <w:rPr>
                <w:rFonts w:ascii="Arial" w:hAnsi="Arial" w:cs="Arial"/>
                <w:color w:val="000000"/>
                <w:sz w:val="22"/>
                <w:szCs w:val="22"/>
              </w:rPr>
            </w:pPr>
            <w:r w:rsidRPr="00A36285">
              <w:rPr>
                <w:rFonts w:ascii="Arial" w:hAnsi="Arial" w:cs="Arial"/>
                <w:color w:val="FF0000"/>
                <w:sz w:val="22"/>
                <w:szCs w:val="22"/>
              </w:rPr>
              <w:t>13 Nov 2019:</w:t>
            </w:r>
          </w:p>
          <w:p w14:paraId="206F63ED" w14:textId="77777777" w:rsidR="00C40241" w:rsidRDefault="00C40241" w:rsidP="006737A5">
            <w:pPr>
              <w:rPr>
                <w:rFonts w:ascii="Tahoma" w:hAnsi="Tahoma" w:cs="Tahoma"/>
                <w:sz w:val="20"/>
                <w:lang w:val="en-US"/>
              </w:rPr>
            </w:pPr>
            <w:r>
              <w:rPr>
                <w:rFonts w:ascii="Tahoma" w:hAnsi="Tahoma" w:cs="Tahoma"/>
                <w:sz w:val="20"/>
                <w:lang w:val="en-US"/>
              </w:rPr>
              <w:object w:dxaOrig="1531" w:dyaOrig="990" w14:anchorId="027734EB">
                <v:shape id="_x0000_i1041" type="#_x0000_t75" style="width:76.5pt;height:49.5pt" o:ole="">
                  <v:imagedata r:id="rId40" o:title=""/>
                </v:shape>
                <o:OLEObject Type="Embed" ProgID="Acrobat.Document.DC" ShapeID="_x0000_i1041" DrawAspect="Icon" ObjectID="_1749288648" r:id="rId41"/>
              </w:object>
            </w:r>
          </w:p>
          <w:p w14:paraId="6C593C6F" w14:textId="77777777" w:rsidR="00E153DF" w:rsidRDefault="00E153DF" w:rsidP="00E153DF">
            <w:pPr>
              <w:pStyle w:val="ListParagraph"/>
              <w:numPr>
                <w:ilvl w:val="0"/>
                <w:numId w:val="24"/>
              </w:numPr>
              <w:rPr>
                <w:rFonts w:ascii="Arial" w:hAnsi="Arial" w:cs="Arial"/>
                <w:sz w:val="22"/>
                <w:szCs w:val="22"/>
              </w:rPr>
            </w:pPr>
            <w:r>
              <w:rPr>
                <w:rFonts w:ascii="Arial" w:hAnsi="Arial" w:cs="Arial"/>
                <w:sz w:val="22"/>
                <w:szCs w:val="22"/>
              </w:rPr>
              <w:t>It has been a busy year with deceased donor and live transplants.</w:t>
            </w:r>
          </w:p>
          <w:p w14:paraId="36705726" w14:textId="77777777" w:rsidR="00E153DF" w:rsidRDefault="00E153DF" w:rsidP="00E153DF">
            <w:pPr>
              <w:pStyle w:val="ListParagraph"/>
              <w:numPr>
                <w:ilvl w:val="0"/>
                <w:numId w:val="24"/>
              </w:numPr>
              <w:rPr>
                <w:rFonts w:ascii="Arial" w:hAnsi="Arial" w:cs="Arial"/>
                <w:sz w:val="22"/>
                <w:szCs w:val="22"/>
              </w:rPr>
            </w:pPr>
            <w:r>
              <w:rPr>
                <w:rFonts w:ascii="Arial" w:hAnsi="Arial" w:cs="Arial"/>
                <w:sz w:val="22"/>
                <w:szCs w:val="22"/>
              </w:rPr>
              <w:t>Ian, Jo, MOH and Auckland Surgeons working on Kidney Exchange.</w:t>
            </w:r>
          </w:p>
          <w:p w14:paraId="0ECC2B25" w14:textId="77777777" w:rsidR="00E153DF" w:rsidRPr="00C22C5F" w:rsidRDefault="00E153DF" w:rsidP="006737A5">
            <w:pPr>
              <w:pStyle w:val="ListParagraph"/>
              <w:numPr>
                <w:ilvl w:val="0"/>
                <w:numId w:val="24"/>
              </w:numPr>
              <w:rPr>
                <w:rFonts w:ascii="Tahoma" w:hAnsi="Tahoma" w:cs="Tahoma"/>
                <w:sz w:val="20"/>
                <w:lang w:val="en-US"/>
              </w:rPr>
            </w:pPr>
            <w:r w:rsidRPr="00C22C5F">
              <w:rPr>
                <w:rFonts w:ascii="Arial" w:hAnsi="Arial" w:cs="Arial"/>
                <w:sz w:val="22"/>
                <w:szCs w:val="22"/>
              </w:rPr>
              <w:t>End of contracts soon for Nick’s and Donor Liaison Co-ordinators.  Does MOH have commitment to fund it.</w:t>
            </w:r>
          </w:p>
          <w:p w14:paraId="499FD1DA" w14:textId="77777777" w:rsidR="00C40241" w:rsidRPr="006737A5" w:rsidRDefault="00C40241" w:rsidP="008F000D">
            <w:pPr>
              <w:rPr>
                <w:rFonts w:ascii="Arial" w:hAnsi="Arial" w:cs="Arial"/>
                <w:color w:val="000000"/>
                <w:sz w:val="22"/>
                <w:szCs w:val="22"/>
              </w:rPr>
            </w:pPr>
          </w:p>
        </w:tc>
        <w:tc>
          <w:tcPr>
            <w:tcW w:w="1778" w:type="dxa"/>
            <w:gridSpan w:val="4"/>
            <w:tcBorders>
              <w:top w:val="single" w:sz="6" w:space="0" w:color="auto"/>
              <w:bottom w:val="single" w:sz="6" w:space="0" w:color="auto"/>
              <w:right w:val="single" w:sz="18" w:space="0" w:color="auto"/>
            </w:tcBorders>
          </w:tcPr>
          <w:p w14:paraId="134286DE" w14:textId="77777777" w:rsidR="00C40241" w:rsidRDefault="00C40241" w:rsidP="009F78E2">
            <w:pPr>
              <w:rPr>
                <w:rFonts w:ascii="Arial" w:hAnsi="Arial" w:cs="Arial"/>
                <w:b/>
                <w:sz w:val="22"/>
                <w:szCs w:val="22"/>
              </w:rPr>
            </w:pPr>
          </w:p>
          <w:p w14:paraId="7A3CB0FC" w14:textId="77777777" w:rsidR="00C40241" w:rsidRDefault="00C40241" w:rsidP="009F78E2">
            <w:pPr>
              <w:rPr>
                <w:rFonts w:ascii="Arial" w:hAnsi="Arial" w:cs="Arial"/>
                <w:b/>
                <w:sz w:val="22"/>
                <w:szCs w:val="22"/>
              </w:rPr>
            </w:pPr>
          </w:p>
          <w:p w14:paraId="055EB88C" w14:textId="77777777" w:rsidR="00C40241" w:rsidRDefault="00C40241" w:rsidP="009F78E2">
            <w:pPr>
              <w:rPr>
                <w:rFonts w:ascii="Arial" w:hAnsi="Arial" w:cs="Arial"/>
                <w:b/>
                <w:sz w:val="22"/>
                <w:szCs w:val="22"/>
              </w:rPr>
            </w:pPr>
          </w:p>
          <w:p w14:paraId="1DDA9639" w14:textId="77777777" w:rsidR="00C40241" w:rsidRDefault="00C40241" w:rsidP="009F78E2">
            <w:pPr>
              <w:rPr>
                <w:rFonts w:ascii="Arial" w:hAnsi="Arial" w:cs="Arial"/>
                <w:b/>
                <w:sz w:val="22"/>
                <w:szCs w:val="22"/>
              </w:rPr>
            </w:pPr>
            <w:r>
              <w:rPr>
                <w:rFonts w:ascii="Arial" w:hAnsi="Arial" w:cs="Arial"/>
                <w:b/>
                <w:sz w:val="22"/>
                <w:szCs w:val="22"/>
              </w:rPr>
              <w:t>Nick Cross/</w:t>
            </w:r>
          </w:p>
          <w:p w14:paraId="65C1C77F" w14:textId="77777777" w:rsidR="00C40241" w:rsidRDefault="00C40241" w:rsidP="009F78E2">
            <w:pPr>
              <w:rPr>
                <w:rFonts w:ascii="Arial" w:hAnsi="Arial" w:cs="Arial"/>
                <w:b/>
                <w:sz w:val="22"/>
                <w:szCs w:val="22"/>
              </w:rPr>
            </w:pPr>
            <w:r>
              <w:rPr>
                <w:rFonts w:ascii="Arial" w:hAnsi="Arial" w:cs="Arial"/>
                <w:b/>
                <w:sz w:val="22"/>
                <w:szCs w:val="22"/>
              </w:rPr>
              <w:t>Ian Dittmer</w:t>
            </w:r>
          </w:p>
          <w:p w14:paraId="560F3538" w14:textId="77777777" w:rsidR="00C40241" w:rsidRPr="00E7174C" w:rsidRDefault="00C40241" w:rsidP="009F78E2">
            <w:pPr>
              <w:rPr>
                <w:rFonts w:ascii="Arial" w:hAnsi="Arial" w:cs="Arial"/>
                <w:b/>
                <w:sz w:val="22"/>
                <w:szCs w:val="22"/>
              </w:rPr>
            </w:pPr>
          </w:p>
        </w:tc>
      </w:tr>
      <w:tr w:rsidR="00C40241" w:rsidRPr="00E7174C" w14:paraId="1474E2CA" w14:textId="77777777" w:rsidTr="00BF3299">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39"/>
        </w:trPr>
        <w:tc>
          <w:tcPr>
            <w:tcW w:w="15525" w:type="dxa"/>
            <w:gridSpan w:val="13"/>
            <w:tcBorders>
              <w:right w:val="single" w:sz="18" w:space="0" w:color="auto"/>
            </w:tcBorders>
            <w:shd w:val="pct12" w:color="008080" w:fill="33CCCC"/>
          </w:tcPr>
          <w:p w14:paraId="6EBAEF22" w14:textId="77777777" w:rsidR="00C40241" w:rsidRPr="00381B9A" w:rsidRDefault="00C40241" w:rsidP="00A511A6">
            <w:pPr>
              <w:pStyle w:val="ListParagraph"/>
              <w:numPr>
                <w:ilvl w:val="0"/>
                <w:numId w:val="1"/>
              </w:numPr>
              <w:ind w:right="34"/>
              <w:rPr>
                <w:rFonts w:ascii="Arial" w:hAnsi="Arial" w:cs="Arial"/>
                <w:b/>
                <w:sz w:val="22"/>
                <w:szCs w:val="22"/>
              </w:rPr>
            </w:pPr>
            <w:r w:rsidRPr="00381B9A">
              <w:rPr>
                <w:rFonts w:ascii="Arial" w:hAnsi="Arial" w:cs="Arial"/>
                <w:b/>
                <w:sz w:val="22"/>
                <w:szCs w:val="22"/>
              </w:rPr>
              <w:t>Ministry of Health</w:t>
            </w:r>
          </w:p>
        </w:tc>
      </w:tr>
      <w:tr w:rsidR="00C40241" w:rsidRPr="00E7174C" w14:paraId="2E5636C1" w14:textId="77777777" w:rsidTr="00F6251B">
        <w:trPr>
          <w:trHeight w:val="442"/>
        </w:trPr>
        <w:tc>
          <w:tcPr>
            <w:tcW w:w="730" w:type="dxa"/>
            <w:gridSpan w:val="3"/>
            <w:tcBorders>
              <w:top w:val="single" w:sz="6" w:space="0" w:color="auto"/>
              <w:bottom w:val="single" w:sz="6" w:space="0" w:color="auto"/>
            </w:tcBorders>
          </w:tcPr>
          <w:p w14:paraId="632D2789" w14:textId="77777777" w:rsidR="00C40241" w:rsidRPr="00A511A6" w:rsidRDefault="00C40241" w:rsidP="003D4B1A">
            <w:pPr>
              <w:ind w:right="34"/>
              <w:jc w:val="center"/>
              <w:rPr>
                <w:rFonts w:ascii="Arial" w:hAnsi="Arial" w:cs="Arial"/>
                <w:b/>
                <w:sz w:val="22"/>
                <w:szCs w:val="22"/>
              </w:rPr>
            </w:pPr>
            <w:r w:rsidRPr="00A511A6">
              <w:rPr>
                <w:rFonts w:ascii="Arial" w:hAnsi="Arial" w:cs="Arial"/>
                <w:b/>
                <w:sz w:val="22"/>
                <w:szCs w:val="22"/>
              </w:rPr>
              <w:t>1</w:t>
            </w:r>
            <w:r w:rsidR="006E4D48">
              <w:rPr>
                <w:rFonts w:ascii="Arial" w:hAnsi="Arial" w:cs="Arial"/>
                <w:b/>
                <w:sz w:val="22"/>
                <w:szCs w:val="22"/>
              </w:rPr>
              <w:t>3</w:t>
            </w:r>
          </w:p>
        </w:tc>
        <w:tc>
          <w:tcPr>
            <w:tcW w:w="2133" w:type="dxa"/>
            <w:gridSpan w:val="4"/>
            <w:tcBorders>
              <w:top w:val="single" w:sz="6" w:space="0" w:color="auto"/>
              <w:bottom w:val="single" w:sz="6" w:space="0" w:color="auto"/>
            </w:tcBorders>
          </w:tcPr>
          <w:p w14:paraId="5652AFE6" w14:textId="77777777" w:rsidR="00C40241" w:rsidRPr="00E7174C" w:rsidRDefault="00C40241" w:rsidP="003D4B1A">
            <w:pPr>
              <w:tabs>
                <w:tab w:val="left" w:pos="31"/>
              </w:tabs>
              <w:rPr>
                <w:rFonts w:ascii="Arial" w:hAnsi="Arial" w:cs="Arial"/>
                <w:bCs/>
                <w:color w:val="000000"/>
                <w:sz w:val="22"/>
                <w:szCs w:val="22"/>
              </w:rPr>
            </w:pPr>
          </w:p>
        </w:tc>
        <w:tc>
          <w:tcPr>
            <w:tcW w:w="10904" w:type="dxa"/>
            <w:gridSpan w:val="3"/>
            <w:tcBorders>
              <w:top w:val="single" w:sz="6" w:space="0" w:color="auto"/>
              <w:bottom w:val="single" w:sz="6" w:space="0" w:color="auto"/>
            </w:tcBorders>
          </w:tcPr>
          <w:p w14:paraId="3D32F16F" w14:textId="77777777" w:rsidR="00E9136A" w:rsidRPr="00E9136A" w:rsidRDefault="00E9136A" w:rsidP="00E9136A">
            <w:pPr>
              <w:numPr>
                <w:ilvl w:val="0"/>
                <w:numId w:val="23"/>
              </w:numPr>
              <w:spacing w:before="100" w:beforeAutospacing="1" w:after="100" w:afterAutospacing="1"/>
              <w:rPr>
                <w:rFonts w:ascii="Arial" w:hAnsi="Arial" w:cs="Arial"/>
                <w:sz w:val="22"/>
                <w:szCs w:val="22"/>
              </w:rPr>
            </w:pPr>
            <w:r w:rsidRPr="00E9136A">
              <w:rPr>
                <w:rFonts w:ascii="Arial" w:hAnsi="Arial" w:cs="Arial"/>
                <w:sz w:val="22"/>
                <w:szCs w:val="22"/>
              </w:rPr>
              <w:t xml:space="preserve">There are now four Ministers of Health.  See their portfolios and delegations below. </w:t>
            </w:r>
          </w:p>
          <w:p w14:paraId="6664F1DC" w14:textId="77777777" w:rsidR="00E9136A" w:rsidRPr="00E9136A" w:rsidRDefault="00E9136A" w:rsidP="00E9136A">
            <w:pPr>
              <w:numPr>
                <w:ilvl w:val="0"/>
                <w:numId w:val="23"/>
              </w:numPr>
              <w:spacing w:before="100" w:beforeAutospacing="1" w:after="100" w:afterAutospacing="1"/>
              <w:rPr>
                <w:rFonts w:ascii="Arial" w:hAnsi="Arial" w:cs="Arial"/>
                <w:sz w:val="22"/>
                <w:szCs w:val="22"/>
              </w:rPr>
            </w:pPr>
            <w:r w:rsidRPr="00E9136A">
              <w:rPr>
                <w:rFonts w:ascii="Arial" w:hAnsi="Arial" w:cs="Arial"/>
                <w:sz w:val="22"/>
                <w:szCs w:val="22"/>
              </w:rPr>
              <w:t xml:space="preserve">Minister Henare is taking a strong interest in diabetes and is asking the Ministry and the health sector </w:t>
            </w:r>
            <w:r w:rsidRPr="00E9136A">
              <w:rPr>
                <w:rFonts w:ascii="Arial" w:hAnsi="Arial" w:cs="Arial"/>
                <w:sz w:val="22"/>
                <w:szCs w:val="22"/>
              </w:rPr>
              <w:lastRenderedPageBreak/>
              <w:t xml:space="preserve">to respond to the need to address health equity issues in this area. </w:t>
            </w:r>
          </w:p>
          <w:p w14:paraId="499F6A26" w14:textId="77777777" w:rsidR="00E9136A" w:rsidRPr="00E9136A" w:rsidRDefault="00E9136A" w:rsidP="00E9136A">
            <w:pPr>
              <w:numPr>
                <w:ilvl w:val="0"/>
                <w:numId w:val="23"/>
              </w:numPr>
              <w:spacing w:before="100" w:beforeAutospacing="1" w:after="100" w:afterAutospacing="1"/>
              <w:rPr>
                <w:rFonts w:ascii="Arial" w:hAnsi="Arial" w:cs="Arial"/>
                <w:sz w:val="22"/>
                <w:szCs w:val="22"/>
              </w:rPr>
            </w:pPr>
            <w:r w:rsidRPr="00E9136A">
              <w:rPr>
                <w:rFonts w:ascii="Arial" w:hAnsi="Arial" w:cs="Arial"/>
                <w:sz w:val="22"/>
                <w:szCs w:val="22"/>
              </w:rPr>
              <w:t xml:space="preserve">The Ministry held a Health Forum recently and has received very positive feedback from the health sector about it.  Health equity and the Health and Disability Services Review (HDSR) were highlighted. </w:t>
            </w:r>
          </w:p>
          <w:p w14:paraId="03B81CDC" w14:textId="77777777" w:rsidR="00E9136A" w:rsidRPr="00E9136A" w:rsidRDefault="00E9136A" w:rsidP="00E9136A">
            <w:pPr>
              <w:numPr>
                <w:ilvl w:val="0"/>
                <w:numId w:val="23"/>
              </w:numPr>
              <w:spacing w:before="100" w:beforeAutospacing="1" w:after="100" w:afterAutospacing="1"/>
              <w:rPr>
                <w:rFonts w:ascii="Arial" w:hAnsi="Arial" w:cs="Arial"/>
                <w:sz w:val="22"/>
                <w:szCs w:val="22"/>
              </w:rPr>
            </w:pPr>
            <w:r w:rsidRPr="00E9136A">
              <w:rPr>
                <w:rFonts w:ascii="Arial" w:hAnsi="Arial" w:cs="Arial"/>
                <w:sz w:val="22"/>
                <w:szCs w:val="22"/>
              </w:rPr>
              <w:t xml:space="preserve">Next year the recommendations of the HDSR will be presented to Minister Clark in March, the budget will be announced in May and there is an election in November.  It promises to be an interesting year. </w:t>
            </w:r>
          </w:p>
          <w:p w14:paraId="4937CA5C" w14:textId="77777777" w:rsidR="00E9136A" w:rsidRPr="00E9136A" w:rsidRDefault="00E9136A" w:rsidP="00E9136A">
            <w:pPr>
              <w:numPr>
                <w:ilvl w:val="0"/>
                <w:numId w:val="23"/>
              </w:numPr>
              <w:spacing w:before="100" w:beforeAutospacing="1" w:after="100" w:afterAutospacing="1"/>
              <w:rPr>
                <w:rFonts w:ascii="Arial" w:hAnsi="Arial" w:cs="Arial"/>
                <w:sz w:val="22"/>
                <w:szCs w:val="22"/>
              </w:rPr>
            </w:pPr>
            <w:r w:rsidRPr="00E9136A">
              <w:rPr>
                <w:rFonts w:ascii="Arial" w:hAnsi="Arial" w:cs="Arial"/>
                <w:sz w:val="22"/>
                <w:szCs w:val="22"/>
              </w:rPr>
              <w:t>Hepatitis C treatment is now available (</w:t>
            </w:r>
            <w:proofErr w:type="spellStart"/>
            <w:r w:rsidRPr="00E9136A">
              <w:rPr>
                <w:rFonts w:ascii="Arial" w:hAnsi="Arial" w:cs="Arial"/>
                <w:sz w:val="22"/>
                <w:szCs w:val="22"/>
              </w:rPr>
              <w:t>Maviret</w:t>
            </w:r>
            <w:proofErr w:type="spellEnd"/>
            <w:r w:rsidRPr="00E9136A">
              <w:rPr>
                <w:rFonts w:ascii="Arial" w:hAnsi="Arial" w:cs="Arial"/>
                <w:sz w:val="22"/>
                <w:szCs w:val="22"/>
              </w:rPr>
              <w:t xml:space="preserve">) - With funding from PHARMAC since February 2019 for a new anti-viral treatment that has a 98% cure rate, New Zealand has an unparalleled opportunity to eliminate hepatitis C as a major public health threat by 2030. </w:t>
            </w:r>
          </w:p>
          <w:bookmarkStart w:id="6" w:name="_MON_1635582394"/>
          <w:bookmarkEnd w:id="6"/>
          <w:p w14:paraId="7C5B0C3A" w14:textId="77777777" w:rsidR="00C40241" w:rsidRPr="00310BDC" w:rsidRDefault="00757E7D" w:rsidP="009E7BEA">
            <w:pPr>
              <w:pStyle w:val="NormalWeb"/>
              <w:rPr>
                <w:rFonts w:ascii="Arial" w:hAnsi="Arial" w:cs="Arial"/>
                <w:sz w:val="22"/>
                <w:szCs w:val="22"/>
                <w:lang w:val="en-AU"/>
              </w:rPr>
            </w:pPr>
            <w:r>
              <w:rPr>
                <w:rFonts w:ascii="Arial" w:hAnsi="Arial" w:cs="Arial"/>
                <w:sz w:val="22"/>
                <w:szCs w:val="22"/>
                <w:lang w:val="en-AU"/>
              </w:rPr>
              <w:object w:dxaOrig="1531" w:dyaOrig="990" w14:anchorId="3235BCB7">
                <v:shape id="_x0000_i1042" type="#_x0000_t75" style="width:76.5pt;height:49.5pt" o:ole="">
                  <v:imagedata r:id="rId42" o:title=""/>
                </v:shape>
                <o:OLEObject Type="Embed" ProgID="Word.Document.12" ShapeID="_x0000_i1042" DrawAspect="Icon" ObjectID="_1749288649" r:id="rId43">
                  <o:FieldCodes>\s</o:FieldCodes>
                </o:OLEObject>
              </w:object>
            </w:r>
          </w:p>
        </w:tc>
        <w:tc>
          <w:tcPr>
            <w:tcW w:w="1778" w:type="dxa"/>
            <w:gridSpan w:val="4"/>
            <w:tcBorders>
              <w:top w:val="single" w:sz="6" w:space="0" w:color="auto"/>
              <w:bottom w:val="single" w:sz="6" w:space="0" w:color="auto"/>
              <w:right w:val="single" w:sz="18" w:space="0" w:color="auto"/>
            </w:tcBorders>
          </w:tcPr>
          <w:p w14:paraId="4BF100FC" w14:textId="77777777" w:rsidR="00C40241" w:rsidRDefault="00C40241" w:rsidP="003D4B1A">
            <w:pPr>
              <w:rPr>
                <w:rFonts w:ascii="Arial" w:hAnsi="Arial" w:cs="Arial"/>
                <w:b/>
                <w:sz w:val="22"/>
                <w:szCs w:val="22"/>
              </w:rPr>
            </w:pPr>
            <w:r>
              <w:rPr>
                <w:rFonts w:ascii="Arial" w:hAnsi="Arial" w:cs="Arial"/>
                <w:b/>
                <w:sz w:val="22"/>
                <w:szCs w:val="22"/>
              </w:rPr>
              <w:lastRenderedPageBreak/>
              <w:t>Sue Riddle</w:t>
            </w:r>
          </w:p>
          <w:p w14:paraId="77BF9D62" w14:textId="77777777" w:rsidR="00C40241" w:rsidRDefault="00C40241" w:rsidP="003D4B1A">
            <w:pPr>
              <w:rPr>
                <w:rFonts w:ascii="Arial" w:hAnsi="Arial" w:cs="Arial"/>
                <w:b/>
                <w:sz w:val="22"/>
                <w:szCs w:val="22"/>
              </w:rPr>
            </w:pPr>
          </w:p>
          <w:p w14:paraId="0D05B0A4" w14:textId="77777777" w:rsidR="00C40241" w:rsidRPr="00E7174C" w:rsidRDefault="00C40241" w:rsidP="003D4B1A">
            <w:pPr>
              <w:rPr>
                <w:rFonts w:ascii="Arial" w:hAnsi="Arial" w:cs="Arial"/>
                <w:b/>
                <w:sz w:val="22"/>
                <w:szCs w:val="22"/>
              </w:rPr>
            </w:pPr>
          </w:p>
        </w:tc>
      </w:tr>
      <w:tr w:rsidR="00C40241" w:rsidRPr="00E7174C" w14:paraId="6B862956" w14:textId="77777777" w:rsidTr="00F6251B">
        <w:trPr>
          <w:trHeight w:val="442"/>
        </w:trPr>
        <w:tc>
          <w:tcPr>
            <w:tcW w:w="730" w:type="dxa"/>
            <w:gridSpan w:val="3"/>
            <w:tcBorders>
              <w:top w:val="single" w:sz="6" w:space="0" w:color="auto"/>
              <w:bottom w:val="single" w:sz="6" w:space="0" w:color="auto"/>
            </w:tcBorders>
          </w:tcPr>
          <w:p w14:paraId="3C7F6647" w14:textId="77777777" w:rsidR="00C40241" w:rsidRPr="00A511A6" w:rsidRDefault="00C40241" w:rsidP="003D4B1A">
            <w:pPr>
              <w:ind w:right="34"/>
              <w:jc w:val="center"/>
              <w:rPr>
                <w:rFonts w:ascii="Arial" w:hAnsi="Arial" w:cs="Arial"/>
                <w:b/>
                <w:sz w:val="22"/>
                <w:szCs w:val="22"/>
              </w:rPr>
            </w:pPr>
            <w:r w:rsidRPr="00A511A6">
              <w:rPr>
                <w:rFonts w:ascii="Arial" w:hAnsi="Arial" w:cs="Arial"/>
                <w:b/>
                <w:sz w:val="22"/>
                <w:szCs w:val="22"/>
              </w:rPr>
              <w:lastRenderedPageBreak/>
              <w:t>1</w:t>
            </w:r>
            <w:r w:rsidR="006E4D48">
              <w:rPr>
                <w:rFonts w:ascii="Arial" w:hAnsi="Arial" w:cs="Arial"/>
                <w:b/>
                <w:sz w:val="22"/>
                <w:szCs w:val="22"/>
              </w:rPr>
              <w:t>4</w:t>
            </w:r>
          </w:p>
        </w:tc>
        <w:tc>
          <w:tcPr>
            <w:tcW w:w="2133" w:type="dxa"/>
            <w:gridSpan w:val="4"/>
            <w:tcBorders>
              <w:top w:val="single" w:sz="6" w:space="0" w:color="auto"/>
              <w:bottom w:val="single" w:sz="6" w:space="0" w:color="auto"/>
            </w:tcBorders>
          </w:tcPr>
          <w:p w14:paraId="7E83754D" w14:textId="77777777" w:rsidR="00C40241" w:rsidRDefault="009E7BEA" w:rsidP="0051115D">
            <w:pPr>
              <w:tabs>
                <w:tab w:val="left" w:pos="31"/>
              </w:tabs>
              <w:ind w:left="31" w:hanging="31"/>
              <w:rPr>
                <w:rFonts w:ascii="Arial" w:hAnsi="Arial" w:cs="Arial"/>
                <w:b/>
                <w:bCs/>
                <w:color w:val="000000"/>
                <w:sz w:val="22"/>
                <w:szCs w:val="22"/>
              </w:rPr>
            </w:pPr>
            <w:r>
              <w:rPr>
                <w:rFonts w:ascii="Arial" w:hAnsi="Arial" w:cs="Arial"/>
                <w:b/>
                <w:bCs/>
                <w:color w:val="000000"/>
                <w:sz w:val="22"/>
                <w:szCs w:val="22"/>
              </w:rPr>
              <w:t>ANZDATA</w:t>
            </w:r>
          </w:p>
        </w:tc>
        <w:tc>
          <w:tcPr>
            <w:tcW w:w="10904" w:type="dxa"/>
            <w:gridSpan w:val="3"/>
            <w:tcBorders>
              <w:top w:val="single" w:sz="6" w:space="0" w:color="auto"/>
              <w:bottom w:val="single" w:sz="6" w:space="0" w:color="auto"/>
            </w:tcBorders>
          </w:tcPr>
          <w:p w14:paraId="1437FE11" w14:textId="77777777" w:rsidR="00C40241" w:rsidRPr="00991976" w:rsidRDefault="00C40241" w:rsidP="009E7BEA">
            <w:pPr>
              <w:rPr>
                <w:rFonts w:ascii="Arial" w:hAnsi="Arial" w:cs="Arial"/>
                <w:sz w:val="22"/>
                <w:szCs w:val="22"/>
              </w:rPr>
            </w:pPr>
            <w:r>
              <w:rPr>
                <w:rFonts w:ascii="Arial" w:hAnsi="Arial" w:cs="Arial"/>
                <w:sz w:val="22"/>
                <w:szCs w:val="22"/>
              </w:rPr>
              <w:t xml:space="preserve">Suetonia Palmer moved that we have an ANZData New Zealand Advisory Member ex-officio person on NRAB and Dee Hackett seconded it.  </w:t>
            </w:r>
            <w:r w:rsidR="009E7BEA">
              <w:rPr>
                <w:rFonts w:ascii="Arial" w:hAnsi="Arial" w:cs="Arial"/>
                <w:sz w:val="22"/>
                <w:szCs w:val="22"/>
              </w:rPr>
              <w:t>Agreed.</w:t>
            </w:r>
            <w:r>
              <w:rPr>
                <w:rFonts w:ascii="Arial" w:hAnsi="Arial" w:cs="Arial"/>
                <w:sz w:val="22"/>
                <w:szCs w:val="22"/>
              </w:rPr>
              <w:t xml:space="preserve">  </w:t>
            </w:r>
            <w:r w:rsidR="009E7BEA">
              <w:rPr>
                <w:rFonts w:ascii="Arial" w:hAnsi="Arial" w:cs="Arial"/>
                <w:color w:val="FF0000"/>
                <w:sz w:val="22"/>
                <w:szCs w:val="22"/>
              </w:rPr>
              <w:object w:dxaOrig="1531" w:dyaOrig="990" w14:anchorId="52958BCD">
                <v:shape id="_x0000_i1043" type="#_x0000_t75" style="width:76.5pt;height:49.5pt" o:ole="">
                  <v:imagedata r:id="rId44" o:title=""/>
                </v:shape>
                <o:OLEObject Type="Embed" ProgID="Acrobat.Document.DC" ShapeID="_x0000_i1043" DrawAspect="Icon" ObjectID="_1749288650" r:id="rId45"/>
              </w:object>
            </w:r>
          </w:p>
        </w:tc>
        <w:tc>
          <w:tcPr>
            <w:tcW w:w="1778" w:type="dxa"/>
            <w:gridSpan w:val="4"/>
            <w:tcBorders>
              <w:top w:val="single" w:sz="6" w:space="0" w:color="auto"/>
              <w:bottom w:val="single" w:sz="6" w:space="0" w:color="auto"/>
              <w:right w:val="single" w:sz="18" w:space="0" w:color="auto"/>
            </w:tcBorders>
          </w:tcPr>
          <w:p w14:paraId="431A85A7" w14:textId="77777777" w:rsidR="00C40241" w:rsidRDefault="00C40241" w:rsidP="0051115D">
            <w:pPr>
              <w:rPr>
                <w:rFonts w:ascii="Arial" w:hAnsi="Arial" w:cs="Arial"/>
                <w:b/>
                <w:sz w:val="22"/>
                <w:szCs w:val="22"/>
              </w:rPr>
            </w:pPr>
            <w:r>
              <w:rPr>
                <w:rFonts w:ascii="Arial" w:hAnsi="Arial" w:cs="Arial"/>
                <w:b/>
                <w:sz w:val="22"/>
                <w:szCs w:val="22"/>
              </w:rPr>
              <w:t>Suetonia Palmer</w:t>
            </w:r>
          </w:p>
        </w:tc>
      </w:tr>
      <w:tr w:rsidR="00C40241" w:rsidRPr="00E7174C" w14:paraId="5AC14FEF" w14:textId="77777777" w:rsidTr="00CC0C23">
        <w:trPr>
          <w:trHeight w:val="254"/>
        </w:trPr>
        <w:tc>
          <w:tcPr>
            <w:tcW w:w="15545" w:type="dxa"/>
            <w:gridSpan w:val="14"/>
            <w:tcBorders>
              <w:bottom w:val="single" w:sz="4" w:space="0" w:color="auto"/>
              <w:right w:val="single" w:sz="18" w:space="0" w:color="auto"/>
            </w:tcBorders>
            <w:shd w:val="pct12" w:color="008080" w:fill="33CCCC"/>
          </w:tcPr>
          <w:p w14:paraId="14ECC7FF" w14:textId="77777777" w:rsidR="00C40241" w:rsidRPr="00381B9A" w:rsidRDefault="00C40241" w:rsidP="00F146AE">
            <w:pPr>
              <w:pStyle w:val="ListParagraph"/>
              <w:numPr>
                <w:ilvl w:val="0"/>
                <w:numId w:val="1"/>
              </w:numPr>
              <w:rPr>
                <w:rFonts w:ascii="Arial" w:hAnsi="Arial" w:cs="Arial"/>
                <w:b/>
                <w:bCs/>
                <w:color w:val="000000"/>
                <w:sz w:val="22"/>
                <w:szCs w:val="22"/>
              </w:rPr>
            </w:pPr>
            <w:r>
              <w:rPr>
                <w:rFonts w:ascii="Arial" w:hAnsi="Arial" w:cs="Arial"/>
                <w:b/>
                <w:sz w:val="22"/>
                <w:szCs w:val="22"/>
              </w:rPr>
              <w:t xml:space="preserve">Kidney Health New Zealand </w:t>
            </w:r>
          </w:p>
        </w:tc>
      </w:tr>
      <w:tr w:rsidR="00C40241" w:rsidRPr="00E7174C" w14:paraId="54595321" w14:textId="77777777" w:rsidTr="005D236D">
        <w:trPr>
          <w:trHeight w:val="65"/>
        </w:trPr>
        <w:tc>
          <w:tcPr>
            <w:tcW w:w="730" w:type="dxa"/>
            <w:gridSpan w:val="3"/>
            <w:tcBorders>
              <w:top w:val="single" w:sz="6" w:space="0" w:color="auto"/>
              <w:bottom w:val="single" w:sz="6" w:space="0" w:color="auto"/>
            </w:tcBorders>
          </w:tcPr>
          <w:p w14:paraId="45247CE9" w14:textId="77777777" w:rsidR="00C40241" w:rsidRPr="00C40241" w:rsidRDefault="00C40241" w:rsidP="00A71A7A">
            <w:pPr>
              <w:rPr>
                <w:rFonts w:ascii="Arial" w:hAnsi="Arial" w:cs="Arial"/>
                <w:b/>
                <w:sz w:val="22"/>
                <w:szCs w:val="22"/>
              </w:rPr>
            </w:pPr>
            <w:r>
              <w:rPr>
                <w:rFonts w:ascii="Arial" w:hAnsi="Arial" w:cs="Arial"/>
                <w:b/>
                <w:sz w:val="22"/>
                <w:szCs w:val="22"/>
              </w:rPr>
              <w:t xml:space="preserve"> </w:t>
            </w:r>
            <w:r w:rsidRPr="00C40241">
              <w:rPr>
                <w:rFonts w:ascii="Arial" w:hAnsi="Arial" w:cs="Arial"/>
                <w:b/>
                <w:sz w:val="22"/>
                <w:szCs w:val="22"/>
              </w:rPr>
              <w:t>1</w:t>
            </w:r>
            <w:r w:rsidR="006E4D48">
              <w:rPr>
                <w:rFonts w:ascii="Arial" w:hAnsi="Arial" w:cs="Arial"/>
                <w:b/>
                <w:sz w:val="22"/>
                <w:szCs w:val="22"/>
              </w:rPr>
              <w:t>5</w:t>
            </w:r>
          </w:p>
        </w:tc>
        <w:tc>
          <w:tcPr>
            <w:tcW w:w="2133" w:type="dxa"/>
            <w:gridSpan w:val="4"/>
            <w:tcBorders>
              <w:top w:val="single" w:sz="6" w:space="0" w:color="auto"/>
              <w:bottom w:val="single" w:sz="6" w:space="0" w:color="auto"/>
            </w:tcBorders>
          </w:tcPr>
          <w:p w14:paraId="23D8BE81" w14:textId="77777777" w:rsidR="00C40241" w:rsidRPr="00EF6C3E" w:rsidRDefault="00C40241" w:rsidP="00A71A7A">
            <w:pPr>
              <w:tabs>
                <w:tab w:val="left" w:pos="31"/>
              </w:tabs>
              <w:ind w:left="31" w:hanging="31"/>
              <w:rPr>
                <w:rFonts w:ascii="Arial" w:hAnsi="Arial" w:cs="Arial"/>
                <w:b/>
                <w:bCs/>
                <w:color w:val="000000"/>
                <w:sz w:val="22"/>
                <w:szCs w:val="22"/>
              </w:rPr>
            </w:pPr>
            <w:r>
              <w:rPr>
                <w:rFonts w:ascii="Arial" w:hAnsi="Arial" w:cs="Arial"/>
                <w:b/>
                <w:bCs/>
                <w:color w:val="000000"/>
                <w:sz w:val="22"/>
                <w:szCs w:val="22"/>
              </w:rPr>
              <w:t xml:space="preserve">Report </w:t>
            </w:r>
            <w:r w:rsidRPr="00EF6C3E">
              <w:rPr>
                <w:rFonts w:ascii="Arial" w:hAnsi="Arial" w:cs="Arial"/>
                <w:b/>
                <w:bCs/>
                <w:color w:val="000000"/>
                <w:sz w:val="22"/>
                <w:szCs w:val="22"/>
              </w:rPr>
              <w:t xml:space="preserve"> </w:t>
            </w:r>
            <w:r>
              <w:rPr>
                <w:rFonts w:ascii="Arial" w:hAnsi="Arial" w:cs="Arial"/>
                <w:b/>
                <w:bCs/>
                <w:color w:val="000000"/>
                <w:sz w:val="22"/>
                <w:szCs w:val="22"/>
              </w:rPr>
              <w:t>on</w:t>
            </w:r>
            <w:r w:rsidRPr="00EF6C3E">
              <w:rPr>
                <w:rFonts w:ascii="Arial" w:hAnsi="Arial" w:cs="Arial"/>
                <w:b/>
                <w:bCs/>
                <w:color w:val="000000"/>
                <w:sz w:val="22"/>
                <w:szCs w:val="22"/>
              </w:rPr>
              <w:t xml:space="preserve"> Kidney Health New Zealand</w:t>
            </w:r>
          </w:p>
          <w:p w14:paraId="4D1115C2" w14:textId="77777777" w:rsidR="00C40241" w:rsidRDefault="00C40241" w:rsidP="00A71A7A">
            <w:pPr>
              <w:tabs>
                <w:tab w:val="left" w:pos="31"/>
              </w:tabs>
              <w:ind w:left="31" w:hanging="31"/>
              <w:rPr>
                <w:rFonts w:ascii="Arial" w:hAnsi="Arial" w:cs="Arial"/>
                <w:bCs/>
                <w:color w:val="000000"/>
                <w:sz w:val="22"/>
                <w:szCs w:val="22"/>
              </w:rPr>
            </w:pPr>
          </w:p>
          <w:p w14:paraId="237C847A" w14:textId="77777777" w:rsidR="00C40241" w:rsidRPr="00E7174C" w:rsidRDefault="00C40241" w:rsidP="00A71A7A">
            <w:pPr>
              <w:tabs>
                <w:tab w:val="left" w:pos="31"/>
              </w:tabs>
              <w:ind w:left="31" w:hanging="31"/>
              <w:rPr>
                <w:rFonts w:ascii="Arial" w:hAnsi="Arial" w:cs="Arial"/>
                <w:sz w:val="22"/>
                <w:szCs w:val="22"/>
              </w:rPr>
            </w:pPr>
          </w:p>
        </w:tc>
        <w:tc>
          <w:tcPr>
            <w:tcW w:w="10904" w:type="dxa"/>
            <w:gridSpan w:val="3"/>
            <w:tcBorders>
              <w:top w:val="single" w:sz="6" w:space="0" w:color="auto"/>
              <w:bottom w:val="single" w:sz="6" w:space="0" w:color="auto"/>
            </w:tcBorders>
          </w:tcPr>
          <w:p w14:paraId="7AF2FD5B" w14:textId="77777777" w:rsidR="00C40241" w:rsidRDefault="00C40241" w:rsidP="00D74537">
            <w:pPr>
              <w:rPr>
                <w:rFonts w:ascii="Arial" w:hAnsi="Arial" w:cs="Arial"/>
                <w:color w:val="FF0000"/>
                <w:sz w:val="22"/>
                <w:szCs w:val="22"/>
              </w:rPr>
            </w:pPr>
            <w:r>
              <w:rPr>
                <w:rFonts w:ascii="Arial" w:hAnsi="Arial" w:cs="Arial"/>
                <w:color w:val="FF0000"/>
                <w:sz w:val="22"/>
                <w:szCs w:val="22"/>
              </w:rPr>
              <w:object w:dxaOrig="1531" w:dyaOrig="990" w14:anchorId="4E2127B7">
                <v:shape id="_x0000_i1044" type="#_x0000_t75" style="width:76.5pt;height:49.5pt" o:ole="">
                  <v:imagedata r:id="rId46" o:title=""/>
                </v:shape>
                <o:OLEObject Type="Embed" ProgID="Acrobat.Document.DC" ShapeID="_x0000_i1044" DrawAspect="Icon" ObjectID="_1749288651" r:id="rId47"/>
              </w:object>
            </w:r>
          </w:p>
          <w:p w14:paraId="56EE7F5F" w14:textId="77777777" w:rsidR="00C40241" w:rsidRPr="004A709E" w:rsidRDefault="00C40241" w:rsidP="009E7BEA">
            <w:pPr>
              <w:rPr>
                <w:rFonts w:ascii="Arial" w:hAnsi="Arial" w:cs="Arial"/>
                <w:color w:val="FF0000"/>
                <w:sz w:val="22"/>
                <w:szCs w:val="22"/>
              </w:rPr>
            </w:pPr>
            <w:r w:rsidRPr="00F7540D">
              <w:rPr>
                <w:rFonts w:ascii="Arial" w:hAnsi="Arial" w:cs="Arial"/>
                <w:sz w:val="22"/>
                <w:szCs w:val="22"/>
              </w:rPr>
              <w:t>Michael Campbell presented the new Kidney Health New Zealand strategy.</w:t>
            </w:r>
          </w:p>
        </w:tc>
        <w:tc>
          <w:tcPr>
            <w:tcW w:w="1778" w:type="dxa"/>
            <w:gridSpan w:val="4"/>
            <w:tcBorders>
              <w:top w:val="single" w:sz="6" w:space="0" w:color="auto"/>
              <w:bottom w:val="single" w:sz="6" w:space="0" w:color="auto"/>
              <w:right w:val="single" w:sz="18" w:space="0" w:color="auto"/>
            </w:tcBorders>
          </w:tcPr>
          <w:p w14:paraId="16994E55" w14:textId="77777777" w:rsidR="00C40241" w:rsidRDefault="00C40241" w:rsidP="00A71A7A">
            <w:pPr>
              <w:rPr>
                <w:rFonts w:ascii="Arial" w:hAnsi="Arial" w:cs="Arial"/>
                <w:b/>
                <w:bCs/>
                <w:color w:val="000000"/>
                <w:sz w:val="22"/>
                <w:szCs w:val="22"/>
              </w:rPr>
            </w:pPr>
          </w:p>
          <w:p w14:paraId="125EDF29" w14:textId="77777777" w:rsidR="00C40241" w:rsidRDefault="00C40241" w:rsidP="00A71A7A">
            <w:pPr>
              <w:rPr>
                <w:rFonts w:ascii="Arial" w:hAnsi="Arial" w:cs="Arial"/>
                <w:b/>
                <w:bCs/>
                <w:color w:val="000000"/>
                <w:sz w:val="22"/>
                <w:szCs w:val="22"/>
              </w:rPr>
            </w:pPr>
          </w:p>
          <w:p w14:paraId="5CA3D7EC" w14:textId="77777777" w:rsidR="00C40241" w:rsidRDefault="00C40241" w:rsidP="00A71A7A">
            <w:pPr>
              <w:rPr>
                <w:rFonts w:ascii="Arial" w:hAnsi="Arial" w:cs="Arial"/>
                <w:b/>
                <w:bCs/>
                <w:color w:val="000000"/>
                <w:sz w:val="22"/>
                <w:szCs w:val="22"/>
              </w:rPr>
            </w:pPr>
          </w:p>
          <w:p w14:paraId="149F6323" w14:textId="77777777" w:rsidR="00C40241" w:rsidRDefault="00C40241" w:rsidP="00A71A7A">
            <w:pPr>
              <w:rPr>
                <w:rFonts w:ascii="Arial" w:hAnsi="Arial" w:cs="Arial"/>
                <w:b/>
                <w:bCs/>
                <w:color w:val="000000"/>
                <w:sz w:val="22"/>
                <w:szCs w:val="22"/>
              </w:rPr>
            </w:pPr>
          </w:p>
          <w:p w14:paraId="41AAE67E" w14:textId="77777777" w:rsidR="00C40241" w:rsidRPr="00B02665" w:rsidRDefault="00C40241" w:rsidP="009E7BEA">
            <w:pPr>
              <w:rPr>
                <w:rFonts w:ascii="Arial" w:hAnsi="Arial" w:cs="Arial"/>
                <w:b/>
                <w:bCs/>
                <w:color w:val="000000"/>
                <w:sz w:val="22"/>
                <w:szCs w:val="22"/>
              </w:rPr>
            </w:pPr>
            <w:r>
              <w:rPr>
                <w:rFonts w:ascii="Arial" w:hAnsi="Arial" w:cs="Arial"/>
                <w:b/>
                <w:bCs/>
                <w:color w:val="000000"/>
                <w:sz w:val="22"/>
                <w:szCs w:val="22"/>
              </w:rPr>
              <w:t>Michael Campbell</w:t>
            </w:r>
          </w:p>
        </w:tc>
      </w:tr>
      <w:tr w:rsidR="00C40241" w:rsidRPr="00E7174C" w14:paraId="2D59CA42" w14:textId="77777777" w:rsidTr="00DF4C4B">
        <w:trPr>
          <w:trHeight w:val="254"/>
        </w:trPr>
        <w:tc>
          <w:tcPr>
            <w:tcW w:w="15545" w:type="dxa"/>
            <w:gridSpan w:val="14"/>
            <w:tcBorders>
              <w:bottom w:val="single" w:sz="4" w:space="0" w:color="auto"/>
              <w:right w:val="single" w:sz="18" w:space="0" w:color="auto"/>
            </w:tcBorders>
            <w:shd w:val="pct12" w:color="008080" w:fill="33CCCC"/>
          </w:tcPr>
          <w:p w14:paraId="01D6ED49" w14:textId="77777777" w:rsidR="00C40241" w:rsidRPr="00381B9A" w:rsidRDefault="00C40241" w:rsidP="00F146AE">
            <w:pPr>
              <w:pStyle w:val="ListParagraph"/>
              <w:numPr>
                <w:ilvl w:val="0"/>
                <w:numId w:val="1"/>
              </w:numPr>
              <w:rPr>
                <w:rFonts w:ascii="Arial" w:hAnsi="Arial" w:cs="Arial"/>
                <w:b/>
                <w:bCs/>
                <w:color w:val="000000"/>
                <w:sz w:val="22"/>
                <w:szCs w:val="22"/>
              </w:rPr>
            </w:pPr>
            <w:r w:rsidRPr="00381B9A">
              <w:rPr>
                <w:rFonts w:ascii="Arial" w:hAnsi="Arial" w:cs="Arial"/>
                <w:b/>
                <w:sz w:val="22"/>
                <w:szCs w:val="22"/>
              </w:rPr>
              <w:t>Standard Report Updates</w:t>
            </w:r>
          </w:p>
        </w:tc>
      </w:tr>
      <w:tr w:rsidR="00C40241" w:rsidRPr="00E7174C" w14:paraId="6C301AFE" w14:textId="77777777" w:rsidTr="007E1B73">
        <w:trPr>
          <w:trHeight w:val="65"/>
        </w:trPr>
        <w:tc>
          <w:tcPr>
            <w:tcW w:w="730" w:type="dxa"/>
            <w:gridSpan w:val="3"/>
            <w:tcBorders>
              <w:top w:val="single" w:sz="4" w:space="0" w:color="auto"/>
              <w:bottom w:val="single" w:sz="4" w:space="0" w:color="auto"/>
              <w:right w:val="single" w:sz="4" w:space="0" w:color="auto"/>
            </w:tcBorders>
            <w:shd w:val="clear" w:color="auto" w:fill="auto"/>
          </w:tcPr>
          <w:p w14:paraId="68B11D6B" w14:textId="77777777" w:rsidR="00C40241" w:rsidRPr="00F6251B" w:rsidRDefault="00C40241" w:rsidP="00C40241">
            <w:pPr>
              <w:pStyle w:val="BlockLabel"/>
              <w:rPr>
                <w:rFonts w:ascii="Arial" w:hAnsi="Arial" w:cs="Arial"/>
                <w:sz w:val="22"/>
                <w:szCs w:val="22"/>
              </w:rPr>
            </w:pPr>
            <w:r>
              <w:rPr>
                <w:rFonts w:ascii="Arial" w:hAnsi="Arial" w:cs="Arial"/>
                <w:b w:val="0"/>
                <w:sz w:val="22"/>
                <w:szCs w:val="22"/>
                <w:lang w:val="en-AU"/>
              </w:rPr>
              <w:t xml:space="preserve"> </w:t>
            </w:r>
            <w:r w:rsidR="006E4D48">
              <w:rPr>
                <w:rFonts w:ascii="Arial" w:hAnsi="Arial" w:cs="Arial"/>
                <w:sz w:val="22"/>
                <w:szCs w:val="22"/>
              </w:rPr>
              <w:t>16</w:t>
            </w:r>
          </w:p>
        </w:tc>
        <w:tc>
          <w:tcPr>
            <w:tcW w:w="2133" w:type="dxa"/>
            <w:gridSpan w:val="4"/>
            <w:tcBorders>
              <w:top w:val="single" w:sz="6" w:space="0" w:color="auto"/>
              <w:bottom w:val="single" w:sz="6" w:space="0" w:color="auto"/>
            </w:tcBorders>
          </w:tcPr>
          <w:p w14:paraId="6DC281BD" w14:textId="77777777" w:rsidR="00C40241" w:rsidRPr="00E7174C" w:rsidRDefault="00C40241" w:rsidP="00417FC9">
            <w:pPr>
              <w:rPr>
                <w:rFonts w:ascii="Arial" w:hAnsi="Arial" w:cs="Arial"/>
                <w:b/>
                <w:bCs/>
                <w:color w:val="000000"/>
                <w:sz w:val="22"/>
                <w:szCs w:val="22"/>
              </w:rPr>
            </w:pPr>
            <w:r w:rsidRPr="00E7174C">
              <w:rPr>
                <w:rFonts w:ascii="Arial" w:hAnsi="Arial" w:cs="Arial"/>
                <w:b/>
                <w:bCs/>
                <w:color w:val="000000"/>
                <w:sz w:val="22"/>
                <w:szCs w:val="22"/>
              </w:rPr>
              <w:t>Subcommittee reports</w:t>
            </w:r>
          </w:p>
          <w:p w14:paraId="59F810C4" w14:textId="77777777" w:rsidR="00C40241" w:rsidRPr="00EF6C3E" w:rsidRDefault="00C40241" w:rsidP="00EF6C3E">
            <w:pPr>
              <w:tabs>
                <w:tab w:val="left" w:pos="31"/>
              </w:tabs>
              <w:ind w:left="31" w:hanging="31"/>
              <w:rPr>
                <w:rFonts w:ascii="Arial" w:hAnsi="Arial" w:cs="Arial"/>
                <w:b/>
                <w:bCs/>
                <w:color w:val="000000"/>
                <w:sz w:val="22"/>
                <w:szCs w:val="22"/>
              </w:rPr>
            </w:pPr>
            <w:r>
              <w:rPr>
                <w:rFonts w:ascii="Arial" w:hAnsi="Arial" w:cs="Arial"/>
                <w:b/>
                <w:bCs/>
                <w:color w:val="000000"/>
                <w:sz w:val="22"/>
                <w:szCs w:val="22"/>
              </w:rPr>
              <w:t>1. Renal</w:t>
            </w:r>
            <w:r w:rsidRPr="00EF6C3E">
              <w:rPr>
                <w:rFonts w:ascii="Arial" w:hAnsi="Arial" w:cs="Arial"/>
                <w:b/>
                <w:bCs/>
                <w:color w:val="000000"/>
                <w:sz w:val="22"/>
                <w:szCs w:val="22"/>
              </w:rPr>
              <w:t xml:space="preserve"> Nursing Advisory Group</w:t>
            </w:r>
          </w:p>
          <w:p w14:paraId="1CA818A1" w14:textId="77777777" w:rsidR="00C40241" w:rsidRDefault="00C40241" w:rsidP="00EF6C3E">
            <w:pPr>
              <w:tabs>
                <w:tab w:val="left" w:pos="31"/>
              </w:tabs>
              <w:ind w:left="31" w:hanging="31"/>
              <w:rPr>
                <w:rFonts w:ascii="Arial" w:hAnsi="Arial" w:cs="Arial"/>
                <w:b/>
                <w:bCs/>
                <w:color w:val="000000"/>
                <w:sz w:val="22"/>
                <w:szCs w:val="22"/>
              </w:rPr>
            </w:pPr>
          </w:p>
          <w:p w14:paraId="77C5A1C4" w14:textId="77777777" w:rsidR="00C40241" w:rsidRPr="00E7174C" w:rsidRDefault="00C40241" w:rsidP="00BD1150">
            <w:pPr>
              <w:tabs>
                <w:tab w:val="left" w:pos="31"/>
              </w:tabs>
              <w:rPr>
                <w:rFonts w:ascii="Arial" w:hAnsi="Arial" w:cs="Arial"/>
                <w:bCs/>
                <w:color w:val="000000"/>
                <w:sz w:val="22"/>
                <w:szCs w:val="22"/>
              </w:rPr>
            </w:pPr>
          </w:p>
        </w:tc>
        <w:tc>
          <w:tcPr>
            <w:tcW w:w="10904" w:type="dxa"/>
            <w:gridSpan w:val="3"/>
            <w:tcBorders>
              <w:top w:val="single" w:sz="6" w:space="0" w:color="auto"/>
              <w:bottom w:val="single" w:sz="6" w:space="0" w:color="auto"/>
            </w:tcBorders>
          </w:tcPr>
          <w:p w14:paraId="73DBCEC4" w14:textId="77777777" w:rsidR="00C40241" w:rsidRPr="00E00708" w:rsidRDefault="00C40241" w:rsidP="00E00708">
            <w:pPr>
              <w:pStyle w:val="ListParagraph"/>
              <w:numPr>
                <w:ilvl w:val="0"/>
                <w:numId w:val="17"/>
              </w:numPr>
              <w:rPr>
                <w:rFonts w:ascii="Arial" w:hAnsi="Arial" w:cs="Arial"/>
                <w:sz w:val="22"/>
                <w:szCs w:val="22"/>
              </w:rPr>
            </w:pPr>
            <w:r w:rsidRPr="00E00708">
              <w:rPr>
                <w:rFonts w:ascii="Arial" w:hAnsi="Arial" w:cs="Arial"/>
                <w:sz w:val="22"/>
                <w:szCs w:val="22"/>
              </w:rPr>
              <w:t>Re-vamp of the Workforce survey and next copy will be available March 2020.</w:t>
            </w:r>
          </w:p>
          <w:p w14:paraId="52982B11" w14:textId="77777777" w:rsidR="00C40241" w:rsidRPr="00E00708" w:rsidRDefault="00C40241" w:rsidP="00E00708">
            <w:pPr>
              <w:pStyle w:val="ListParagraph"/>
              <w:numPr>
                <w:ilvl w:val="0"/>
                <w:numId w:val="17"/>
              </w:numPr>
              <w:rPr>
                <w:rFonts w:ascii="Arial" w:hAnsi="Arial" w:cs="Arial"/>
                <w:sz w:val="22"/>
                <w:szCs w:val="22"/>
              </w:rPr>
            </w:pPr>
            <w:r w:rsidRPr="00E00708">
              <w:rPr>
                <w:rFonts w:ascii="Arial" w:hAnsi="Arial" w:cs="Arial"/>
                <w:sz w:val="22"/>
                <w:szCs w:val="22"/>
              </w:rPr>
              <w:t>NTA difficulties with claiming some modes of transport as no they do not qualify for taxi’s (</w:t>
            </w:r>
            <w:proofErr w:type="spellStart"/>
            <w:r w:rsidRPr="00E00708">
              <w:rPr>
                <w:rFonts w:ascii="Arial" w:hAnsi="Arial" w:cs="Arial"/>
                <w:sz w:val="22"/>
                <w:szCs w:val="22"/>
              </w:rPr>
              <w:t>Auck</w:t>
            </w:r>
            <w:proofErr w:type="spellEnd"/>
            <w:r w:rsidRPr="00E00708">
              <w:rPr>
                <w:rFonts w:ascii="Arial" w:hAnsi="Arial" w:cs="Arial"/>
                <w:sz w:val="22"/>
                <w:szCs w:val="22"/>
              </w:rPr>
              <w:t xml:space="preserve"> </w:t>
            </w:r>
            <w:proofErr w:type="gramStart"/>
            <w:r w:rsidRPr="00E00708">
              <w:rPr>
                <w:rFonts w:ascii="Arial" w:hAnsi="Arial" w:cs="Arial"/>
                <w:sz w:val="22"/>
                <w:szCs w:val="22"/>
              </w:rPr>
              <w:t>area)  NTA</w:t>
            </w:r>
            <w:proofErr w:type="gramEnd"/>
            <w:r w:rsidRPr="00E00708">
              <w:rPr>
                <w:rFonts w:ascii="Arial" w:hAnsi="Arial" w:cs="Arial"/>
                <w:sz w:val="22"/>
                <w:szCs w:val="22"/>
              </w:rPr>
              <w:t xml:space="preserve"> want patients to pool transport as in buses etc.</w:t>
            </w:r>
          </w:p>
          <w:p w14:paraId="32B8FA60" w14:textId="77777777" w:rsidR="00C40241" w:rsidRPr="00E00708" w:rsidRDefault="00C40241" w:rsidP="00E00708">
            <w:pPr>
              <w:pStyle w:val="ListParagraph"/>
              <w:numPr>
                <w:ilvl w:val="0"/>
                <w:numId w:val="17"/>
              </w:numPr>
              <w:rPr>
                <w:rFonts w:ascii="Arial" w:hAnsi="Arial" w:cs="Arial"/>
                <w:sz w:val="22"/>
                <w:szCs w:val="22"/>
              </w:rPr>
            </w:pPr>
            <w:r w:rsidRPr="00E00708">
              <w:rPr>
                <w:rFonts w:ascii="Arial" w:hAnsi="Arial" w:cs="Arial"/>
                <w:sz w:val="22"/>
                <w:szCs w:val="22"/>
              </w:rPr>
              <w:t>Is confidentiality confirmed for the CKD lists to be sent to Ola??  Some areas still not happy and don’t send.  Waikato (send details but no names and NHI’s)</w:t>
            </w:r>
          </w:p>
          <w:p w14:paraId="7D6A0E7C" w14:textId="77777777" w:rsidR="00C40241" w:rsidRPr="00E00708" w:rsidRDefault="00C40241" w:rsidP="00E00708">
            <w:pPr>
              <w:pStyle w:val="ListParagraph"/>
              <w:numPr>
                <w:ilvl w:val="0"/>
                <w:numId w:val="17"/>
              </w:numPr>
              <w:rPr>
                <w:rFonts w:ascii="Arial" w:hAnsi="Arial" w:cs="Arial"/>
                <w:sz w:val="22"/>
                <w:szCs w:val="22"/>
              </w:rPr>
            </w:pPr>
            <w:r w:rsidRPr="00E00708">
              <w:rPr>
                <w:rFonts w:ascii="Arial" w:hAnsi="Arial" w:cs="Arial"/>
                <w:sz w:val="22"/>
                <w:szCs w:val="22"/>
              </w:rPr>
              <w:t xml:space="preserve">Financial support for patients at home on dialysis – 4 units have some compensation others don’t </w:t>
            </w:r>
            <w:proofErr w:type="gramStart"/>
            <w:r w:rsidRPr="00E00708">
              <w:rPr>
                <w:rFonts w:ascii="Arial" w:hAnsi="Arial" w:cs="Arial"/>
                <w:sz w:val="22"/>
                <w:szCs w:val="22"/>
              </w:rPr>
              <w:t>- ?</w:t>
            </w:r>
            <w:proofErr w:type="gramEnd"/>
            <w:r w:rsidRPr="00E00708">
              <w:rPr>
                <w:rFonts w:ascii="Arial" w:hAnsi="Arial" w:cs="Arial"/>
                <w:sz w:val="22"/>
                <w:szCs w:val="22"/>
              </w:rPr>
              <w:t xml:space="preserve"> decide if all Units should give compensation now with water, rubbish, power and recycling costs.</w:t>
            </w:r>
          </w:p>
          <w:p w14:paraId="68BAB48A" w14:textId="77777777" w:rsidR="00C40241" w:rsidRDefault="00C40241" w:rsidP="00E00708">
            <w:pPr>
              <w:rPr>
                <w:rFonts w:ascii="Arial" w:hAnsi="Arial" w:cs="Arial"/>
                <w:sz w:val="22"/>
                <w:szCs w:val="22"/>
              </w:rPr>
            </w:pPr>
          </w:p>
          <w:p w14:paraId="5DACF7F5" w14:textId="77777777" w:rsidR="00C40241" w:rsidRPr="00E00708" w:rsidRDefault="00C40241" w:rsidP="00E00708">
            <w:pPr>
              <w:pStyle w:val="ListParagraph"/>
              <w:numPr>
                <w:ilvl w:val="0"/>
                <w:numId w:val="17"/>
              </w:numPr>
              <w:rPr>
                <w:rFonts w:ascii="Arial" w:hAnsi="Arial" w:cs="Arial"/>
                <w:sz w:val="22"/>
                <w:szCs w:val="22"/>
              </w:rPr>
            </w:pPr>
            <w:r>
              <w:rPr>
                <w:rFonts w:ascii="Arial" w:hAnsi="Arial" w:cs="Arial"/>
                <w:sz w:val="22"/>
                <w:szCs w:val="22"/>
              </w:rPr>
              <w:t>RSA Group is now largest it has been with 2200 members.</w:t>
            </w:r>
          </w:p>
          <w:p w14:paraId="4FB16C70" w14:textId="77777777" w:rsidR="00C40241" w:rsidRPr="00812ADD" w:rsidRDefault="00C40241" w:rsidP="006C44D9">
            <w:pPr>
              <w:rPr>
                <w:rFonts w:ascii="Arial" w:hAnsi="Arial" w:cs="Arial"/>
                <w:sz w:val="22"/>
                <w:szCs w:val="22"/>
              </w:rPr>
            </w:pPr>
          </w:p>
        </w:tc>
        <w:tc>
          <w:tcPr>
            <w:tcW w:w="1778" w:type="dxa"/>
            <w:gridSpan w:val="4"/>
            <w:tcBorders>
              <w:top w:val="single" w:sz="6" w:space="0" w:color="auto"/>
              <w:bottom w:val="single" w:sz="6" w:space="0" w:color="auto"/>
              <w:right w:val="single" w:sz="18" w:space="0" w:color="auto"/>
            </w:tcBorders>
          </w:tcPr>
          <w:p w14:paraId="6499D6E2" w14:textId="77777777" w:rsidR="00C40241" w:rsidRPr="00E7174C" w:rsidRDefault="00C40241" w:rsidP="00417FC9">
            <w:pPr>
              <w:rPr>
                <w:rFonts w:ascii="Arial" w:hAnsi="Arial" w:cs="Arial"/>
                <w:b/>
                <w:bCs/>
                <w:color w:val="000000"/>
                <w:sz w:val="22"/>
                <w:szCs w:val="22"/>
              </w:rPr>
            </w:pPr>
            <w:r>
              <w:rPr>
                <w:rFonts w:ascii="Arial" w:hAnsi="Arial" w:cs="Arial"/>
                <w:b/>
                <w:bCs/>
                <w:color w:val="000000"/>
                <w:sz w:val="22"/>
                <w:szCs w:val="22"/>
              </w:rPr>
              <w:t>Mark Hodge</w:t>
            </w:r>
          </w:p>
          <w:p w14:paraId="7CD57FE7" w14:textId="77777777" w:rsidR="00C40241" w:rsidRDefault="00C40241" w:rsidP="00417FC9">
            <w:pPr>
              <w:rPr>
                <w:rFonts w:ascii="Arial" w:hAnsi="Arial" w:cs="Arial"/>
                <w:b/>
                <w:sz w:val="22"/>
                <w:szCs w:val="22"/>
              </w:rPr>
            </w:pPr>
          </w:p>
          <w:p w14:paraId="2598BF06" w14:textId="77777777" w:rsidR="00C40241" w:rsidRDefault="00C40241" w:rsidP="00417FC9">
            <w:pPr>
              <w:rPr>
                <w:rFonts w:ascii="Arial" w:hAnsi="Arial" w:cs="Arial"/>
                <w:b/>
                <w:sz w:val="22"/>
                <w:szCs w:val="22"/>
              </w:rPr>
            </w:pPr>
          </w:p>
          <w:p w14:paraId="6FE517A1" w14:textId="77777777" w:rsidR="00C40241" w:rsidRDefault="00C40241" w:rsidP="00417FC9">
            <w:pPr>
              <w:rPr>
                <w:rFonts w:ascii="Arial" w:hAnsi="Arial" w:cs="Arial"/>
                <w:b/>
                <w:sz w:val="22"/>
                <w:szCs w:val="22"/>
              </w:rPr>
            </w:pPr>
          </w:p>
          <w:p w14:paraId="42C85C25" w14:textId="77777777" w:rsidR="00C40241" w:rsidRDefault="00C40241" w:rsidP="00417FC9">
            <w:pPr>
              <w:rPr>
                <w:rFonts w:ascii="Arial" w:hAnsi="Arial" w:cs="Arial"/>
                <w:b/>
                <w:sz w:val="22"/>
                <w:szCs w:val="22"/>
              </w:rPr>
            </w:pPr>
          </w:p>
          <w:p w14:paraId="1B83DD92" w14:textId="77777777" w:rsidR="00C40241" w:rsidRDefault="00C40241" w:rsidP="00417FC9">
            <w:pPr>
              <w:rPr>
                <w:rFonts w:ascii="Arial" w:hAnsi="Arial" w:cs="Arial"/>
                <w:b/>
                <w:sz w:val="22"/>
                <w:szCs w:val="22"/>
              </w:rPr>
            </w:pPr>
          </w:p>
          <w:p w14:paraId="2CD7F39F" w14:textId="77777777" w:rsidR="00C40241" w:rsidRDefault="00C40241" w:rsidP="00417FC9">
            <w:pPr>
              <w:rPr>
                <w:rFonts w:ascii="Arial" w:hAnsi="Arial" w:cs="Arial"/>
                <w:b/>
                <w:sz w:val="22"/>
                <w:szCs w:val="22"/>
              </w:rPr>
            </w:pPr>
          </w:p>
          <w:p w14:paraId="73A9DC79" w14:textId="77777777" w:rsidR="00C40241" w:rsidRDefault="00C40241" w:rsidP="00417FC9">
            <w:pPr>
              <w:rPr>
                <w:rFonts w:ascii="Arial" w:hAnsi="Arial" w:cs="Arial"/>
                <w:b/>
                <w:sz w:val="22"/>
                <w:szCs w:val="22"/>
              </w:rPr>
            </w:pPr>
          </w:p>
          <w:p w14:paraId="567BF342" w14:textId="77777777" w:rsidR="00C40241" w:rsidRPr="00C40241" w:rsidRDefault="00C40241" w:rsidP="009F78E2">
            <w:pPr>
              <w:rPr>
                <w:rFonts w:ascii="Arial" w:hAnsi="Arial" w:cs="Arial"/>
                <w:b/>
                <w:sz w:val="22"/>
                <w:szCs w:val="22"/>
              </w:rPr>
            </w:pPr>
            <w:r>
              <w:rPr>
                <w:rFonts w:ascii="Arial" w:hAnsi="Arial" w:cs="Arial"/>
                <w:b/>
                <w:sz w:val="22"/>
                <w:szCs w:val="22"/>
              </w:rPr>
              <w:t>Jon Hosking</w:t>
            </w:r>
          </w:p>
        </w:tc>
      </w:tr>
      <w:tr w:rsidR="00C40241" w:rsidRPr="00E7174C" w14:paraId="3E376192" w14:textId="77777777" w:rsidTr="007E1B73">
        <w:trPr>
          <w:trHeight w:val="65"/>
        </w:trPr>
        <w:tc>
          <w:tcPr>
            <w:tcW w:w="730" w:type="dxa"/>
            <w:gridSpan w:val="3"/>
            <w:tcBorders>
              <w:top w:val="single" w:sz="4" w:space="0" w:color="auto"/>
              <w:bottom w:val="single" w:sz="4" w:space="0" w:color="auto"/>
              <w:right w:val="single" w:sz="4" w:space="0" w:color="auto"/>
            </w:tcBorders>
            <w:shd w:val="clear" w:color="auto" w:fill="auto"/>
          </w:tcPr>
          <w:p w14:paraId="0C887152" w14:textId="77777777" w:rsidR="00C40241" w:rsidRDefault="006E4D48" w:rsidP="00381B9A">
            <w:pPr>
              <w:pStyle w:val="BlockLabel"/>
              <w:rPr>
                <w:rFonts w:ascii="Arial" w:hAnsi="Arial" w:cs="Arial"/>
                <w:b w:val="0"/>
                <w:sz w:val="22"/>
                <w:szCs w:val="22"/>
                <w:lang w:val="en-AU"/>
              </w:rPr>
            </w:pPr>
            <w:r>
              <w:rPr>
                <w:rFonts w:ascii="Arial" w:hAnsi="Arial" w:cs="Arial"/>
                <w:sz w:val="22"/>
                <w:szCs w:val="22"/>
              </w:rPr>
              <w:t>17</w:t>
            </w:r>
          </w:p>
        </w:tc>
        <w:tc>
          <w:tcPr>
            <w:tcW w:w="2133" w:type="dxa"/>
            <w:gridSpan w:val="4"/>
            <w:tcBorders>
              <w:top w:val="single" w:sz="6" w:space="0" w:color="auto"/>
              <w:bottom w:val="single" w:sz="6" w:space="0" w:color="auto"/>
            </w:tcBorders>
          </w:tcPr>
          <w:p w14:paraId="697011C1" w14:textId="77777777" w:rsidR="00C40241" w:rsidRDefault="00C40241" w:rsidP="00352E91">
            <w:pPr>
              <w:tabs>
                <w:tab w:val="left" w:pos="31"/>
              </w:tabs>
              <w:ind w:left="31" w:hanging="31"/>
              <w:rPr>
                <w:rFonts w:ascii="Arial" w:hAnsi="Arial" w:cs="Arial"/>
                <w:b/>
                <w:bCs/>
                <w:color w:val="000000"/>
                <w:sz w:val="22"/>
                <w:szCs w:val="22"/>
              </w:rPr>
            </w:pPr>
            <w:r>
              <w:rPr>
                <w:rFonts w:ascii="Arial" w:hAnsi="Arial" w:cs="Arial"/>
                <w:b/>
                <w:bCs/>
                <w:color w:val="000000"/>
                <w:sz w:val="22"/>
                <w:szCs w:val="22"/>
              </w:rPr>
              <w:t>2</w:t>
            </w:r>
            <w:r w:rsidRPr="00EF6C3E">
              <w:rPr>
                <w:rFonts w:ascii="Arial" w:hAnsi="Arial" w:cs="Arial"/>
                <w:b/>
                <w:bCs/>
                <w:color w:val="000000"/>
                <w:sz w:val="22"/>
                <w:szCs w:val="22"/>
              </w:rPr>
              <w:t xml:space="preserve">. </w:t>
            </w:r>
            <w:r>
              <w:rPr>
                <w:rFonts w:ascii="Arial" w:hAnsi="Arial" w:cs="Arial"/>
                <w:b/>
                <w:bCs/>
                <w:color w:val="000000"/>
                <w:sz w:val="22"/>
                <w:szCs w:val="22"/>
              </w:rPr>
              <w:t xml:space="preserve">Australian and </w:t>
            </w:r>
            <w:r w:rsidRPr="00EF6C3E">
              <w:rPr>
                <w:rFonts w:ascii="Arial" w:hAnsi="Arial" w:cs="Arial"/>
                <w:b/>
                <w:bCs/>
                <w:color w:val="000000"/>
                <w:sz w:val="22"/>
                <w:szCs w:val="22"/>
              </w:rPr>
              <w:t>NZ Dialysis</w:t>
            </w:r>
            <w:r>
              <w:rPr>
                <w:rFonts w:ascii="Arial" w:hAnsi="Arial" w:cs="Arial"/>
                <w:b/>
                <w:bCs/>
                <w:color w:val="000000"/>
                <w:sz w:val="22"/>
                <w:szCs w:val="22"/>
              </w:rPr>
              <w:t xml:space="preserve"> </w:t>
            </w:r>
            <w:r w:rsidRPr="00EF6C3E">
              <w:rPr>
                <w:rFonts w:ascii="Arial" w:hAnsi="Arial" w:cs="Arial"/>
                <w:b/>
                <w:bCs/>
                <w:color w:val="000000"/>
                <w:sz w:val="22"/>
                <w:szCs w:val="22"/>
              </w:rPr>
              <w:t xml:space="preserve">Board </w:t>
            </w:r>
            <w:r w:rsidRPr="00EF6C3E">
              <w:rPr>
                <w:rFonts w:ascii="Arial" w:hAnsi="Arial" w:cs="Arial"/>
                <w:b/>
                <w:bCs/>
                <w:color w:val="000000"/>
                <w:sz w:val="22"/>
                <w:szCs w:val="22"/>
              </w:rPr>
              <w:lastRenderedPageBreak/>
              <w:t>of</w:t>
            </w:r>
            <w:r>
              <w:rPr>
                <w:rFonts w:ascii="Arial" w:hAnsi="Arial" w:cs="Arial"/>
                <w:b/>
                <w:bCs/>
                <w:color w:val="000000"/>
                <w:sz w:val="22"/>
                <w:szCs w:val="22"/>
              </w:rPr>
              <w:t xml:space="preserve"> </w:t>
            </w:r>
            <w:r w:rsidRPr="00EF6C3E">
              <w:rPr>
                <w:rFonts w:ascii="Arial" w:hAnsi="Arial" w:cs="Arial"/>
                <w:b/>
                <w:bCs/>
                <w:color w:val="000000"/>
                <w:sz w:val="22"/>
                <w:szCs w:val="22"/>
              </w:rPr>
              <w:t>Practice</w:t>
            </w:r>
          </w:p>
          <w:p w14:paraId="0B661772" w14:textId="77777777" w:rsidR="00C40241" w:rsidRPr="00E7174C" w:rsidRDefault="00C40241" w:rsidP="00417FC9">
            <w:pPr>
              <w:rPr>
                <w:rFonts w:ascii="Arial" w:hAnsi="Arial" w:cs="Arial"/>
                <w:b/>
                <w:bCs/>
                <w:color w:val="000000"/>
                <w:sz w:val="22"/>
                <w:szCs w:val="22"/>
              </w:rPr>
            </w:pPr>
          </w:p>
        </w:tc>
        <w:tc>
          <w:tcPr>
            <w:tcW w:w="10904" w:type="dxa"/>
            <w:gridSpan w:val="3"/>
            <w:tcBorders>
              <w:top w:val="single" w:sz="6" w:space="0" w:color="auto"/>
              <w:bottom w:val="single" w:sz="6" w:space="0" w:color="auto"/>
            </w:tcBorders>
          </w:tcPr>
          <w:p w14:paraId="669E2D54" w14:textId="77777777" w:rsidR="00C40241" w:rsidRPr="00B11AD8" w:rsidRDefault="00C40241" w:rsidP="00B11AD8">
            <w:pPr>
              <w:pStyle w:val="ListParagraph"/>
              <w:numPr>
                <w:ilvl w:val="0"/>
                <w:numId w:val="22"/>
              </w:numPr>
              <w:contextualSpacing w:val="0"/>
              <w:rPr>
                <w:rFonts w:ascii="Arial" w:hAnsi="Arial" w:cs="Arial"/>
                <w:sz w:val="22"/>
                <w:szCs w:val="22"/>
              </w:rPr>
            </w:pPr>
            <w:r w:rsidRPr="00B11AD8">
              <w:rPr>
                <w:rFonts w:ascii="Arial" w:hAnsi="Arial" w:cs="Arial"/>
                <w:sz w:val="22"/>
                <w:szCs w:val="22"/>
              </w:rPr>
              <w:lastRenderedPageBreak/>
              <w:t xml:space="preserve">Thank you Dr. Ian Dittmer for a support letter to Anna Clark, Deputy Director General for health workforce NZ regarding  profession  training challenges and crisis for Clinical Renal Physiologist </w:t>
            </w:r>
            <w:r w:rsidRPr="00B11AD8">
              <w:rPr>
                <w:rFonts w:ascii="Arial" w:hAnsi="Arial" w:cs="Arial"/>
                <w:sz w:val="22"/>
                <w:szCs w:val="22"/>
              </w:rPr>
              <w:lastRenderedPageBreak/>
              <w:t xml:space="preserve">Workforce. NZASRDP thank you for your support letter. </w:t>
            </w:r>
          </w:p>
          <w:p w14:paraId="5D3DE334" w14:textId="77777777" w:rsidR="00C40241" w:rsidRPr="00B11AD8" w:rsidRDefault="00C40241" w:rsidP="00B11AD8">
            <w:pPr>
              <w:pStyle w:val="ListParagraph"/>
              <w:numPr>
                <w:ilvl w:val="0"/>
                <w:numId w:val="22"/>
              </w:numPr>
              <w:contextualSpacing w:val="0"/>
              <w:rPr>
                <w:rFonts w:ascii="Arial" w:hAnsi="Arial" w:cs="Arial"/>
                <w:sz w:val="22"/>
                <w:szCs w:val="22"/>
              </w:rPr>
            </w:pPr>
            <w:r w:rsidRPr="00B11AD8">
              <w:rPr>
                <w:rFonts w:ascii="Arial" w:hAnsi="Arial" w:cs="Arial"/>
                <w:sz w:val="22"/>
                <w:szCs w:val="22"/>
              </w:rPr>
              <w:t xml:space="preserve">We continue to have engage with university of Otago in developing renal physiology qualification. We had a meeting with programme coordinator Peter </w:t>
            </w:r>
            <w:proofErr w:type="gramStart"/>
            <w:r w:rsidRPr="00B11AD8">
              <w:rPr>
                <w:rFonts w:ascii="Arial" w:hAnsi="Arial" w:cs="Arial"/>
                <w:sz w:val="22"/>
                <w:szCs w:val="22"/>
              </w:rPr>
              <w:t>Larsen  in</w:t>
            </w:r>
            <w:proofErr w:type="gramEnd"/>
            <w:r w:rsidRPr="00B11AD8">
              <w:rPr>
                <w:rFonts w:ascii="Arial" w:hAnsi="Arial" w:cs="Arial"/>
                <w:sz w:val="22"/>
                <w:szCs w:val="22"/>
              </w:rPr>
              <w:t xml:space="preserve"> Wellington last month. Currently </w:t>
            </w:r>
            <w:proofErr w:type="gramStart"/>
            <w:r w:rsidRPr="00B11AD8">
              <w:rPr>
                <w:rFonts w:ascii="Arial" w:hAnsi="Arial" w:cs="Arial"/>
                <w:sz w:val="22"/>
                <w:szCs w:val="22"/>
              </w:rPr>
              <w:t>Otago(</w:t>
            </w:r>
            <w:proofErr w:type="gramEnd"/>
            <w:r w:rsidRPr="00B11AD8">
              <w:rPr>
                <w:rFonts w:ascii="Arial" w:hAnsi="Arial" w:cs="Arial"/>
                <w:sz w:val="22"/>
                <w:szCs w:val="22"/>
              </w:rPr>
              <w:t xml:space="preserve">Wellington)  run PG Cert and PG Dip in medical technology programme endorsement in cardiac and sleep medicines. Renal is likely to </w:t>
            </w:r>
            <w:proofErr w:type="gramStart"/>
            <w:r w:rsidRPr="00B11AD8">
              <w:rPr>
                <w:rFonts w:ascii="Arial" w:hAnsi="Arial" w:cs="Arial"/>
                <w:sz w:val="22"/>
                <w:szCs w:val="22"/>
              </w:rPr>
              <w:t>be  included</w:t>
            </w:r>
            <w:proofErr w:type="gramEnd"/>
            <w:r w:rsidRPr="00B11AD8">
              <w:rPr>
                <w:rFonts w:ascii="Arial" w:hAnsi="Arial" w:cs="Arial"/>
                <w:sz w:val="22"/>
                <w:szCs w:val="22"/>
              </w:rPr>
              <w:t xml:space="preserve"> in their current programme. We are waiting for proposal from the university for society approval. This is a trainee model which requires health workforce NZ funding to support ongoing employment of trainees in DHBs. </w:t>
            </w:r>
          </w:p>
          <w:p w14:paraId="2A422D1D" w14:textId="77777777" w:rsidR="00C40241" w:rsidRPr="00B11AD8" w:rsidRDefault="00C40241" w:rsidP="00B11AD8">
            <w:pPr>
              <w:pStyle w:val="ListParagraph"/>
              <w:numPr>
                <w:ilvl w:val="0"/>
                <w:numId w:val="22"/>
              </w:numPr>
              <w:contextualSpacing w:val="0"/>
              <w:rPr>
                <w:rFonts w:ascii="Arial" w:hAnsi="Arial" w:cs="Arial"/>
                <w:sz w:val="22"/>
                <w:szCs w:val="22"/>
              </w:rPr>
            </w:pPr>
            <w:r w:rsidRPr="00B11AD8">
              <w:rPr>
                <w:rFonts w:ascii="Arial" w:hAnsi="Arial" w:cs="Arial"/>
                <w:sz w:val="22"/>
                <w:szCs w:val="22"/>
              </w:rPr>
              <w:t xml:space="preserve">As part of a road show and work force development we met with senior renal management team in Wellington Hospital.  Currently CCDHB renal service is reviewing their </w:t>
            </w:r>
            <w:proofErr w:type="gramStart"/>
            <w:r w:rsidRPr="00B11AD8">
              <w:rPr>
                <w:rFonts w:ascii="Arial" w:hAnsi="Arial" w:cs="Arial"/>
                <w:sz w:val="22"/>
                <w:szCs w:val="22"/>
              </w:rPr>
              <w:t>model  of</w:t>
            </w:r>
            <w:proofErr w:type="gramEnd"/>
            <w:r w:rsidRPr="00B11AD8">
              <w:rPr>
                <w:rFonts w:ascii="Arial" w:hAnsi="Arial" w:cs="Arial"/>
                <w:sz w:val="22"/>
                <w:szCs w:val="22"/>
              </w:rPr>
              <w:t xml:space="preserve"> care and would like to include renal physiologist workforce.  </w:t>
            </w:r>
          </w:p>
          <w:p w14:paraId="47C9889A" w14:textId="77777777" w:rsidR="00C40241" w:rsidRPr="00B11AD8" w:rsidRDefault="00C40241" w:rsidP="00B11AD8">
            <w:pPr>
              <w:pStyle w:val="ListParagraph"/>
              <w:numPr>
                <w:ilvl w:val="0"/>
                <w:numId w:val="22"/>
              </w:numPr>
              <w:contextualSpacing w:val="0"/>
              <w:rPr>
                <w:rFonts w:ascii="Arial" w:hAnsi="Arial" w:cs="Arial"/>
                <w:sz w:val="22"/>
                <w:szCs w:val="22"/>
              </w:rPr>
            </w:pPr>
            <w:r w:rsidRPr="00B11AD8">
              <w:rPr>
                <w:rFonts w:ascii="Arial" w:hAnsi="Arial" w:cs="Arial"/>
                <w:sz w:val="22"/>
                <w:szCs w:val="22"/>
              </w:rPr>
              <w:t xml:space="preserve">Prof. Steve Holt </w:t>
            </w:r>
            <w:proofErr w:type="spellStart"/>
            <w:r w:rsidRPr="00B11AD8">
              <w:rPr>
                <w:rFonts w:ascii="Arial" w:hAnsi="Arial" w:cs="Arial"/>
                <w:sz w:val="22"/>
                <w:szCs w:val="22"/>
              </w:rPr>
              <w:t>scoiety</w:t>
            </w:r>
            <w:proofErr w:type="spellEnd"/>
            <w:r w:rsidRPr="00B11AD8">
              <w:rPr>
                <w:rFonts w:ascii="Arial" w:hAnsi="Arial" w:cs="Arial"/>
                <w:sz w:val="22"/>
                <w:szCs w:val="22"/>
              </w:rPr>
              <w:t xml:space="preserve"> Australian Nephrology representative has resigned from Melbourne </w:t>
            </w:r>
            <w:proofErr w:type="gramStart"/>
            <w:r w:rsidRPr="00B11AD8">
              <w:rPr>
                <w:rFonts w:ascii="Arial" w:hAnsi="Arial" w:cs="Arial"/>
                <w:sz w:val="22"/>
                <w:szCs w:val="22"/>
              </w:rPr>
              <w:t>Health  and</w:t>
            </w:r>
            <w:proofErr w:type="gramEnd"/>
            <w:r w:rsidRPr="00B11AD8">
              <w:rPr>
                <w:rFonts w:ascii="Arial" w:hAnsi="Arial" w:cs="Arial"/>
                <w:sz w:val="22"/>
                <w:szCs w:val="22"/>
              </w:rPr>
              <w:t xml:space="preserve"> society is looking for replacement. </w:t>
            </w:r>
          </w:p>
          <w:p w14:paraId="198A5856" w14:textId="77777777" w:rsidR="00C40241" w:rsidRPr="00B11AD8" w:rsidRDefault="00C40241" w:rsidP="00B11AD8">
            <w:pPr>
              <w:numPr>
                <w:ilvl w:val="0"/>
                <w:numId w:val="22"/>
              </w:numPr>
              <w:rPr>
                <w:rFonts w:ascii="Arial" w:hAnsi="Arial" w:cs="Arial"/>
                <w:sz w:val="22"/>
                <w:szCs w:val="22"/>
              </w:rPr>
            </w:pPr>
            <w:r w:rsidRPr="00B11AD8">
              <w:rPr>
                <w:rFonts w:ascii="Arial" w:hAnsi="Arial" w:cs="Arial"/>
                <w:sz w:val="22"/>
                <w:szCs w:val="22"/>
              </w:rPr>
              <w:t xml:space="preserve">Swinburne University undergraduate trainee programme is going well and </w:t>
            </w:r>
            <w:proofErr w:type="gramStart"/>
            <w:r w:rsidRPr="00B11AD8">
              <w:rPr>
                <w:rFonts w:ascii="Arial" w:hAnsi="Arial" w:cs="Arial"/>
                <w:sz w:val="22"/>
                <w:szCs w:val="22"/>
              </w:rPr>
              <w:t>student  have</w:t>
            </w:r>
            <w:proofErr w:type="gramEnd"/>
            <w:r w:rsidRPr="00B11AD8">
              <w:rPr>
                <w:rFonts w:ascii="Arial" w:hAnsi="Arial" w:cs="Arial"/>
                <w:sz w:val="22"/>
                <w:szCs w:val="22"/>
              </w:rPr>
              <w:t xml:space="preserve"> completed  RMH renal placement and is extremely successful. Will continue to have student intake </w:t>
            </w:r>
            <w:proofErr w:type="gramStart"/>
            <w:r w:rsidRPr="00B11AD8">
              <w:rPr>
                <w:rFonts w:ascii="Arial" w:hAnsi="Arial" w:cs="Arial"/>
                <w:sz w:val="22"/>
                <w:szCs w:val="22"/>
              </w:rPr>
              <w:t>next  year</w:t>
            </w:r>
            <w:proofErr w:type="gramEnd"/>
            <w:r w:rsidRPr="00B11AD8">
              <w:rPr>
                <w:rFonts w:ascii="Arial" w:hAnsi="Arial" w:cs="Arial"/>
                <w:sz w:val="22"/>
                <w:szCs w:val="22"/>
              </w:rPr>
              <w:t xml:space="preserve">. </w:t>
            </w:r>
          </w:p>
          <w:p w14:paraId="6B6B8D4B" w14:textId="77777777" w:rsidR="00C40241" w:rsidRPr="00B11AD8" w:rsidRDefault="00C40241" w:rsidP="00B11AD8">
            <w:pPr>
              <w:numPr>
                <w:ilvl w:val="0"/>
                <w:numId w:val="22"/>
              </w:numPr>
              <w:rPr>
                <w:rFonts w:ascii="Arial" w:hAnsi="Arial" w:cs="Arial"/>
                <w:sz w:val="22"/>
                <w:szCs w:val="22"/>
              </w:rPr>
            </w:pPr>
            <w:r w:rsidRPr="00B11AD8">
              <w:rPr>
                <w:rFonts w:ascii="Arial" w:hAnsi="Arial" w:cs="Arial"/>
                <w:sz w:val="22"/>
                <w:szCs w:val="22"/>
              </w:rPr>
              <w:t xml:space="preserve">Working with James Cook University to develop renal specific qualification is underway. We are aiming to run this in July 2020. Currently the university runs Grad Dip in Medical Sciences qualification for cardiac, respiratory and sleep professions. </w:t>
            </w:r>
          </w:p>
          <w:p w14:paraId="18185CFA" w14:textId="77777777" w:rsidR="00C40241" w:rsidRPr="00B11AD8" w:rsidRDefault="00C40241" w:rsidP="00B11AD8">
            <w:pPr>
              <w:numPr>
                <w:ilvl w:val="0"/>
                <w:numId w:val="22"/>
              </w:numPr>
              <w:rPr>
                <w:rFonts w:ascii="Arial" w:hAnsi="Arial" w:cs="Arial"/>
                <w:sz w:val="22"/>
                <w:szCs w:val="22"/>
              </w:rPr>
            </w:pPr>
            <w:r w:rsidRPr="00B11AD8">
              <w:rPr>
                <w:rFonts w:ascii="Arial" w:hAnsi="Arial" w:cs="Arial"/>
                <w:sz w:val="22"/>
                <w:szCs w:val="22"/>
              </w:rPr>
              <w:t xml:space="preserve">We had our education evening on 8th Nov at Hotel </w:t>
            </w:r>
            <w:proofErr w:type="spellStart"/>
            <w:r w:rsidRPr="00B11AD8">
              <w:rPr>
                <w:rFonts w:ascii="Arial" w:hAnsi="Arial" w:cs="Arial"/>
                <w:sz w:val="22"/>
                <w:szCs w:val="22"/>
              </w:rPr>
              <w:t>Waipuna</w:t>
            </w:r>
            <w:proofErr w:type="spellEnd"/>
            <w:r w:rsidRPr="00B11AD8">
              <w:rPr>
                <w:rFonts w:ascii="Arial" w:hAnsi="Arial" w:cs="Arial"/>
                <w:sz w:val="22"/>
                <w:szCs w:val="22"/>
              </w:rPr>
              <w:t xml:space="preserve">, Auckland. Over 60 renal physiologists attended the event and was a huge success. </w:t>
            </w:r>
          </w:p>
          <w:p w14:paraId="79B3977E" w14:textId="77777777" w:rsidR="00C40241" w:rsidRPr="00B11AD8" w:rsidRDefault="00C40241" w:rsidP="00B11AD8">
            <w:pPr>
              <w:pStyle w:val="ListParagraph"/>
              <w:numPr>
                <w:ilvl w:val="0"/>
                <w:numId w:val="22"/>
              </w:numPr>
              <w:contextualSpacing w:val="0"/>
              <w:rPr>
                <w:rFonts w:ascii="Arial" w:hAnsi="Arial" w:cs="Arial"/>
                <w:sz w:val="22"/>
                <w:szCs w:val="22"/>
              </w:rPr>
            </w:pPr>
            <w:r w:rsidRPr="00B11AD8">
              <w:rPr>
                <w:rFonts w:ascii="Arial" w:hAnsi="Arial" w:cs="Arial"/>
                <w:sz w:val="22"/>
                <w:szCs w:val="22"/>
              </w:rPr>
              <w:t xml:space="preserve">Manukau Institute of technology Renal pharmacology course face to face day was held on 9th Nov. Over 20 staff enrolled for this year includes renal physiologists and nurses. </w:t>
            </w:r>
          </w:p>
          <w:p w14:paraId="79C7B135" w14:textId="77777777" w:rsidR="00C40241" w:rsidRPr="00812ADD" w:rsidRDefault="00C40241" w:rsidP="00B11AD8">
            <w:pPr>
              <w:pStyle w:val="ListParagraph"/>
              <w:rPr>
                <w:rFonts w:ascii="Arial" w:hAnsi="Arial" w:cs="Arial"/>
                <w:sz w:val="22"/>
                <w:szCs w:val="22"/>
              </w:rPr>
            </w:pPr>
          </w:p>
        </w:tc>
        <w:tc>
          <w:tcPr>
            <w:tcW w:w="1778" w:type="dxa"/>
            <w:gridSpan w:val="4"/>
            <w:tcBorders>
              <w:top w:val="single" w:sz="6" w:space="0" w:color="auto"/>
              <w:bottom w:val="single" w:sz="6" w:space="0" w:color="auto"/>
              <w:right w:val="single" w:sz="18" w:space="0" w:color="auto"/>
            </w:tcBorders>
          </w:tcPr>
          <w:p w14:paraId="7CE648F1" w14:textId="77777777" w:rsidR="00C40241" w:rsidRDefault="00C40241" w:rsidP="006A328B">
            <w:pPr>
              <w:rPr>
                <w:rFonts w:ascii="Arial" w:hAnsi="Arial" w:cs="Arial"/>
                <w:b/>
                <w:sz w:val="22"/>
                <w:szCs w:val="22"/>
              </w:rPr>
            </w:pPr>
          </w:p>
          <w:p w14:paraId="29894E26" w14:textId="77777777" w:rsidR="00C40241" w:rsidRDefault="00C40241" w:rsidP="006A328B">
            <w:pPr>
              <w:rPr>
                <w:rFonts w:ascii="Arial" w:hAnsi="Arial" w:cs="Arial"/>
                <w:b/>
                <w:sz w:val="22"/>
                <w:szCs w:val="22"/>
              </w:rPr>
            </w:pPr>
            <w:r>
              <w:rPr>
                <w:rFonts w:ascii="Arial" w:hAnsi="Arial" w:cs="Arial"/>
                <w:b/>
                <w:sz w:val="22"/>
                <w:szCs w:val="22"/>
              </w:rPr>
              <w:t xml:space="preserve">Balaji </w:t>
            </w:r>
            <w:r>
              <w:rPr>
                <w:rFonts w:ascii="Arial" w:hAnsi="Arial" w:cs="Arial"/>
                <w:b/>
                <w:sz w:val="22"/>
                <w:szCs w:val="22"/>
              </w:rPr>
              <w:lastRenderedPageBreak/>
              <w:t>Jagannathan</w:t>
            </w:r>
          </w:p>
          <w:p w14:paraId="1387C061" w14:textId="77777777" w:rsidR="00C40241" w:rsidRDefault="00C40241" w:rsidP="006A328B">
            <w:pPr>
              <w:rPr>
                <w:rFonts w:ascii="Arial" w:hAnsi="Arial" w:cs="Arial"/>
                <w:b/>
                <w:sz w:val="22"/>
                <w:szCs w:val="22"/>
              </w:rPr>
            </w:pPr>
          </w:p>
          <w:p w14:paraId="59EC0208" w14:textId="77777777" w:rsidR="00C40241" w:rsidRDefault="00C40241" w:rsidP="00417FC9">
            <w:pPr>
              <w:rPr>
                <w:rFonts w:ascii="Arial" w:hAnsi="Arial" w:cs="Arial"/>
                <w:b/>
                <w:bCs/>
                <w:color w:val="000000"/>
                <w:sz w:val="22"/>
                <w:szCs w:val="22"/>
              </w:rPr>
            </w:pPr>
          </w:p>
          <w:p w14:paraId="4E16E0F8" w14:textId="77777777" w:rsidR="00C40241" w:rsidRDefault="00C40241" w:rsidP="00417FC9">
            <w:pPr>
              <w:rPr>
                <w:rFonts w:ascii="Arial" w:hAnsi="Arial" w:cs="Arial"/>
                <w:b/>
                <w:bCs/>
                <w:color w:val="000000"/>
                <w:sz w:val="22"/>
                <w:szCs w:val="22"/>
              </w:rPr>
            </w:pPr>
          </w:p>
          <w:p w14:paraId="5EC171CB" w14:textId="77777777" w:rsidR="00C40241" w:rsidRPr="00E7174C" w:rsidRDefault="00C40241" w:rsidP="00417FC9">
            <w:pPr>
              <w:rPr>
                <w:rFonts w:ascii="Arial" w:hAnsi="Arial" w:cs="Arial"/>
                <w:b/>
                <w:bCs/>
                <w:color w:val="000000"/>
                <w:sz w:val="22"/>
                <w:szCs w:val="22"/>
              </w:rPr>
            </w:pPr>
          </w:p>
        </w:tc>
      </w:tr>
      <w:tr w:rsidR="00C40241" w:rsidRPr="00E7174C" w14:paraId="3A29DCC8" w14:textId="77777777" w:rsidTr="00BF3299">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39"/>
        </w:trPr>
        <w:tc>
          <w:tcPr>
            <w:tcW w:w="15525" w:type="dxa"/>
            <w:gridSpan w:val="13"/>
            <w:tcBorders>
              <w:right w:val="single" w:sz="18" w:space="0" w:color="auto"/>
            </w:tcBorders>
            <w:shd w:val="pct12" w:color="FFFFFF" w:themeColor="background1" w:fill="33CCCC"/>
          </w:tcPr>
          <w:p w14:paraId="6DA6FC4C" w14:textId="77777777" w:rsidR="00C40241" w:rsidRPr="00E7174C" w:rsidRDefault="00C40241" w:rsidP="00F146AE">
            <w:pPr>
              <w:pStyle w:val="BlockLabel"/>
              <w:numPr>
                <w:ilvl w:val="0"/>
                <w:numId w:val="1"/>
              </w:numPr>
              <w:rPr>
                <w:rFonts w:ascii="Arial" w:hAnsi="Arial" w:cs="Arial"/>
                <w:sz w:val="22"/>
                <w:szCs w:val="22"/>
                <w:lang w:val="en-AU"/>
              </w:rPr>
            </w:pPr>
            <w:r w:rsidRPr="00E7174C">
              <w:rPr>
                <w:rFonts w:ascii="Arial" w:hAnsi="Arial" w:cs="Arial"/>
                <w:sz w:val="22"/>
                <w:szCs w:val="22"/>
                <w:lang w:val="en-AU"/>
              </w:rPr>
              <w:lastRenderedPageBreak/>
              <w:t>Other business</w:t>
            </w:r>
          </w:p>
        </w:tc>
      </w:tr>
      <w:tr w:rsidR="00C40241" w:rsidRPr="00E7174C" w14:paraId="7CA66A93" w14:textId="77777777" w:rsidTr="005D236D">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709" w:type="dxa"/>
            <w:gridSpan w:val="2"/>
            <w:tcBorders>
              <w:top w:val="single" w:sz="6" w:space="0" w:color="auto"/>
              <w:bottom w:val="single" w:sz="6" w:space="0" w:color="auto"/>
            </w:tcBorders>
          </w:tcPr>
          <w:p w14:paraId="7307B128" w14:textId="77777777" w:rsidR="00C40241" w:rsidRPr="00451DD9" w:rsidRDefault="006E4D48" w:rsidP="001619C1">
            <w:pPr>
              <w:pStyle w:val="BlockLabel"/>
              <w:rPr>
                <w:rFonts w:ascii="Arial" w:hAnsi="Arial" w:cs="Arial"/>
                <w:sz w:val="22"/>
                <w:szCs w:val="22"/>
              </w:rPr>
            </w:pPr>
            <w:r>
              <w:rPr>
                <w:rFonts w:ascii="Arial" w:hAnsi="Arial" w:cs="Arial"/>
                <w:sz w:val="22"/>
                <w:szCs w:val="22"/>
              </w:rPr>
              <w:t>18</w:t>
            </w:r>
          </w:p>
        </w:tc>
        <w:tc>
          <w:tcPr>
            <w:tcW w:w="2126" w:type="dxa"/>
            <w:gridSpan w:val="3"/>
            <w:tcBorders>
              <w:top w:val="single" w:sz="6" w:space="0" w:color="auto"/>
              <w:bottom w:val="single" w:sz="6" w:space="0" w:color="auto"/>
            </w:tcBorders>
          </w:tcPr>
          <w:p w14:paraId="092436D5" w14:textId="77777777" w:rsidR="00C40241" w:rsidRPr="00EF6C3E" w:rsidRDefault="00C40241" w:rsidP="001619C1">
            <w:pPr>
              <w:tabs>
                <w:tab w:val="left" w:pos="31"/>
              </w:tabs>
              <w:ind w:left="31" w:hanging="31"/>
              <w:rPr>
                <w:rFonts w:ascii="Arial" w:hAnsi="Arial" w:cs="Arial"/>
                <w:b/>
                <w:bCs/>
                <w:color w:val="000000"/>
                <w:sz w:val="22"/>
                <w:szCs w:val="22"/>
              </w:rPr>
            </w:pPr>
            <w:r>
              <w:rPr>
                <w:rFonts w:ascii="Arial" w:hAnsi="Arial" w:cs="Arial"/>
                <w:b/>
                <w:bCs/>
                <w:color w:val="000000"/>
                <w:sz w:val="22"/>
                <w:szCs w:val="22"/>
              </w:rPr>
              <w:t>Research</w:t>
            </w:r>
          </w:p>
        </w:tc>
        <w:tc>
          <w:tcPr>
            <w:tcW w:w="10896" w:type="dxa"/>
            <w:gridSpan w:val="4"/>
            <w:tcBorders>
              <w:top w:val="single" w:sz="6" w:space="0" w:color="auto"/>
              <w:bottom w:val="single" w:sz="6" w:space="0" w:color="auto"/>
            </w:tcBorders>
          </w:tcPr>
          <w:p w14:paraId="4D58410D" w14:textId="77777777" w:rsidR="00C40241" w:rsidRDefault="00C40241" w:rsidP="001619C1">
            <w:pPr>
              <w:rPr>
                <w:rFonts w:ascii="Arial" w:hAnsi="Arial" w:cs="Arial"/>
                <w:sz w:val="22"/>
                <w:szCs w:val="22"/>
              </w:rPr>
            </w:pPr>
            <w:r>
              <w:rPr>
                <w:rFonts w:ascii="Arial" w:hAnsi="Arial" w:cs="Arial"/>
                <w:sz w:val="22"/>
                <w:szCs w:val="22"/>
              </w:rPr>
              <w:t xml:space="preserve">Suetonia presented Research in NZ Nephrology and below is the summary:  </w:t>
            </w:r>
          </w:p>
          <w:p w14:paraId="4DC467FD" w14:textId="77777777" w:rsidR="00C40241" w:rsidRDefault="00C40241" w:rsidP="004978EB">
            <w:pPr>
              <w:pStyle w:val="ListParagraph"/>
              <w:numPr>
                <w:ilvl w:val="0"/>
                <w:numId w:val="21"/>
              </w:numPr>
              <w:rPr>
                <w:rFonts w:ascii="Arial" w:hAnsi="Arial" w:cs="Arial"/>
                <w:sz w:val="22"/>
                <w:szCs w:val="22"/>
              </w:rPr>
            </w:pPr>
            <w:r>
              <w:rPr>
                <w:rFonts w:ascii="Arial" w:hAnsi="Arial" w:cs="Arial"/>
                <w:sz w:val="22"/>
                <w:szCs w:val="22"/>
              </w:rPr>
              <w:t>Recent large injections of funding in trials with infrastructure support (built in Australia).</w:t>
            </w:r>
          </w:p>
          <w:p w14:paraId="02D62DB4" w14:textId="77777777" w:rsidR="00C40241" w:rsidRDefault="00C40241" w:rsidP="004978EB">
            <w:pPr>
              <w:pStyle w:val="ListParagraph"/>
              <w:numPr>
                <w:ilvl w:val="0"/>
                <w:numId w:val="21"/>
              </w:numPr>
              <w:rPr>
                <w:rFonts w:ascii="Arial" w:hAnsi="Arial" w:cs="Arial"/>
                <w:sz w:val="22"/>
                <w:szCs w:val="22"/>
              </w:rPr>
            </w:pPr>
            <w:r>
              <w:rPr>
                <w:rFonts w:ascii="Arial" w:hAnsi="Arial" w:cs="Arial"/>
                <w:sz w:val="22"/>
                <w:szCs w:val="22"/>
              </w:rPr>
              <w:t>Expanding nursing enthusiasm</w:t>
            </w:r>
          </w:p>
          <w:p w14:paraId="6DA40F3B" w14:textId="77777777" w:rsidR="00C40241" w:rsidRDefault="00C40241" w:rsidP="004978EB">
            <w:pPr>
              <w:pStyle w:val="ListParagraph"/>
              <w:numPr>
                <w:ilvl w:val="0"/>
                <w:numId w:val="21"/>
              </w:numPr>
              <w:rPr>
                <w:rFonts w:ascii="Arial" w:hAnsi="Arial" w:cs="Arial"/>
                <w:sz w:val="22"/>
                <w:szCs w:val="22"/>
              </w:rPr>
            </w:pPr>
            <w:r>
              <w:rPr>
                <w:rFonts w:ascii="Arial" w:hAnsi="Arial" w:cs="Arial"/>
                <w:sz w:val="22"/>
                <w:szCs w:val="22"/>
              </w:rPr>
              <w:t>Limited equity/statistical/Health economics capacity, expertise, resourcing</w:t>
            </w:r>
          </w:p>
          <w:p w14:paraId="49E93728" w14:textId="77777777" w:rsidR="00C40241" w:rsidRPr="004978EB" w:rsidRDefault="00C40241" w:rsidP="004978EB">
            <w:pPr>
              <w:pStyle w:val="ListParagraph"/>
              <w:numPr>
                <w:ilvl w:val="0"/>
                <w:numId w:val="21"/>
              </w:numPr>
              <w:rPr>
                <w:rFonts w:ascii="Arial" w:hAnsi="Arial" w:cs="Arial"/>
                <w:sz w:val="22"/>
                <w:szCs w:val="22"/>
              </w:rPr>
            </w:pPr>
            <w:r>
              <w:rPr>
                <w:rFonts w:ascii="Arial" w:hAnsi="Arial" w:cs="Arial"/>
                <w:sz w:val="22"/>
                <w:szCs w:val="22"/>
              </w:rPr>
              <w:t>Early phases of patient partnership – building capacity.</w:t>
            </w:r>
          </w:p>
        </w:tc>
        <w:tc>
          <w:tcPr>
            <w:tcW w:w="1794" w:type="dxa"/>
            <w:gridSpan w:val="4"/>
            <w:tcBorders>
              <w:top w:val="single" w:sz="6" w:space="0" w:color="auto"/>
              <w:bottom w:val="single" w:sz="6" w:space="0" w:color="auto"/>
              <w:right w:val="single" w:sz="18" w:space="0" w:color="auto"/>
            </w:tcBorders>
          </w:tcPr>
          <w:p w14:paraId="12F5D984" w14:textId="77777777" w:rsidR="00C40241" w:rsidRDefault="00C40241" w:rsidP="001619C1">
            <w:pPr>
              <w:rPr>
                <w:rFonts w:ascii="Arial" w:hAnsi="Arial" w:cs="Arial"/>
                <w:b/>
                <w:sz w:val="22"/>
                <w:szCs w:val="22"/>
              </w:rPr>
            </w:pPr>
            <w:r>
              <w:rPr>
                <w:rFonts w:ascii="Arial" w:hAnsi="Arial" w:cs="Arial"/>
                <w:b/>
                <w:sz w:val="22"/>
                <w:szCs w:val="22"/>
              </w:rPr>
              <w:t>Suetonia Palmer</w:t>
            </w:r>
          </w:p>
        </w:tc>
      </w:tr>
      <w:tr w:rsidR="00C40241" w:rsidRPr="00E7174C" w14:paraId="70966943" w14:textId="77777777" w:rsidTr="005D236D">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709" w:type="dxa"/>
            <w:gridSpan w:val="2"/>
            <w:tcBorders>
              <w:top w:val="single" w:sz="6" w:space="0" w:color="auto"/>
              <w:bottom w:val="single" w:sz="6" w:space="0" w:color="auto"/>
            </w:tcBorders>
          </w:tcPr>
          <w:p w14:paraId="17539080" w14:textId="77777777" w:rsidR="00C40241" w:rsidRPr="00F946C1" w:rsidRDefault="006E4D48" w:rsidP="00515556">
            <w:pPr>
              <w:pStyle w:val="BlockLabel"/>
              <w:rPr>
                <w:rFonts w:ascii="Arial" w:hAnsi="Arial" w:cs="Arial"/>
                <w:sz w:val="22"/>
                <w:szCs w:val="22"/>
              </w:rPr>
            </w:pPr>
            <w:r>
              <w:rPr>
                <w:rFonts w:ascii="Arial" w:hAnsi="Arial" w:cs="Arial"/>
                <w:sz w:val="22"/>
                <w:szCs w:val="22"/>
              </w:rPr>
              <w:lastRenderedPageBreak/>
              <w:t>19</w:t>
            </w:r>
          </w:p>
        </w:tc>
        <w:tc>
          <w:tcPr>
            <w:tcW w:w="2126" w:type="dxa"/>
            <w:gridSpan w:val="3"/>
            <w:tcBorders>
              <w:top w:val="single" w:sz="6" w:space="0" w:color="auto"/>
              <w:bottom w:val="single" w:sz="6" w:space="0" w:color="auto"/>
            </w:tcBorders>
          </w:tcPr>
          <w:p w14:paraId="7BDB4527" w14:textId="77777777" w:rsidR="00C40241" w:rsidRDefault="00C40241" w:rsidP="000A6082">
            <w:pPr>
              <w:tabs>
                <w:tab w:val="left" w:pos="31"/>
              </w:tabs>
              <w:ind w:left="31" w:hanging="31"/>
              <w:rPr>
                <w:rFonts w:ascii="Arial" w:hAnsi="Arial" w:cs="Arial"/>
                <w:b/>
                <w:bCs/>
                <w:color w:val="000000"/>
                <w:sz w:val="22"/>
                <w:szCs w:val="22"/>
              </w:rPr>
            </w:pPr>
            <w:r>
              <w:rPr>
                <w:rFonts w:ascii="Arial" w:hAnsi="Arial" w:cs="Arial"/>
                <w:b/>
                <w:bCs/>
                <w:color w:val="000000"/>
                <w:sz w:val="22"/>
                <w:szCs w:val="22"/>
              </w:rPr>
              <w:t>Renal IT System</w:t>
            </w:r>
          </w:p>
        </w:tc>
        <w:tc>
          <w:tcPr>
            <w:tcW w:w="10896" w:type="dxa"/>
            <w:gridSpan w:val="4"/>
            <w:tcBorders>
              <w:top w:val="single" w:sz="6" w:space="0" w:color="auto"/>
              <w:bottom w:val="single" w:sz="6" w:space="0" w:color="auto"/>
            </w:tcBorders>
          </w:tcPr>
          <w:p w14:paraId="25F8F463" w14:textId="77777777" w:rsidR="00C40241" w:rsidRPr="00310BDC" w:rsidRDefault="00C40241" w:rsidP="00911327">
            <w:pPr>
              <w:rPr>
                <w:rFonts w:ascii="Arial" w:hAnsi="Arial" w:cs="Arial"/>
                <w:color w:val="FF0000"/>
                <w:sz w:val="22"/>
                <w:szCs w:val="22"/>
              </w:rPr>
            </w:pPr>
            <w:r w:rsidRPr="00310BDC">
              <w:rPr>
                <w:rFonts w:ascii="Arial" w:hAnsi="Arial" w:cs="Arial"/>
                <w:color w:val="FF0000"/>
                <w:sz w:val="22"/>
                <w:szCs w:val="22"/>
              </w:rPr>
              <w:t>14 Aug 2019</w:t>
            </w:r>
          </w:p>
          <w:p w14:paraId="5AC44052" w14:textId="77777777" w:rsidR="00C40241" w:rsidRPr="0056110F" w:rsidRDefault="00C40241" w:rsidP="000A6082">
            <w:pPr>
              <w:rPr>
                <w:rFonts w:ascii="Arial" w:hAnsi="Arial" w:cs="Arial"/>
                <w:color w:val="FF0000"/>
                <w:sz w:val="22"/>
                <w:szCs w:val="22"/>
              </w:rPr>
            </w:pPr>
            <w:r w:rsidRPr="00770B0A">
              <w:rPr>
                <w:rFonts w:ascii="Arial" w:hAnsi="Arial" w:cs="Arial"/>
                <w:sz w:val="22"/>
                <w:szCs w:val="22"/>
              </w:rPr>
              <w:t>NDHB proceeded but hold up with Health Alliance</w:t>
            </w:r>
            <w:r>
              <w:rPr>
                <w:rFonts w:ascii="Arial" w:hAnsi="Arial" w:cs="Arial"/>
                <w:sz w:val="22"/>
                <w:szCs w:val="22"/>
              </w:rPr>
              <w:t>.</w:t>
            </w:r>
          </w:p>
          <w:p w14:paraId="35E47922" w14:textId="77777777" w:rsidR="00C40241" w:rsidRDefault="00C40241" w:rsidP="00911327">
            <w:pPr>
              <w:rPr>
                <w:rFonts w:ascii="Arial" w:hAnsi="Arial" w:cs="Arial"/>
                <w:color w:val="FF0000"/>
                <w:sz w:val="22"/>
                <w:szCs w:val="22"/>
              </w:rPr>
            </w:pPr>
            <w:r>
              <w:rPr>
                <w:rFonts w:ascii="Arial" w:hAnsi="Arial" w:cs="Arial"/>
                <w:color w:val="FF0000"/>
                <w:sz w:val="22"/>
                <w:szCs w:val="22"/>
              </w:rPr>
              <w:t xml:space="preserve">13 Nov </w:t>
            </w:r>
            <w:r w:rsidRPr="00310BDC">
              <w:rPr>
                <w:rFonts w:ascii="Arial" w:hAnsi="Arial" w:cs="Arial"/>
                <w:color w:val="FF0000"/>
                <w:sz w:val="22"/>
                <w:szCs w:val="22"/>
              </w:rPr>
              <w:t>2019</w:t>
            </w:r>
          </w:p>
          <w:p w14:paraId="1907E40C" w14:textId="77777777" w:rsidR="00C40241" w:rsidRDefault="00C40241" w:rsidP="00911327">
            <w:pPr>
              <w:rPr>
                <w:rFonts w:ascii="Arial" w:hAnsi="Arial" w:cs="Arial"/>
                <w:sz w:val="22"/>
                <w:szCs w:val="22"/>
              </w:rPr>
            </w:pPr>
            <w:r w:rsidRPr="00911327">
              <w:rPr>
                <w:rFonts w:ascii="Arial" w:hAnsi="Arial" w:cs="Arial"/>
                <w:sz w:val="22"/>
                <w:szCs w:val="22"/>
              </w:rPr>
              <w:t>Health Alliance had some problems with Taranaki Renal IT System and hopefully this system will be able to be used.  Does it work in Northland?</w:t>
            </w:r>
          </w:p>
          <w:p w14:paraId="5EC459E7" w14:textId="77777777" w:rsidR="00C40241" w:rsidRDefault="00C40241" w:rsidP="00BE4EB8">
            <w:pPr>
              <w:rPr>
                <w:rFonts w:ascii="Arial" w:hAnsi="Arial" w:cs="Arial"/>
                <w:sz w:val="22"/>
                <w:szCs w:val="22"/>
              </w:rPr>
            </w:pPr>
          </w:p>
          <w:p w14:paraId="2DB9DFF1" w14:textId="77777777" w:rsidR="00C40241" w:rsidRDefault="00C40241" w:rsidP="00BE4EB8">
            <w:r>
              <w:rPr>
                <w:rFonts w:ascii="Arial" w:hAnsi="Arial" w:cs="Arial"/>
                <w:sz w:val="22"/>
                <w:szCs w:val="22"/>
              </w:rPr>
              <w:t>Prior to meeting Allister Williams from Taranaki sent through:</w:t>
            </w:r>
            <w:r>
              <w:t xml:space="preserve"> </w:t>
            </w:r>
          </w:p>
          <w:p w14:paraId="4ED0DF0A" w14:textId="77777777" w:rsidR="00C40241" w:rsidRDefault="00C40241" w:rsidP="00BE4EB8"/>
          <w:p w14:paraId="3E096F34" w14:textId="77777777" w:rsidR="00C40241" w:rsidRPr="00BE4EB8" w:rsidRDefault="00C40241" w:rsidP="00BE4EB8">
            <w:pPr>
              <w:rPr>
                <w:rFonts w:ascii="Arial" w:hAnsi="Arial" w:cs="Arial"/>
                <w:sz w:val="22"/>
                <w:szCs w:val="22"/>
              </w:rPr>
            </w:pPr>
            <w:r>
              <w:t xml:space="preserve">1. </w:t>
            </w:r>
            <w:r w:rsidRPr="00BE4EB8">
              <w:rPr>
                <w:rFonts w:ascii="Arial" w:hAnsi="Arial" w:cs="Arial"/>
                <w:sz w:val="22"/>
                <w:szCs w:val="22"/>
              </w:rPr>
              <w:t>Renal</w:t>
            </w:r>
            <w:r>
              <w:rPr>
                <w:rFonts w:ascii="Arial" w:hAnsi="Arial" w:cs="Arial"/>
                <w:sz w:val="22"/>
                <w:szCs w:val="22"/>
              </w:rPr>
              <w:t xml:space="preserve"> </w:t>
            </w:r>
            <w:proofErr w:type="gramStart"/>
            <w:r w:rsidRPr="00BE4EB8">
              <w:rPr>
                <w:rFonts w:ascii="Arial" w:hAnsi="Arial" w:cs="Arial"/>
                <w:sz w:val="22"/>
                <w:szCs w:val="22"/>
              </w:rPr>
              <w:t>Reality  (</w:t>
            </w:r>
            <w:proofErr w:type="gramEnd"/>
            <w:r w:rsidRPr="00BE4EB8">
              <w:rPr>
                <w:rFonts w:ascii="Arial" w:hAnsi="Arial" w:cs="Arial"/>
                <w:sz w:val="22"/>
                <w:szCs w:val="22"/>
              </w:rPr>
              <w:t>RR)had now been upgraded to the requirements and specs requested by HealthAlliance (hA)– with the view it might be required outside and beyond NDHB.</w:t>
            </w:r>
          </w:p>
          <w:p w14:paraId="0AFBFF4D" w14:textId="77777777" w:rsidR="00C40241" w:rsidRPr="00BE4EB8" w:rsidRDefault="00C40241" w:rsidP="00BE4EB8">
            <w:pPr>
              <w:rPr>
                <w:rFonts w:ascii="Arial" w:hAnsi="Arial" w:cs="Arial"/>
                <w:sz w:val="22"/>
                <w:szCs w:val="22"/>
              </w:rPr>
            </w:pPr>
            <w:r w:rsidRPr="00BE4EB8">
              <w:rPr>
                <w:rFonts w:ascii="Arial" w:hAnsi="Arial" w:cs="Arial"/>
                <w:sz w:val="22"/>
                <w:szCs w:val="22"/>
              </w:rPr>
              <w:t>2. RR also upgraded to meet the clinical requirements of Northland Renal after a site visit in July 2019 and subsequent consults.</w:t>
            </w:r>
          </w:p>
          <w:p w14:paraId="007DE58C" w14:textId="77777777" w:rsidR="00C40241" w:rsidRPr="00BE4EB8" w:rsidRDefault="00C40241" w:rsidP="00BE4EB8">
            <w:pPr>
              <w:rPr>
                <w:rFonts w:ascii="Arial" w:hAnsi="Arial" w:cs="Arial"/>
                <w:sz w:val="22"/>
                <w:szCs w:val="22"/>
              </w:rPr>
            </w:pPr>
            <w:r w:rsidRPr="00BE4EB8">
              <w:rPr>
                <w:rFonts w:ascii="Arial" w:hAnsi="Arial" w:cs="Arial"/>
                <w:sz w:val="22"/>
                <w:szCs w:val="22"/>
              </w:rPr>
              <w:t>2. The RR upgrade been installed and tested by Northland last week in New Plymouth. Walaa can provide Feedback.</w:t>
            </w:r>
          </w:p>
          <w:p w14:paraId="78DBE4A7" w14:textId="77777777" w:rsidR="00C40241" w:rsidRPr="00BE4EB8" w:rsidRDefault="00C40241" w:rsidP="00BE4EB8">
            <w:pPr>
              <w:rPr>
                <w:rFonts w:ascii="Arial" w:hAnsi="Arial" w:cs="Arial"/>
                <w:sz w:val="22"/>
                <w:szCs w:val="22"/>
              </w:rPr>
            </w:pPr>
            <w:r w:rsidRPr="00BE4EB8">
              <w:rPr>
                <w:rFonts w:ascii="Arial" w:hAnsi="Arial" w:cs="Arial"/>
                <w:sz w:val="22"/>
                <w:szCs w:val="22"/>
              </w:rPr>
              <w:t>3. hA now created the IT infrastructure and access for us to install RR in Northland – this is happening this week.</w:t>
            </w:r>
          </w:p>
          <w:p w14:paraId="26DFCEBC" w14:textId="77777777" w:rsidR="00C40241" w:rsidRPr="00BE4EB8" w:rsidRDefault="00C40241" w:rsidP="00BE4EB8">
            <w:pPr>
              <w:rPr>
                <w:rFonts w:ascii="Arial" w:hAnsi="Arial" w:cs="Arial"/>
                <w:sz w:val="22"/>
                <w:szCs w:val="22"/>
              </w:rPr>
            </w:pPr>
            <w:r w:rsidRPr="00BE4EB8">
              <w:rPr>
                <w:rFonts w:ascii="Arial" w:hAnsi="Arial" w:cs="Arial"/>
                <w:sz w:val="22"/>
                <w:szCs w:val="22"/>
              </w:rPr>
              <w:t>4 .Technical testing and assessments re data integration over the next 4 weeks in Northland by hA</w:t>
            </w:r>
          </w:p>
          <w:p w14:paraId="730ACF3F" w14:textId="77777777" w:rsidR="00C40241" w:rsidRPr="00BE4EB8" w:rsidRDefault="00C40241" w:rsidP="00BE4EB8">
            <w:pPr>
              <w:rPr>
                <w:rFonts w:ascii="Arial" w:hAnsi="Arial" w:cs="Arial"/>
                <w:sz w:val="22"/>
                <w:szCs w:val="22"/>
              </w:rPr>
            </w:pPr>
            <w:r w:rsidRPr="00BE4EB8">
              <w:rPr>
                <w:rFonts w:ascii="Arial" w:hAnsi="Arial" w:cs="Arial"/>
                <w:sz w:val="22"/>
                <w:szCs w:val="22"/>
              </w:rPr>
              <w:t>5. Clinical testing, migration of historical data and training in Northland following technical approval – this happens towards end of January 2020</w:t>
            </w:r>
          </w:p>
          <w:p w14:paraId="00BD92A3" w14:textId="77777777" w:rsidR="00C40241" w:rsidRPr="00BE4EB8" w:rsidRDefault="00C40241" w:rsidP="00BE4EB8">
            <w:pPr>
              <w:rPr>
                <w:rFonts w:ascii="Arial" w:hAnsi="Arial" w:cs="Arial"/>
                <w:sz w:val="22"/>
                <w:szCs w:val="22"/>
              </w:rPr>
            </w:pPr>
            <w:r w:rsidRPr="00BE4EB8">
              <w:rPr>
                <w:rFonts w:ascii="Arial" w:hAnsi="Arial" w:cs="Arial"/>
                <w:sz w:val="22"/>
                <w:szCs w:val="22"/>
              </w:rPr>
              <w:t>6. Go</w:t>
            </w:r>
            <w:r>
              <w:rPr>
                <w:rFonts w:ascii="Arial" w:hAnsi="Arial" w:cs="Arial"/>
                <w:sz w:val="22"/>
                <w:szCs w:val="22"/>
              </w:rPr>
              <w:t xml:space="preserve"> </w:t>
            </w:r>
            <w:r w:rsidRPr="00BE4EB8">
              <w:rPr>
                <w:rFonts w:ascii="Arial" w:hAnsi="Arial" w:cs="Arial"/>
                <w:sz w:val="22"/>
                <w:szCs w:val="22"/>
              </w:rPr>
              <w:t>Live NDHB date planned for February 2020.</w:t>
            </w:r>
          </w:p>
          <w:p w14:paraId="03AF1650" w14:textId="77777777" w:rsidR="00C40241" w:rsidRPr="008C10DF" w:rsidRDefault="00C40241" w:rsidP="000A6082">
            <w:pPr>
              <w:rPr>
                <w:rFonts w:ascii="Arial" w:hAnsi="Arial" w:cs="Arial"/>
                <w:color w:val="FF0000"/>
                <w:sz w:val="22"/>
                <w:szCs w:val="22"/>
              </w:rPr>
            </w:pPr>
          </w:p>
        </w:tc>
        <w:tc>
          <w:tcPr>
            <w:tcW w:w="1794" w:type="dxa"/>
            <w:gridSpan w:val="4"/>
            <w:tcBorders>
              <w:top w:val="single" w:sz="6" w:space="0" w:color="auto"/>
              <w:bottom w:val="single" w:sz="6" w:space="0" w:color="auto"/>
              <w:right w:val="single" w:sz="18" w:space="0" w:color="auto"/>
            </w:tcBorders>
          </w:tcPr>
          <w:p w14:paraId="6EF7BD26" w14:textId="77777777" w:rsidR="00C40241" w:rsidRDefault="00C40241" w:rsidP="00BD1150">
            <w:pPr>
              <w:rPr>
                <w:rFonts w:ascii="Arial" w:hAnsi="Arial" w:cs="Arial"/>
                <w:b/>
                <w:sz w:val="22"/>
                <w:szCs w:val="22"/>
              </w:rPr>
            </w:pPr>
            <w:r>
              <w:rPr>
                <w:rFonts w:ascii="Arial" w:hAnsi="Arial" w:cs="Arial"/>
                <w:b/>
                <w:sz w:val="22"/>
                <w:szCs w:val="22"/>
              </w:rPr>
              <w:t>Allister Williams/</w:t>
            </w:r>
          </w:p>
          <w:p w14:paraId="31204816" w14:textId="77777777" w:rsidR="00C40241" w:rsidRDefault="00C40241" w:rsidP="00BD1150">
            <w:pPr>
              <w:rPr>
                <w:rFonts w:ascii="Arial" w:hAnsi="Arial" w:cs="Arial"/>
                <w:b/>
                <w:sz w:val="22"/>
                <w:szCs w:val="22"/>
              </w:rPr>
            </w:pPr>
          </w:p>
          <w:p w14:paraId="3E7A3029" w14:textId="77777777" w:rsidR="00C40241" w:rsidRPr="008B660A" w:rsidRDefault="00C40241" w:rsidP="00BD1150">
            <w:pPr>
              <w:rPr>
                <w:rFonts w:ascii="Arial" w:hAnsi="Arial" w:cs="Arial"/>
                <w:b/>
                <w:sz w:val="22"/>
                <w:szCs w:val="22"/>
              </w:rPr>
            </w:pPr>
            <w:r>
              <w:rPr>
                <w:rFonts w:ascii="Arial" w:hAnsi="Arial" w:cs="Arial"/>
                <w:b/>
                <w:sz w:val="22"/>
                <w:szCs w:val="22"/>
              </w:rPr>
              <w:t>Jenny Walker</w:t>
            </w:r>
          </w:p>
        </w:tc>
      </w:tr>
      <w:tr w:rsidR="00C40241" w:rsidRPr="00E7174C" w14:paraId="29DEA4DA" w14:textId="77777777" w:rsidTr="005D236D">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709" w:type="dxa"/>
            <w:gridSpan w:val="2"/>
            <w:tcBorders>
              <w:top w:val="single" w:sz="6" w:space="0" w:color="auto"/>
              <w:bottom w:val="single" w:sz="6" w:space="0" w:color="auto"/>
            </w:tcBorders>
          </w:tcPr>
          <w:p w14:paraId="55511D69" w14:textId="77777777" w:rsidR="00C40241" w:rsidRPr="00F946C1" w:rsidRDefault="00C40241" w:rsidP="00515556">
            <w:pPr>
              <w:pStyle w:val="BlockLabel"/>
              <w:rPr>
                <w:rFonts w:ascii="Arial" w:hAnsi="Arial" w:cs="Arial"/>
                <w:sz w:val="22"/>
                <w:szCs w:val="22"/>
              </w:rPr>
            </w:pPr>
            <w:r w:rsidRPr="00F946C1">
              <w:rPr>
                <w:rFonts w:ascii="Arial" w:hAnsi="Arial" w:cs="Arial"/>
                <w:sz w:val="22"/>
                <w:szCs w:val="22"/>
              </w:rPr>
              <w:t>2</w:t>
            </w:r>
            <w:r w:rsidR="006E4D48">
              <w:rPr>
                <w:rFonts w:ascii="Arial" w:hAnsi="Arial" w:cs="Arial"/>
                <w:sz w:val="22"/>
                <w:szCs w:val="22"/>
              </w:rPr>
              <w:t>0</w:t>
            </w:r>
          </w:p>
        </w:tc>
        <w:tc>
          <w:tcPr>
            <w:tcW w:w="2126" w:type="dxa"/>
            <w:gridSpan w:val="3"/>
            <w:tcBorders>
              <w:top w:val="single" w:sz="6" w:space="0" w:color="auto"/>
              <w:bottom w:val="single" w:sz="6" w:space="0" w:color="auto"/>
            </w:tcBorders>
          </w:tcPr>
          <w:p w14:paraId="23E2188B" w14:textId="77777777" w:rsidR="00C40241" w:rsidRDefault="00C40241" w:rsidP="000A6082">
            <w:pPr>
              <w:tabs>
                <w:tab w:val="left" w:pos="31"/>
              </w:tabs>
              <w:ind w:left="31" w:hanging="31"/>
              <w:rPr>
                <w:rFonts w:ascii="Arial" w:hAnsi="Arial" w:cs="Arial"/>
                <w:b/>
                <w:bCs/>
                <w:color w:val="000000"/>
                <w:sz w:val="22"/>
                <w:szCs w:val="22"/>
              </w:rPr>
            </w:pPr>
            <w:r w:rsidRPr="00894092">
              <w:rPr>
                <w:rFonts w:ascii="Arial" w:hAnsi="Arial" w:cs="Arial"/>
                <w:b/>
                <w:bCs/>
                <w:color w:val="000000"/>
                <w:sz w:val="22"/>
                <w:szCs w:val="22"/>
              </w:rPr>
              <w:t>Anti-</w:t>
            </w:r>
            <w:proofErr w:type="spellStart"/>
            <w:r w:rsidRPr="00894092">
              <w:rPr>
                <w:rFonts w:ascii="Arial" w:hAnsi="Arial" w:cs="Arial"/>
                <w:b/>
                <w:bCs/>
                <w:color w:val="000000"/>
                <w:sz w:val="22"/>
                <w:szCs w:val="22"/>
              </w:rPr>
              <w:t>Phospolipase</w:t>
            </w:r>
            <w:proofErr w:type="spellEnd"/>
            <w:r w:rsidRPr="00894092">
              <w:rPr>
                <w:rFonts w:ascii="Arial" w:hAnsi="Arial" w:cs="Arial"/>
                <w:b/>
                <w:bCs/>
                <w:color w:val="000000"/>
                <w:sz w:val="22"/>
                <w:szCs w:val="22"/>
              </w:rPr>
              <w:t xml:space="preserve"> A2 receptors antibodies testing discussion</w:t>
            </w:r>
          </w:p>
        </w:tc>
        <w:tc>
          <w:tcPr>
            <w:tcW w:w="10896" w:type="dxa"/>
            <w:gridSpan w:val="4"/>
            <w:tcBorders>
              <w:top w:val="single" w:sz="6" w:space="0" w:color="auto"/>
              <w:bottom w:val="single" w:sz="6" w:space="0" w:color="auto"/>
            </w:tcBorders>
          </w:tcPr>
          <w:p w14:paraId="33D44658" w14:textId="77777777" w:rsidR="00C40241" w:rsidRDefault="00C40241" w:rsidP="001F7AB1">
            <w:pPr>
              <w:rPr>
                <w:rFonts w:ascii="Arial" w:hAnsi="Arial" w:cs="Arial"/>
                <w:color w:val="FF0000"/>
                <w:sz w:val="22"/>
                <w:szCs w:val="22"/>
              </w:rPr>
            </w:pPr>
            <w:r>
              <w:rPr>
                <w:rFonts w:ascii="Arial" w:hAnsi="Arial" w:cs="Arial"/>
                <w:color w:val="FF0000"/>
                <w:sz w:val="22"/>
                <w:szCs w:val="22"/>
              </w:rPr>
              <w:t xml:space="preserve">13 Nov </w:t>
            </w:r>
            <w:r w:rsidRPr="00310BDC">
              <w:rPr>
                <w:rFonts w:ascii="Arial" w:hAnsi="Arial" w:cs="Arial"/>
                <w:color w:val="FF0000"/>
                <w:sz w:val="22"/>
                <w:szCs w:val="22"/>
              </w:rPr>
              <w:t>2019</w:t>
            </w:r>
          </w:p>
          <w:p w14:paraId="719B5A22" w14:textId="77777777" w:rsidR="00C40241" w:rsidRPr="001F7AB1" w:rsidRDefault="00C40241" w:rsidP="001F7AB1">
            <w:pPr>
              <w:rPr>
                <w:rFonts w:ascii="Arial" w:hAnsi="Arial" w:cs="Arial"/>
                <w:sz w:val="22"/>
                <w:szCs w:val="22"/>
              </w:rPr>
            </w:pPr>
            <w:r>
              <w:rPr>
                <w:rFonts w:ascii="Arial" w:hAnsi="Arial" w:cs="Arial"/>
                <w:sz w:val="22"/>
                <w:szCs w:val="22"/>
              </w:rPr>
              <w:t>Ian to escalate to regional SMO’s.</w:t>
            </w:r>
          </w:p>
        </w:tc>
        <w:tc>
          <w:tcPr>
            <w:tcW w:w="1794" w:type="dxa"/>
            <w:gridSpan w:val="4"/>
            <w:tcBorders>
              <w:top w:val="single" w:sz="6" w:space="0" w:color="auto"/>
              <w:bottom w:val="single" w:sz="6" w:space="0" w:color="auto"/>
              <w:right w:val="single" w:sz="18" w:space="0" w:color="auto"/>
            </w:tcBorders>
          </w:tcPr>
          <w:p w14:paraId="6FDDC515" w14:textId="77777777" w:rsidR="00C40241" w:rsidRDefault="00C40241" w:rsidP="000A6082">
            <w:pPr>
              <w:rPr>
                <w:rFonts w:ascii="Arial" w:hAnsi="Arial" w:cs="Arial"/>
                <w:b/>
                <w:sz w:val="22"/>
                <w:szCs w:val="22"/>
              </w:rPr>
            </w:pPr>
            <w:r>
              <w:rPr>
                <w:rFonts w:ascii="Arial" w:hAnsi="Arial" w:cs="Arial"/>
                <w:b/>
                <w:sz w:val="22"/>
                <w:szCs w:val="22"/>
              </w:rPr>
              <w:t>Ian Dittmer</w:t>
            </w:r>
          </w:p>
        </w:tc>
      </w:tr>
      <w:tr w:rsidR="00C40241" w:rsidRPr="00E7174C" w14:paraId="1471EC98" w14:textId="77777777" w:rsidTr="005D236D">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709" w:type="dxa"/>
            <w:gridSpan w:val="2"/>
            <w:tcBorders>
              <w:top w:val="single" w:sz="6" w:space="0" w:color="auto"/>
              <w:bottom w:val="single" w:sz="6" w:space="0" w:color="auto"/>
            </w:tcBorders>
          </w:tcPr>
          <w:p w14:paraId="5D66FA2A" w14:textId="77777777" w:rsidR="00C40241" w:rsidRPr="00F946C1" w:rsidRDefault="00C40241" w:rsidP="001619C1">
            <w:pPr>
              <w:pStyle w:val="BlockLabel"/>
              <w:rPr>
                <w:rFonts w:ascii="Arial" w:hAnsi="Arial" w:cs="Arial"/>
                <w:sz w:val="22"/>
                <w:szCs w:val="22"/>
              </w:rPr>
            </w:pPr>
            <w:r w:rsidRPr="00F946C1">
              <w:rPr>
                <w:rFonts w:ascii="Arial" w:hAnsi="Arial" w:cs="Arial"/>
                <w:sz w:val="22"/>
                <w:szCs w:val="22"/>
              </w:rPr>
              <w:t>2</w:t>
            </w:r>
            <w:r w:rsidR="006E4D48">
              <w:rPr>
                <w:rFonts w:ascii="Arial" w:hAnsi="Arial" w:cs="Arial"/>
                <w:sz w:val="22"/>
                <w:szCs w:val="22"/>
              </w:rPr>
              <w:t>1</w:t>
            </w:r>
          </w:p>
        </w:tc>
        <w:tc>
          <w:tcPr>
            <w:tcW w:w="2126" w:type="dxa"/>
            <w:gridSpan w:val="3"/>
            <w:tcBorders>
              <w:top w:val="single" w:sz="6" w:space="0" w:color="auto"/>
              <w:bottom w:val="single" w:sz="6" w:space="0" w:color="auto"/>
            </w:tcBorders>
          </w:tcPr>
          <w:p w14:paraId="5297F539" w14:textId="77777777" w:rsidR="00C40241" w:rsidRPr="00894092" w:rsidRDefault="00C40241" w:rsidP="000A6082">
            <w:pPr>
              <w:tabs>
                <w:tab w:val="left" w:pos="31"/>
              </w:tabs>
              <w:ind w:left="31" w:hanging="31"/>
              <w:rPr>
                <w:rFonts w:ascii="Arial" w:hAnsi="Arial" w:cs="Arial"/>
                <w:b/>
                <w:bCs/>
                <w:color w:val="000000"/>
                <w:sz w:val="22"/>
                <w:szCs w:val="22"/>
              </w:rPr>
            </w:pPr>
            <w:r>
              <w:rPr>
                <w:rFonts w:ascii="Arial" w:hAnsi="Arial" w:cs="Arial"/>
                <w:b/>
                <w:bCs/>
                <w:color w:val="000000"/>
                <w:sz w:val="22"/>
                <w:szCs w:val="22"/>
              </w:rPr>
              <w:t>PD in Rest Homes/C</w:t>
            </w:r>
            <w:r w:rsidRPr="00ED7D89">
              <w:rPr>
                <w:rFonts w:ascii="Arial" w:hAnsi="Arial" w:cs="Arial"/>
                <w:b/>
                <w:bCs/>
                <w:color w:val="000000"/>
                <w:sz w:val="22"/>
                <w:szCs w:val="22"/>
              </w:rPr>
              <w:t xml:space="preserve">are </w:t>
            </w:r>
            <w:r>
              <w:rPr>
                <w:rFonts w:ascii="Arial" w:hAnsi="Arial" w:cs="Arial"/>
                <w:b/>
                <w:bCs/>
                <w:color w:val="000000"/>
                <w:sz w:val="22"/>
                <w:szCs w:val="22"/>
              </w:rPr>
              <w:t>F</w:t>
            </w:r>
            <w:r w:rsidRPr="00ED7D89">
              <w:rPr>
                <w:rFonts w:ascii="Arial" w:hAnsi="Arial" w:cs="Arial"/>
                <w:b/>
                <w:bCs/>
                <w:color w:val="000000"/>
                <w:sz w:val="22"/>
                <w:szCs w:val="22"/>
              </w:rPr>
              <w:t>acilities</w:t>
            </w:r>
          </w:p>
        </w:tc>
        <w:tc>
          <w:tcPr>
            <w:tcW w:w="10896" w:type="dxa"/>
            <w:gridSpan w:val="4"/>
            <w:tcBorders>
              <w:top w:val="single" w:sz="6" w:space="0" w:color="auto"/>
              <w:bottom w:val="single" w:sz="6" w:space="0" w:color="auto"/>
            </w:tcBorders>
          </w:tcPr>
          <w:p w14:paraId="2AA76EFD" w14:textId="77777777" w:rsidR="00C40241" w:rsidRDefault="00C40241" w:rsidP="000A6082">
            <w:pPr>
              <w:rPr>
                <w:rFonts w:ascii="Arial" w:hAnsi="Arial" w:cs="Arial"/>
                <w:sz w:val="22"/>
                <w:szCs w:val="22"/>
              </w:rPr>
            </w:pPr>
            <w:r w:rsidRPr="008143FA">
              <w:rPr>
                <w:rFonts w:ascii="Arial" w:hAnsi="Arial" w:cs="Arial"/>
                <w:sz w:val="22"/>
                <w:szCs w:val="22"/>
              </w:rPr>
              <w:t xml:space="preserve">Catherine asked people’s views re training for Rest Homes and Private Hospitals; do we need to credit institutions and credential staff etc and Jenny spoke on </w:t>
            </w:r>
            <w:proofErr w:type="spellStart"/>
            <w:r w:rsidRPr="008143FA">
              <w:rPr>
                <w:rFonts w:ascii="Arial" w:hAnsi="Arial" w:cs="Arial"/>
                <w:sz w:val="22"/>
                <w:szCs w:val="22"/>
              </w:rPr>
              <w:t>Corodel</w:t>
            </w:r>
            <w:proofErr w:type="spellEnd"/>
            <w:r w:rsidRPr="008143FA">
              <w:rPr>
                <w:rFonts w:ascii="Arial" w:hAnsi="Arial" w:cs="Arial"/>
                <w:sz w:val="22"/>
                <w:szCs w:val="22"/>
              </w:rPr>
              <w:t xml:space="preserve">.  A statement is required from NRAB and Ian to draft a letter re specialised treatment. </w:t>
            </w:r>
          </w:p>
          <w:p w14:paraId="7459AD3C" w14:textId="77777777" w:rsidR="00C40241" w:rsidRPr="00310BDC" w:rsidRDefault="00C40241" w:rsidP="000A6082">
            <w:pPr>
              <w:rPr>
                <w:rFonts w:ascii="Arial" w:hAnsi="Arial" w:cs="Arial"/>
                <w:color w:val="FF0000"/>
                <w:sz w:val="22"/>
                <w:szCs w:val="22"/>
              </w:rPr>
            </w:pPr>
            <w:r w:rsidRPr="00310BDC">
              <w:rPr>
                <w:rFonts w:ascii="Arial" w:hAnsi="Arial" w:cs="Arial"/>
                <w:color w:val="FF0000"/>
                <w:sz w:val="22"/>
                <w:szCs w:val="22"/>
              </w:rPr>
              <w:t>14 Aug 2019</w:t>
            </w:r>
          </w:p>
          <w:p w14:paraId="2F57C205" w14:textId="77777777" w:rsidR="00C40241" w:rsidRDefault="00C40241" w:rsidP="000A6082">
            <w:pPr>
              <w:rPr>
                <w:rFonts w:ascii="Arial" w:hAnsi="Arial" w:cs="Arial"/>
                <w:sz w:val="22"/>
                <w:szCs w:val="22"/>
              </w:rPr>
            </w:pPr>
            <w:r w:rsidRPr="00310BDC">
              <w:rPr>
                <w:rFonts w:ascii="Arial" w:hAnsi="Arial" w:cs="Arial"/>
                <w:sz w:val="22"/>
                <w:szCs w:val="22"/>
              </w:rPr>
              <w:t xml:space="preserve">Ian to </w:t>
            </w:r>
            <w:proofErr w:type="gramStart"/>
            <w:r w:rsidRPr="00310BDC">
              <w:rPr>
                <w:rFonts w:ascii="Arial" w:hAnsi="Arial" w:cs="Arial"/>
                <w:sz w:val="22"/>
                <w:szCs w:val="22"/>
              </w:rPr>
              <w:t>write  letter</w:t>
            </w:r>
            <w:proofErr w:type="gramEnd"/>
            <w:r w:rsidRPr="00310BDC">
              <w:rPr>
                <w:rFonts w:ascii="Arial" w:hAnsi="Arial" w:cs="Arial"/>
                <w:sz w:val="22"/>
                <w:szCs w:val="22"/>
              </w:rPr>
              <w:t xml:space="preserve"> to DHB’s, that every Rest Home cannot have an expectation that they will be trained to perform PD.</w:t>
            </w:r>
          </w:p>
          <w:p w14:paraId="54BB10F5" w14:textId="77777777" w:rsidR="00C40241" w:rsidRDefault="00C40241" w:rsidP="00C40241">
            <w:pPr>
              <w:rPr>
                <w:rFonts w:ascii="Arial" w:hAnsi="Arial" w:cs="Arial"/>
                <w:color w:val="FF0000"/>
                <w:sz w:val="22"/>
                <w:szCs w:val="22"/>
              </w:rPr>
            </w:pPr>
            <w:r>
              <w:rPr>
                <w:rFonts w:ascii="Arial" w:hAnsi="Arial" w:cs="Arial"/>
                <w:color w:val="FF0000"/>
                <w:sz w:val="22"/>
                <w:szCs w:val="22"/>
              </w:rPr>
              <w:t xml:space="preserve">13 Nov </w:t>
            </w:r>
            <w:r w:rsidRPr="00310BDC">
              <w:rPr>
                <w:rFonts w:ascii="Arial" w:hAnsi="Arial" w:cs="Arial"/>
                <w:color w:val="FF0000"/>
                <w:sz w:val="22"/>
                <w:szCs w:val="22"/>
              </w:rPr>
              <w:t>2019</w:t>
            </w:r>
          </w:p>
          <w:p w14:paraId="27866A5C" w14:textId="77777777" w:rsidR="00C40241" w:rsidRPr="008143FA" w:rsidRDefault="00882BE9" w:rsidP="000A6082">
            <w:pPr>
              <w:rPr>
                <w:rFonts w:ascii="Arial" w:hAnsi="Arial" w:cs="Arial"/>
                <w:sz w:val="22"/>
                <w:szCs w:val="22"/>
              </w:rPr>
            </w:pPr>
            <w:r>
              <w:rPr>
                <w:rFonts w:ascii="Arial" w:hAnsi="Arial" w:cs="Arial"/>
                <w:sz w:val="22"/>
                <w:szCs w:val="22"/>
              </w:rPr>
              <w:t>Ian writing letter.</w:t>
            </w:r>
          </w:p>
        </w:tc>
        <w:tc>
          <w:tcPr>
            <w:tcW w:w="1794" w:type="dxa"/>
            <w:gridSpan w:val="4"/>
            <w:tcBorders>
              <w:top w:val="single" w:sz="6" w:space="0" w:color="auto"/>
              <w:bottom w:val="single" w:sz="6" w:space="0" w:color="auto"/>
              <w:right w:val="single" w:sz="18" w:space="0" w:color="auto"/>
            </w:tcBorders>
          </w:tcPr>
          <w:p w14:paraId="6AAB1FB7" w14:textId="77777777" w:rsidR="00C40241" w:rsidRDefault="00C40241" w:rsidP="000A6082">
            <w:pPr>
              <w:rPr>
                <w:rFonts w:ascii="Arial" w:hAnsi="Arial" w:cs="Arial"/>
                <w:b/>
                <w:sz w:val="22"/>
                <w:szCs w:val="22"/>
              </w:rPr>
            </w:pPr>
            <w:r>
              <w:rPr>
                <w:rFonts w:ascii="Arial" w:hAnsi="Arial" w:cs="Arial"/>
                <w:b/>
                <w:sz w:val="22"/>
                <w:szCs w:val="22"/>
              </w:rPr>
              <w:t>Catherine Tracy</w:t>
            </w:r>
          </w:p>
          <w:p w14:paraId="41EC9695" w14:textId="77777777" w:rsidR="00882BE9" w:rsidRDefault="00882BE9" w:rsidP="000A6082">
            <w:pPr>
              <w:rPr>
                <w:rFonts w:ascii="Arial" w:hAnsi="Arial" w:cs="Arial"/>
                <w:b/>
                <w:sz w:val="22"/>
                <w:szCs w:val="22"/>
              </w:rPr>
            </w:pPr>
          </w:p>
          <w:p w14:paraId="2C59A992" w14:textId="77777777" w:rsidR="00882BE9" w:rsidRDefault="00882BE9" w:rsidP="000A6082">
            <w:pPr>
              <w:rPr>
                <w:rFonts w:ascii="Arial" w:hAnsi="Arial" w:cs="Arial"/>
                <w:b/>
                <w:sz w:val="22"/>
                <w:szCs w:val="22"/>
              </w:rPr>
            </w:pPr>
          </w:p>
          <w:p w14:paraId="06CB1EE8" w14:textId="77777777" w:rsidR="00882BE9" w:rsidRDefault="00882BE9" w:rsidP="000A6082">
            <w:pPr>
              <w:rPr>
                <w:rFonts w:ascii="Arial" w:hAnsi="Arial" w:cs="Arial"/>
                <w:b/>
                <w:sz w:val="22"/>
                <w:szCs w:val="22"/>
              </w:rPr>
            </w:pPr>
          </w:p>
          <w:p w14:paraId="396D6E18" w14:textId="77777777" w:rsidR="00882BE9" w:rsidRDefault="00882BE9" w:rsidP="000A6082">
            <w:pPr>
              <w:rPr>
                <w:rFonts w:ascii="Arial" w:hAnsi="Arial" w:cs="Arial"/>
                <w:b/>
                <w:sz w:val="22"/>
                <w:szCs w:val="22"/>
              </w:rPr>
            </w:pPr>
          </w:p>
          <w:p w14:paraId="362550F5" w14:textId="77777777" w:rsidR="00882BE9" w:rsidRDefault="00882BE9" w:rsidP="000A6082">
            <w:pPr>
              <w:rPr>
                <w:rFonts w:ascii="Arial" w:hAnsi="Arial" w:cs="Arial"/>
                <w:b/>
                <w:sz w:val="22"/>
                <w:szCs w:val="22"/>
              </w:rPr>
            </w:pPr>
          </w:p>
          <w:p w14:paraId="509F905C" w14:textId="77777777" w:rsidR="00C40241" w:rsidRDefault="00C40241" w:rsidP="000A6082">
            <w:pPr>
              <w:rPr>
                <w:rFonts w:ascii="Arial" w:hAnsi="Arial" w:cs="Arial"/>
                <w:b/>
                <w:sz w:val="22"/>
                <w:szCs w:val="22"/>
              </w:rPr>
            </w:pPr>
            <w:r>
              <w:rPr>
                <w:rFonts w:ascii="Arial" w:hAnsi="Arial" w:cs="Arial"/>
                <w:b/>
                <w:sz w:val="22"/>
                <w:szCs w:val="22"/>
              </w:rPr>
              <w:t>Ian Dittmer</w:t>
            </w:r>
          </w:p>
        </w:tc>
      </w:tr>
      <w:tr w:rsidR="00C40241" w:rsidRPr="00E7174C" w14:paraId="7E5A49B5" w14:textId="77777777" w:rsidTr="005D236D">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709" w:type="dxa"/>
            <w:gridSpan w:val="2"/>
            <w:tcBorders>
              <w:top w:val="single" w:sz="6" w:space="0" w:color="auto"/>
              <w:bottom w:val="single" w:sz="6" w:space="0" w:color="auto"/>
            </w:tcBorders>
          </w:tcPr>
          <w:p w14:paraId="718E4E85" w14:textId="77777777" w:rsidR="00C40241" w:rsidRPr="00F946C1" w:rsidRDefault="00C40241" w:rsidP="001619C1">
            <w:pPr>
              <w:pStyle w:val="BlockLabel"/>
              <w:rPr>
                <w:rFonts w:ascii="Arial" w:hAnsi="Arial" w:cs="Arial"/>
                <w:sz w:val="22"/>
                <w:szCs w:val="22"/>
              </w:rPr>
            </w:pPr>
          </w:p>
        </w:tc>
        <w:tc>
          <w:tcPr>
            <w:tcW w:w="2126" w:type="dxa"/>
            <w:gridSpan w:val="3"/>
            <w:tcBorders>
              <w:top w:val="single" w:sz="6" w:space="0" w:color="auto"/>
              <w:bottom w:val="single" w:sz="6" w:space="0" w:color="auto"/>
            </w:tcBorders>
          </w:tcPr>
          <w:p w14:paraId="7B673335" w14:textId="77777777" w:rsidR="00C40241" w:rsidRDefault="00C40241" w:rsidP="000A6082">
            <w:pPr>
              <w:tabs>
                <w:tab w:val="left" w:pos="31"/>
              </w:tabs>
              <w:ind w:left="31" w:hanging="31"/>
              <w:rPr>
                <w:rFonts w:ascii="Arial" w:hAnsi="Arial" w:cs="Arial"/>
                <w:b/>
                <w:bCs/>
                <w:color w:val="000000"/>
                <w:sz w:val="22"/>
                <w:szCs w:val="22"/>
              </w:rPr>
            </w:pPr>
            <w:r w:rsidRPr="00310BDC">
              <w:rPr>
                <w:rFonts w:ascii="Arial" w:hAnsi="Arial" w:cs="Arial"/>
                <w:b/>
                <w:bCs/>
                <w:color w:val="000000"/>
                <w:sz w:val="22"/>
                <w:szCs w:val="22"/>
              </w:rPr>
              <w:t>Re-imbursement of Costs for Home dialysis</w:t>
            </w:r>
          </w:p>
        </w:tc>
        <w:tc>
          <w:tcPr>
            <w:tcW w:w="10896" w:type="dxa"/>
            <w:gridSpan w:val="4"/>
            <w:tcBorders>
              <w:top w:val="single" w:sz="6" w:space="0" w:color="auto"/>
              <w:bottom w:val="single" w:sz="6" w:space="0" w:color="auto"/>
            </w:tcBorders>
          </w:tcPr>
          <w:p w14:paraId="412471DD" w14:textId="77777777" w:rsidR="00C40241" w:rsidRPr="00E00708" w:rsidRDefault="00C40241" w:rsidP="00E00708">
            <w:pPr>
              <w:pStyle w:val="ListParagraph"/>
              <w:numPr>
                <w:ilvl w:val="0"/>
                <w:numId w:val="19"/>
              </w:numPr>
              <w:rPr>
                <w:rFonts w:ascii="Arial" w:hAnsi="Arial" w:cs="Arial"/>
                <w:sz w:val="22"/>
                <w:szCs w:val="22"/>
              </w:rPr>
            </w:pPr>
            <w:r w:rsidRPr="00E00708">
              <w:rPr>
                <w:rFonts w:ascii="Arial" w:hAnsi="Arial" w:cs="Arial"/>
                <w:sz w:val="22"/>
                <w:szCs w:val="22"/>
              </w:rPr>
              <w:t xml:space="preserve">Large variation across DHB’s in payment policy- Ian </w:t>
            </w:r>
            <w:proofErr w:type="gramStart"/>
            <w:r w:rsidRPr="00E00708">
              <w:rPr>
                <w:rFonts w:ascii="Arial" w:hAnsi="Arial" w:cs="Arial"/>
                <w:sz w:val="22"/>
                <w:szCs w:val="22"/>
              </w:rPr>
              <w:t>presented  embedded</w:t>
            </w:r>
            <w:proofErr w:type="gramEnd"/>
            <w:r w:rsidRPr="00E00708">
              <w:rPr>
                <w:rFonts w:ascii="Arial" w:hAnsi="Arial" w:cs="Arial"/>
                <w:sz w:val="22"/>
                <w:szCs w:val="22"/>
              </w:rPr>
              <w:t xml:space="preserve"> table. </w:t>
            </w:r>
            <w:bookmarkStart w:id="7" w:name="_MON_1628944034"/>
            <w:bookmarkEnd w:id="7"/>
            <w:r>
              <w:object w:dxaOrig="1531" w:dyaOrig="990" w14:anchorId="68FD7510">
                <v:shape id="_x0000_i1045" type="#_x0000_t75" style="width:76.5pt;height:49.5pt" o:ole="">
                  <v:imagedata r:id="rId48" o:title=""/>
                </v:shape>
                <o:OLEObject Type="Embed" ProgID="Word.Document.12" ShapeID="_x0000_i1045" DrawAspect="Icon" ObjectID="_1749288652" r:id="rId49">
                  <o:FieldCodes>\s</o:FieldCodes>
                </o:OLEObject>
              </w:object>
            </w:r>
          </w:p>
          <w:p w14:paraId="2E30FDA2" w14:textId="77777777" w:rsidR="00C40241" w:rsidRPr="00E00708" w:rsidRDefault="00C40241" w:rsidP="00E00708">
            <w:pPr>
              <w:pStyle w:val="ListParagraph"/>
              <w:numPr>
                <w:ilvl w:val="0"/>
                <w:numId w:val="19"/>
              </w:numPr>
              <w:rPr>
                <w:rFonts w:ascii="Arial" w:hAnsi="Arial" w:cs="Arial"/>
                <w:sz w:val="22"/>
                <w:szCs w:val="22"/>
              </w:rPr>
            </w:pPr>
            <w:r w:rsidRPr="00E00708">
              <w:rPr>
                <w:rFonts w:ascii="Arial" w:hAnsi="Arial" w:cs="Arial"/>
                <w:sz w:val="22"/>
                <w:szCs w:val="22"/>
              </w:rPr>
              <w:t>Not all councils charge for water so may explain some variation</w:t>
            </w:r>
          </w:p>
          <w:p w14:paraId="287EFB3B" w14:textId="77777777" w:rsidR="00C40241" w:rsidRPr="00E00708" w:rsidRDefault="00C40241" w:rsidP="00E00708">
            <w:pPr>
              <w:pStyle w:val="ListParagraph"/>
              <w:numPr>
                <w:ilvl w:val="0"/>
                <w:numId w:val="19"/>
              </w:numPr>
              <w:rPr>
                <w:rFonts w:ascii="Arial" w:hAnsi="Arial" w:cs="Arial"/>
                <w:sz w:val="22"/>
                <w:szCs w:val="22"/>
              </w:rPr>
            </w:pPr>
            <w:r w:rsidRPr="00E00708">
              <w:rPr>
                <w:rFonts w:ascii="Arial" w:hAnsi="Arial" w:cs="Arial"/>
                <w:sz w:val="22"/>
                <w:szCs w:val="22"/>
              </w:rPr>
              <w:t>Prob best to separate water and power costs so that they are explicit. Not re-imburse for tank water, but might need ad hoc top-up.</w:t>
            </w:r>
          </w:p>
          <w:p w14:paraId="2A78D5EF" w14:textId="77777777" w:rsidR="00C40241" w:rsidRPr="00E00708" w:rsidRDefault="00C40241" w:rsidP="00E00708">
            <w:pPr>
              <w:pStyle w:val="ListParagraph"/>
              <w:numPr>
                <w:ilvl w:val="0"/>
                <w:numId w:val="19"/>
              </w:numPr>
              <w:rPr>
                <w:rFonts w:ascii="Arial" w:hAnsi="Arial" w:cs="Arial"/>
                <w:sz w:val="22"/>
                <w:szCs w:val="22"/>
              </w:rPr>
            </w:pPr>
            <w:r w:rsidRPr="00E00708">
              <w:rPr>
                <w:rFonts w:ascii="Arial" w:hAnsi="Arial" w:cs="Arial"/>
                <w:sz w:val="22"/>
                <w:szCs w:val="22"/>
              </w:rPr>
              <w:t xml:space="preserve">Unclear how much additional support should be provided to enable home </w:t>
            </w:r>
            <w:proofErr w:type="spellStart"/>
            <w:r w:rsidRPr="00E00708">
              <w:rPr>
                <w:rFonts w:ascii="Arial" w:hAnsi="Arial" w:cs="Arial"/>
                <w:sz w:val="22"/>
                <w:szCs w:val="22"/>
              </w:rPr>
              <w:t>dailysis</w:t>
            </w:r>
            <w:proofErr w:type="spellEnd"/>
            <w:r w:rsidRPr="00E00708">
              <w:rPr>
                <w:rFonts w:ascii="Arial" w:hAnsi="Arial" w:cs="Arial"/>
                <w:sz w:val="22"/>
                <w:szCs w:val="22"/>
              </w:rPr>
              <w:t xml:space="preserve"> </w:t>
            </w:r>
            <w:proofErr w:type="spellStart"/>
            <w:r w:rsidRPr="00E00708">
              <w:rPr>
                <w:rFonts w:ascii="Arial" w:hAnsi="Arial" w:cs="Arial"/>
                <w:sz w:val="22"/>
                <w:szCs w:val="22"/>
              </w:rPr>
              <w:t>eg</w:t>
            </w:r>
            <w:proofErr w:type="spellEnd"/>
            <w:r w:rsidRPr="00E00708">
              <w:rPr>
                <w:rFonts w:ascii="Arial" w:hAnsi="Arial" w:cs="Arial"/>
                <w:sz w:val="22"/>
                <w:szCs w:val="22"/>
              </w:rPr>
              <w:t xml:space="preserve"> extra water tanks, shed for PD supplies, generator, chair scales…</w:t>
            </w:r>
          </w:p>
          <w:p w14:paraId="78B400F2" w14:textId="77777777" w:rsidR="00C40241" w:rsidRDefault="00C40241" w:rsidP="00310BDC">
            <w:pPr>
              <w:rPr>
                <w:rFonts w:ascii="Arial" w:hAnsi="Arial" w:cs="Arial"/>
                <w:sz w:val="22"/>
                <w:szCs w:val="22"/>
              </w:rPr>
            </w:pPr>
          </w:p>
          <w:p w14:paraId="2C953CED" w14:textId="77777777" w:rsidR="00C40241" w:rsidRDefault="00C40241" w:rsidP="00310BDC">
            <w:pPr>
              <w:rPr>
                <w:rFonts w:ascii="Arial" w:hAnsi="Arial" w:cs="Arial"/>
                <w:sz w:val="22"/>
                <w:szCs w:val="22"/>
              </w:rPr>
            </w:pPr>
            <w:r w:rsidRPr="00310BDC">
              <w:rPr>
                <w:rFonts w:ascii="Arial" w:hAnsi="Arial" w:cs="Arial"/>
                <w:sz w:val="22"/>
                <w:szCs w:val="22"/>
              </w:rPr>
              <w:t>Outcome: Ask for completion of data from non-responding DHB’s. Rediscuss next meeting. KHNZ will write to each DHB chair recommending consistency.</w:t>
            </w:r>
          </w:p>
          <w:p w14:paraId="744F110F" w14:textId="77777777" w:rsidR="00882BE9" w:rsidRDefault="00882BE9" w:rsidP="00882BE9">
            <w:pPr>
              <w:rPr>
                <w:rFonts w:ascii="Arial" w:hAnsi="Arial" w:cs="Arial"/>
                <w:color w:val="FF0000"/>
                <w:sz w:val="22"/>
                <w:szCs w:val="22"/>
              </w:rPr>
            </w:pPr>
            <w:r>
              <w:rPr>
                <w:rFonts w:ascii="Arial" w:hAnsi="Arial" w:cs="Arial"/>
                <w:color w:val="FF0000"/>
                <w:sz w:val="22"/>
                <w:szCs w:val="22"/>
              </w:rPr>
              <w:t xml:space="preserve">13 Nov </w:t>
            </w:r>
            <w:r w:rsidRPr="00310BDC">
              <w:rPr>
                <w:rFonts w:ascii="Arial" w:hAnsi="Arial" w:cs="Arial"/>
                <w:color w:val="FF0000"/>
                <w:sz w:val="22"/>
                <w:szCs w:val="22"/>
              </w:rPr>
              <w:t>2019</w:t>
            </w:r>
          </w:p>
          <w:p w14:paraId="184E58CC" w14:textId="77777777" w:rsidR="00C40241" w:rsidRPr="008143FA" w:rsidRDefault="00882BE9" w:rsidP="00882BE9">
            <w:pPr>
              <w:rPr>
                <w:rFonts w:ascii="Arial" w:hAnsi="Arial" w:cs="Arial"/>
                <w:sz w:val="22"/>
                <w:szCs w:val="22"/>
              </w:rPr>
            </w:pPr>
            <w:r>
              <w:rPr>
                <w:rFonts w:ascii="Arial" w:hAnsi="Arial" w:cs="Arial"/>
                <w:sz w:val="22"/>
                <w:szCs w:val="22"/>
              </w:rPr>
              <w:t xml:space="preserve">Nothing reported. </w:t>
            </w:r>
          </w:p>
        </w:tc>
        <w:tc>
          <w:tcPr>
            <w:tcW w:w="1794" w:type="dxa"/>
            <w:gridSpan w:val="4"/>
            <w:tcBorders>
              <w:top w:val="single" w:sz="6" w:space="0" w:color="auto"/>
              <w:bottom w:val="single" w:sz="6" w:space="0" w:color="auto"/>
              <w:right w:val="single" w:sz="18" w:space="0" w:color="auto"/>
            </w:tcBorders>
          </w:tcPr>
          <w:p w14:paraId="10B156C4" w14:textId="77777777" w:rsidR="00C40241" w:rsidRDefault="00C40241" w:rsidP="001619C1">
            <w:pPr>
              <w:rPr>
                <w:rFonts w:ascii="Arial" w:hAnsi="Arial" w:cs="Arial"/>
                <w:b/>
                <w:sz w:val="22"/>
                <w:szCs w:val="22"/>
              </w:rPr>
            </w:pPr>
          </w:p>
        </w:tc>
      </w:tr>
      <w:tr w:rsidR="00C40241" w:rsidRPr="00E7174C" w14:paraId="64A26FFE" w14:textId="77777777" w:rsidTr="005D236D">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709" w:type="dxa"/>
            <w:gridSpan w:val="2"/>
            <w:tcBorders>
              <w:top w:val="single" w:sz="6" w:space="0" w:color="auto"/>
              <w:bottom w:val="single" w:sz="6" w:space="0" w:color="auto"/>
            </w:tcBorders>
          </w:tcPr>
          <w:p w14:paraId="68CAA0E8" w14:textId="77777777" w:rsidR="00C40241" w:rsidRPr="00A511A6" w:rsidRDefault="00C40241" w:rsidP="001619C1">
            <w:pPr>
              <w:pStyle w:val="BlockLabel"/>
              <w:rPr>
                <w:rFonts w:ascii="Arial" w:hAnsi="Arial" w:cs="Arial"/>
                <w:sz w:val="22"/>
                <w:szCs w:val="22"/>
              </w:rPr>
            </w:pPr>
            <w:r w:rsidRPr="00A511A6">
              <w:rPr>
                <w:rFonts w:ascii="Arial" w:hAnsi="Arial" w:cs="Arial"/>
                <w:sz w:val="22"/>
                <w:szCs w:val="22"/>
              </w:rPr>
              <w:t>2</w:t>
            </w:r>
            <w:r w:rsidR="008862DD">
              <w:rPr>
                <w:rFonts w:ascii="Arial" w:hAnsi="Arial" w:cs="Arial"/>
                <w:sz w:val="22"/>
                <w:szCs w:val="22"/>
              </w:rPr>
              <w:t>2</w:t>
            </w:r>
          </w:p>
        </w:tc>
        <w:tc>
          <w:tcPr>
            <w:tcW w:w="2126" w:type="dxa"/>
            <w:gridSpan w:val="3"/>
            <w:tcBorders>
              <w:top w:val="single" w:sz="6" w:space="0" w:color="auto"/>
              <w:bottom w:val="single" w:sz="6" w:space="0" w:color="auto"/>
            </w:tcBorders>
          </w:tcPr>
          <w:p w14:paraId="408BE3BC" w14:textId="77777777" w:rsidR="00C40241" w:rsidRPr="00310BDC" w:rsidRDefault="00C40241" w:rsidP="000A6082">
            <w:pPr>
              <w:tabs>
                <w:tab w:val="left" w:pos="31"/>
              </w:tabs>
              <w:ind w:left="31" w:hanging="31"/>
              <w:rPr>
                <w:rFonts w:ascii="Arial" w:hAnsi="Arial" w:cs="Arial"/>
                <w:b/>
                <w:bCs/>
                <w:color w:val="000000"/>
                <w:sz w:val="22"/>
                <w:szCs w:val="22"/>
              </w:rPr>
            </w:pPr>
            <w:r w:rsidRPr="00310BDC">
              <w:rPr>
                <w:rFonts w:ascii="Arial" w:hAnsi="Arial" w:cs="Arial"/>
                <w:b/>
                <w:sz w:val="22"/>
                <w:szCs w:val="22"/>
              </w:rPr>
              <w:t>Workforce planning.</w:t>
            </w:r>
          </w:p>
        </w:tc>
        <w:tc>
          <w:tcPr>
            <w:tcW w:w="10896" w:type="dxa"/>
            <w:gridSpan w:val="4"/>
            <w:tcBorders>
              <w:top w:val="single" w:sz="6" w:space="0" w:color="auto"/>
              <w:bottom w:val="single" w:sz="6" w:space="0" w:color="auto"/>
            </w:tcBorders>
          </w:tcPr>
          <w:p w14:paraId="51AC7C03" w14:textId="77777777" w:rsidR="00C40241" w:rsidRPr="008143FA" w:rsidRDefault="00C40241" w:rsidP="000A6082">
            <w:pPr>
              <w:rPr>
                <w:rFonts w:ascii="Arial" w:hAnsi="Arial" w:cs="Arial"/>
                <w:sz w:val="22"/>
                <w:szCs w:val="22"/>
              </w:rPr>
            </w:pPr>
            <w:r w:rsidRPr="00310BDC">
              <w:rPr>
                <w:rFonts w:ascii="Arial" w:hAnsi="Arial" w:cs="Arial"/>
                <w:sz w:val="22"/>
                <w:szCs w:val="22"/>
              </w:rPr>
              <w:t>Deferred</w:t>
            </w:r>
            <w:r>
              <w:rPr>
                <w:rFonts w:ascii="Arial" w:hAnsi="Arial" w:cs="Arial"/>
                <w:sz w:val="22"/>
                <w:szCs w:val="22"/>
              </w:rPr>
              <w:t>.</w:t>
            </w:r>
          </w:p>
        </w:tc>
        <w:tc>
          <w:tcPr>
            <w:tcW w:w="1794" w:type="dxa"/>
            <w:gridSpan w:val="4"/>
            <w:tcBorders>
              <w:top w:val="single" w:sz="6" w:space="0" w:color="auto"/>
              <w:bottom w:val="single" w:sz="6" w:space="0" w:color="auto"/>
              <w:right w:val="single" w:sz="18" w:space="0" w:color="auto"/>
            </w:tcBorders>
          </w:tcPr>
          <w:p w14:paraId="611E5B53" w14:textId="77777777" w:rsidR="00C40241" w:rsidRDefault="00C40241" w:rsidP="001619C1">
            <w:pPr>
              <w:rPr>
                <w:rFonts w:ascii="Arial" w:hAnsi="Arial" w:cs="Arial"/>
                <w:b/>
                <w:sz w:val="22"/>
                <w:szCs w:val="22"/>
              </w:rPr>
            </w:pPr>
          </w:p>
        </w:tc>
      </w:tr>
      <w:tr w:rsidR="00C40241" w:rsidRPr="00E7174C" w14:paraId="17D6D32B" w14:textId="77777777" w:rsidTr="005D236D">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709" w:type="dxa"/>
            <w:gridSpan w:val="2"/>
            <w:tcBorders>
              <w:top w:val="single" w:sz="6" w:space="0" w:color="auto"/>
              <w:bottom w:val="single" w:sz="6" w:space="0" w:color="auto"/>
            </w:tcBorders>
          </w:tcPr>
          <w:p w14:paraId="46AF523E" w14:textId="77777777" w:rsidR="00C40241" w:rsidRPr="00A511A6" w:rsidRDefault="00C40241" w:rsidP="001619C1">
            <w:pPr>
              <w:pStyle w:val="BlockLabel"/>
              <w:rPr>
                <w:rFonts w:ascii="Arial" w:hAnsi="Arial" w:cs="Arial"/>
                <w:sz w:val="22"/>
                <w:szCs w:val="22"/>
              </w:rPr>
            </w:pPr>
            <w:r w:rsidRPr="00A511A6">
              <w:rPr>
                <w:rFonts w:ascii="Arial" w:hAnsi="Arial" w:cs="Arial"/>
                <w:sz w:val="22"/>
                <w:szCs w:val="22"/>
              </w:rPr>
              <w:t>2</w:t>
            </w:r>
            <w:r w:rsidR="008862DD">
              <w:rPr>
                <w:rFonts w:ascii="Arial" w:hAnsi="Arial" w:cs="Arial"/>
                <w:sz w:val="22"/>
                <w:szCs w:val="22"/>
              </w:rPr>
              <w:t>3</w:t>
            </w:r>
          </w:p>
        </w:tc>
        <w:tc>
          <w:tcPr>
            <w:tcW w:w="2126" w:type="dxa"/>
            <w:gridSpan w:val="3"/>
            <w:tcBorders>
              <w:top w:val="single" w:sz="6" w:space="0" w:color="auto"/>
              <w:bottom w:val="single" w:sz="6" w:space="0" w:color="auto"/>
            </w:tcBorders>
          </w:tcPr>
          <w:p w14:paraId="4EF2EEBD" w14:textId="77777777" w:rsidR="00C40241" w:rsidRPr="00310BDC" w:rsidRDefault="00C40241" w:rsidP="000A6082">
            <w:pPr>
              <w:tabs>
                <w:tab w:val="left" w:pos="31"/>
              </w:tabs>
              <w:ind w:left="31" w:hanging="31"/>
              <w:rPr>
                <w:rFonts w:ascii="Arial" w:hAnsi="Arial" w:cs="Arial"/>
                <w:b/>
                <w:sz w:val="22"/>
                <w:szCs w:val="22"/>
              </w:rPr>
            </w:pPr>
            <w:r>
              <w:rPr>
                <w:rFonts w:ascii="Arial" w:hAnsi="Arial" w:cs="Arial"/>
                <w:b/>
                <w:sz w:val="22"/>
                <w:szCs w:val="22"/>
              </w:rPr>
              <w:t>Late CKD database</w:t>
            </w:r>
          </w:p>
        </w:tc>
        <w:tc>
          <w:tcPr>
            <w:tcW w:w="10896" w:type="dxa"/>
            <w:gridSpan w:val="4"/>
            <w:tcBorders>
              <w:top w:val="single" w:sz="6" w:space="0" w:color="auto"/>
              <w:bottom w:val="single" w:sz="6" w:space="0" w:color="auto"/>
            </w:tcBorders>
          </w:tcPr>
          <w:p w14:paraId="58BD96CF" w14:textId="77777777" w:rsidR="00C40241" w:rsidRDefault="00C40241" w:rsidP="00911327">
            <w:pPr>
              <w:rPr>
                <w:rFonts w:ascii="Arial" w:hAnsi="Arial" w:cs="Arial"/>
                <w:color w:val="FF0000"/>
                <w:sz w:val="22"/>
                <w:szCs w:val="22"/>
              </w:rPr>
            </w:pPr>
            <w:r w:rsidRPr="00D73D27">
              <w:rPr>
                <w:rFonts w:ascii="Arial" w:hAnsi="Arial" w:cs="Arial"/>
                <w:color w:val="FF0000"/>
                <w:sz w:val="22"/>
                <w:szCs w:val="22"/>
              </w:rPr>
              <w:t xml:space="preserve">14 Aug 2019: </w:t>
            </w:r>
          </w:p>
          <w:p w14:paraId="7C4F6E58" w14:textId="77777777" w:rsidR="00C40241" w:rsidRPr="00041FF2" w:rsidRDefault="00C40241" w:rsidP="00041FF2">
            <w:pPr>
              <w:pStyle w:val="ListParagraph"/>
              <w:numPr>
                <w:ilvl w:val="0"/>
                <w:numId w:val="14"/>
              </w:numPr>
              <w:rPr>
                <w:rFonts w:ascii="Arial" w:hAnsi="Arial" w:cs="Arial"/>
                <w:sz w:val="22"/>
                <w:szCs w:val="22"/>
              </w:rPr>
            </w:pPr>
            <w:r w:rsidRPr="00041FF2">
              <w:rPr>
                <w:rFonts w:ascii="Arial" w:hAnsi="Arial" w:cs="Arial"/>
                <w:sz w:val="22"/>
                <w:szCs w:val="22"/>
              </w:rPr>
              <w:t xml:space="preserve">Units have agreed what data they want to collect. </w:t>
            </w:r>
          </w:p>
          <w:p w14:paraId="0E491C6F" w14:textId="77777777" w:rsidR="00C40241" w:rsidRPr="00041FF2" w:rsidRDefault="00C40241" w:rsidP="00041FF2">
            <w:pPr>
              <w:pStyle w:val="ListParagraph"/>
              <w:numPr>
                <w:ilvl w:val="0"/>
                <w:numId w:val="14"/>
              </w:numPr>
              <w:rPr>
                <w:rFonts w:ascii="Arial" w:hAnsi="Arial" w:cs="Arial"/>
                <w:sz w:val="22"/>
                <w:szCs w:val="22"/>
              </w:rPr>
            </w:pPr>
            <w:r w:rsidRPr="00041FF2">
              <w:rPr>
                <w:rFonts w:ascii="Arial" w:hAnsi="Arial" w:cs="Arial"/>
                <w:sz w:val="22"/>
                <w:szCs w:val="22"/>
              </w:rPr>
              <w:t>Each unit can send their current spread</w:t>
            </w:r>
            <w:r>
              <w:rPr>
                <w:rFonts w:ascii="Arial" w:hAnsi="Arial" w:cs="Arial"/>
                <w:sz w:val="22"/>
                <w:szCs w:val="22"/>
              </w:rPr>
              <w:t xml:space="preserve"> </w:t>
            </w:r>
            <w:r w:rsidRPr="00041FF2">
              <w:rPr>
                <w:rFonts w:ascii="Arial" w:hAnsi="Arial" w:cs="Arial"/>
                <w:sz w:val="22"/>
                <w:szCs w:val="22"/>
              </w:rPr>
              <w:t>sheets (securely- i</w:t>
            </w:r>
            <w:r>
              <w:rPr>
                <w:rFonts w:ascii="Arial" w:hAnsi="Arial" w:cs="Arial"/>
                <w:sz w:val="22"/>
                <w:szCs w:val="22"/>
              </w:rPr>
              <w:t>.</w:t>
            </w:r>
            <w:r w:rsidRPr="00041FF2">
              <w:rPr>
                <w:rFonts w:ascii="Arial" w:hAnsi="Arial" w:cs="Arial"/>
                <w:sz w:val="22"/>
                <w:szCs w:val="22"/>
              </w:rPr>
              <w:t>e</w:t>
            </w:r>
            <w:r>
              <w:rPr>
                <w:rFonts w:ascii="Arial" w:hAnsi="Arial" w:cs="Arial"/>
                <w:sz w:val="22"/>
                <w:szCs w:val="22"/>
              </w:rPr>
              <w:t>. pass</w:t>
            </w:r>
            <w:r w:rsidRPr="00041FF2">
              <w:rPr>
                <w:rFonts w:ascii="Arial" w:hAnsi="Arial" w:cs="Arial"/>
                <w:sz w:val="22"/>
                <w:szCs w:val="22"/>
              </w:rPr>
              <w:t>word protected, password transmitted by dif</w:t>
            </w:r>
            <w:r>
              <w:rPr>
                <w:rFonts w:ascii="Arial" w:hAnsi="Arial" w:cs="Arial"/>
                <w:sz w:val="22"/>
                <w:szCs w:val="22"/>
              </w:rPr>
              <w:t>ferent modality</w:t>
            </w:r>
            <w:r w:rsidRPr="00041FF2">
              <w:rPr>
                <w:rFonts w:ascii="Arial" w:hAnsi="Arial" w:cs="Arial"/>
                <w:sz w:val="22"/>
                <w:szCs w:val="22"/>
              </w:rPr>
              <w:t xml:space="preserve">) to Gerald and he can transfer into the single database- probably in a few months. Data will then be formatted into the same as the PD registry. </w:t>
            </w:r>
          </w:p>
          <w:p w14:paraId="25D4888C" w14:textId="77777777" w:rsidR="00C40241" w:rsidRDefault="00C40241" w:rsidP="00041FF2">
            <w:pPr>
              <w:pStyle w:val="ListParagraph"/>
              <w:numPr>
                <w:ilvl w:val="0"/>
                <w:numId w:val="14"/>
              </w:numPr>
              <w:rPr>
                <w:rFonts w:ascii="Arial" w:hAnsi="Arial" w:cs="Arial"/>
                <w:sz w:val="22"/>
                <w:szCs w:val="22"/>
              </w:rPr>
            </w:pPr>
            <w:r w:rsidRPr="00041FF2">
              <w:rPr>
                <w:rFonts w:ascii="Arial" w:hAnsi="Arial" w:cs="Arial"/>
                <w:sz w:val="22"/>
                <w:szCs w:val="22"/>
              </w:rPr>
              <w:t>Units can then enter data real-time.</w:t>
            </w:r>
          </w:p>
          <w:p w14:paraId="65871B81" w14:textId="77777777" w:rsidR="00C40241" w:rsidRPr="00D73D27" w:rsidRDefault="00C40241" w:rsidP="00911327">
            <w:pPr>
              <w:rPr>
                <w:rFonts w:ascii="Arial" w:hAnsi="Arial" w:cs="Arial"/>
                <w:color w:val="FF0000"/>
                <w:sz w:val="22"/>
                <w:szCs w:val="22"/>
              </w:rPr>
            </w:pPr>
            <w:r w:rsidRPr="00D73D27">
              <w:rPr>
                <w:rFonts w:ascii="Arial" w:hAnsi="Arial" w:cs="Arial"/>
                <w:color w:val="FF0000"/>
                <w:sz w:val="22"/>
                <w:szCs w:val="22"/>
              </w:rPr>
              <w:t>13 Nov 2019:</w:t>
            </w:r>
          </w:p>
          <w:p w14:paraId="0B3709FE" w14:textId="77777777" w:rsidR="00C40241" w:rsidRPr="00041FF2" w:rsidRDefault="00C40241" w:rsidP="00041FF2">
            <w:pPr>
              <w:pStyle w:val="ListParagraph"/>
              <w:numPr>
                <w:ilvl w:val="0"/>
                <w:numId w:val="14"/>
              </w:numPr>
              <w:rPr>
                <w:rFonts w:ascii="Arial" w:hAnsi="Arial" w:cs="Arial"/>
                <w:sz w:val="22"/>
                <w:szCs w:val="22"/>
              </w:rPr>
            </w:pPr>
            <w:r>
              <w:rPr>
                <w:rFonts w:ascii="Arial" w:hAnsi="Arial" w:cs="Arial"/>
                <w:sz w:val="22"/>
                <w:szCs w:val="22"/>
              </w:rPr>
              <w:t>Ian is trying to move this forward.</w:t>
            </w:r>
          </w:p>
        </w:tc>
        <w:tc>
          <w:tcPr>
            <w:tcW w:w="1794" w:type="dxa"/>
            <w:gridSpan w:val="4"/>
            <w:tcBorders>
              <w:top w:val="single" w:sz="6" w:space="0" w:color="auto"/>
              <w:bottom w:val="single" w:sz="6" w:space="0" w:color="auto"/>
              <w:right w:val="single" w:sz="18" w:space="0" w:color="auto"/>
            </w:tcBorders>
          </w:tcPr>
          <w:p w14:paraId="59871EDA" w14:textId="77777777" w:rsidR="00C40241" w:rsidRPr="00041FF2" w:rsidRDefault="00C40241" w:rsidP="00041FF2">
            <w:pPr>
              <w:rPr>
                <w:rFonts w:ascii="Arial" w:hAnsi="Arial" w:cs="Arial"/>
                <w:b/>
                <w:sz w:val="22"/>
                <w:szCs w:val="22"/>
              </w:rPr>
            </w:pPr>
            <w:r>
              <w:rPr>
                <w:rFonts w:ascii="Arial" w:hAnsi="Arial" w:cs="Arial"/>
                <w:b/>
                <w:sz w:val="22"/>
                <w:szCs w:val="22"/>
              </w:rPr>
              <w:t xml:space="preserve">Ian Dittmer/ </w:t>
            </w:r>
          </w:p>
          <w:p w14:paraId="2FB77946" w14:textId="77777777" w:rsidR="00C40241" w:rsidRPr="00041FF2" w:rsidRDefault="00C40241" w:rsidP="00041FF2">
            <w:pPr>
              <w:rPr>
                <w:rFonts w:ascii="Arial" w:hAnsi="Arial" w:cs="Arial"/>
                <w:b/>
                <w:sz w:val="22"/>
                <w:szCs w:val="22"/>
              </w:rPr>
            </w:pPr>
            <w:r>
              <w:rPr>
                <w:rFonts w:ascii="Arial" w:hAnsi="Arial" w:cs="Arial"/>
                <w:b/>
                <w:sz w:val="22"/>
                <w:szCs w:val="22"/>
              </w:rPr>
              <w:t>Ola Otuafi</w:t>
            </w:r>
          </w:p>
          <w:p w14:paraId="2CB4315F" w14:textId="77777777" w:rsidR="00C40241" w:rsidRDefault="00C40241" w:rsidP="00041FF2">
            <w:pPr>
              <w:rPr>
                <w:rFonts w:ascii="Arial" w:hAnsi="Arial" w:cs="Arial"/>
                <w:b/>
                <w:sz w:val="22"/>
                <w:szCs w:val="22"/>
              </w:rPr>
            </w:pPr>
          </w:p>
        </w:tc>
      </w:tr>
      <w:tr w:rsidR="00C40241" w:rsidRPr="00E7174C" w14:paraId="71C2BF62" w14:textId="77777777" w:rsidTr="005D236D">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709" w:type="dxa"/>
            <w:gridSpan w:val="2"/>
            <w:tcBorders>
              <w:top w:val="single" w:sz="6" w:space="0" w:color="auto"/>
              <w:bottom w:val="single" w:sz="6" w:space="0" w:color="auto"/>
            </w:tcBorders>
          </w:tcPr>
          <w:p w14:paraId="276FE14E" w14:textId="77777777" w:rsidR="00C40241" w:rsidRPr="00A511A6" w:rsidRDefault="00C40241" w:rsidP="001619C1">
            <w:pPr>
              <w:pStyle w:val="BlockLabel"/>
              <w:rPr>
                <w:rFonts w:ascii="Arial" w:hAnsi="Arial" w:cs="Arial"/>
                <w:sz w:val="22"/>
                <w:szCs w:val="22"/>
              </w:rPr>
            </w:pPr>
            <w:r w:rsidRPr="00A511A6">
              <w:rPr>
                <w:rFonts w:ascii="Arial" w:hAnsi="Arial" w:cs="Arial"/>
                <w:sz w:val="22"/>
                <w:szCs w:val="22"/>
              </w:rPr>
              <w:t>2</w:t>
            </w:r>
            <w:r w:rsidR="008862DD">
              <w:rPr>
                <w:rFonts w:ascii="Arial" w:hAnsi="Arial" w:cs="Arial"/>
                <w:sz w:val="22"/>
                <w:szCs w:val="22"/>
              </w:rPr>
              <w:t>4</w:t>
            </w:r>
          </w:p>
        </w:tc>
        <w:tc>
          <w:tcPr>
            <w:tcW w:w="2126" w:type="dxa"/>
            <w:gridSpan w:val="3"/>
            <w:tcBorders>
              <w:top w:val="single" w:sz="6" w:space="0" w:color="auto"/>
              <w:bottom w:val="single" w:sz="6" w:space="0" w:color="auto"/>
            </w:tcBorders>
          </w:tcPr>
          <w:p w14:paraId="0A232829" w14:textId="77777777" w:rsidR="00C40241" w:rsidRPr="00310BDC" w:rsidRDefault="00C40241" w:rsidP="00242EC7">
            <w:pPr>
              <w:tabs>
                <w:tab w:val="left" w:pos="31"/>
              </w:tabs>
              <w:ind w:left="31" w:hanging="31"/>
              <w:rPr>
                <w:rFonts w:ascii="Arial" w:hAnsi="Arial" w:cs="Arial"/>
                <w:b/>
                <w:sz w:val="22"/>
                <w:szCs w:val="22"/>
              </w:rPr>
            </w:pPr>
            <w:r w:rsidRPr="00310BDC">
              <w:rPr>
                <w:rFonts w:ascii="Arial" w:hAnsi="Arial" w:cs="Arial"/>
                <w:b/>
                <w:sz w:val="22"/>
                <w:szCs w:val="22"/>
              </w:rPr>
              <w:t xml:space="preserve">Wrist </w:t>
            </w:r>
            <w:r>
              <w:rPr>
                <w:rFonts w:ascii="Arial" w:hAnsi="Arial" w:cs="Arial"/>
                <w:b/>
                <w:sz w:val="22"/>
                <w:szCs w:val="22"/>
              </w:rPr>
              <w:t>Bands F</w:t>
            </w:r>
            <w:r w:rsidRPr="00310BDC">
              <w:rPr>
                <w:rFonts w:ascii="Arial" w:hAnsi="Arial" w:cs="Arial"/>
                <w:b/>
                <w:sz w:val="22"/>
                <w:szCs w:val="22"/>
              </w:rPr>
              <w:t xml:space="preserve">eedback </w:t>
            </w:r>
          </w:p>
        </w:tc>
        <w:tc>
          <w:tcPr>
            <w:tcW w:w="10896" w:type="dxa"/>
            <w:gridSpan w:val="4"/>
            <w:tcBorders>
              <w:top w:val="single" w:sz="6" w:space="0" w:color="auto"/>
              <w:bottom w:val="single" w:sz="6" w:space="0" w:color="auto"/>
            </w:tcBorders>
          </w:tcPr>
          <w:p w14:paraId="01C85091" w14:textId="77777777" w:rsidR="00C40241" w:rsidRPr="00D73D27" w:rsidRDefault="00C40241" w:rsidP="004D0379">
            <w:pPr>
              <w:rPr>
                <w:rFonts w:ascii="Arial" w:hAnsi="Arial" w:cs="Arial"/>
                <w:color w:val="FF0000"/>
                <w:sz w:val="22"/>
                <w:szCs w:val="22"/>
              </w:rPr>
            </w:pPr>
            <w:r w:rsidRPr="00D73D27">
              <w:rPr>
                <w:rFonts w:ascii="Arial" w:hAnsi="Arial" w:cs="Arial"/>
                <w:color w:val="FF0000"/>
                <w:sz w:val="22"/>
                <w:szCs w:val="22"/>
              </w:rPr>
              <w:t>13 Nov 2019:</w:t>
            </w:r>
          </w:p>
          <w:p w14:paraId="7CC76978" w14:textId="77777777" w:rsidR="00C40241" w:rsidRDefault="00C40241" w:rsidP="004D0379">
            <w:pPr>
              <w:rPr>
                <w:rFonts w:ascii="Arial" w:hAnsi="Arial" w:cs="Arial"/>
                <w:sz w:val="22"/>
                <w:szCs w:val="22"/>
              </w:rPr>
            </w:pPr>
            <w:r>
              <w:rPr>
                <w:rFonts w:ascii="Arial" w:hAnsi="Arial" w:cs="Arial"/>
                <w:sz w:val="22"/>
                <w:szCs w:val="22"/>
              </w:rPr>
              <w:t>Jon Hosking to feedback to person whom instigated wrist bands and report back to NRAB.  Jon to also give Michael Campbell persons details.</w:t>
            </w:r>
          </w:p>
          <w:p w14:paraId="0926138A" w14:textId="77777777" w:rsidR="00C40241" w:rsidRPr="00310BDC" w:rsidRDefault="00C40241" w:rsidP="000A6082">
            <w:pPr>
              <w:rPr>
                <w:rFonts w:ascii="Arial" w:hAnsi="Arial" w:cs="Arial"/>
                <w:sz w:val="22"/>
                <w:szCs w:val="22"/>
              </w:rPr>
            </w:pPr>
          </w:p>
        </w:tc>
        <w:tc>
          <w:tcPr>
            <w:tcW w:w="1794" w:type="dxa"/>
            <w:gridSpan w:val="4"/>
            <w:tcBorders>
              <w:top w:val="single" w:sz="6" w:space="0" w:color="auto"/>
              <w:bottom w:val="single" w:sz="6" w:space="0" w:color="auto"/>
              <w:right w:val="single" w:sz="18" w:space="0" w:color="auto"/>
            </w:tcBorders>
          </w:tcPr>
          <w:p w14:paraId="14C851C1" w14:textId="77777777" w:rsidR="00C40241" w:rsidRDefault="00C40241" w:rsidP="001619C1">
            <w:pPr>
              <w:rPr>
                <w:rFonts w:ascii="Arial" w:hAnsi="Arial" w:cs="Arial"/>
                <w:b/>
                <w:sz w:val="22"/>
                <w:szCs w:val="22"/>
              </w:rPr>
            </w:pPr>
            <w:r>
              <w:rPr>
                <w:rFonts w:ascii="Arial" w:hAnsi="Arial" w:cs="Arial"/>
                <w:b/>
                <w:sz w:val="22"/>
                <w:szCs w:val="22"/>
              </w:rPr>
              <w:t>Michael Campbell</w:t>
            </w:r>
          </w:p>
          <w:p w14:paraId="63F50A90" w14:textId="77777777" w:rsidR="00C40241" w:rsidRDefault="00C40241" w:rsidP="001619C1">
            <w:pPr>
              <w:rPr>
                <w:rFonts w:ascii="Arial" w:hAnsi="Arial" w:cs="Arial"/>
                <w:b/>
                <w:sz w:val="22"/>
                <w:szCs w:val="22"/>
              </w:rPr>
            </w:pPr>
            <w:r w:rsidRPr="00310BDC">
              <w:rPr>
                <w:rFonts w:ascii="Arial" w:hAnsi="Arial" w:cs="Arial"/>
                <w:b/>
                <w:sz w:val="22"/>
                <w:szCs w:val="22"/>
              </w:rPr>
              <w:t>B</w:t>
            </w:r>
            <w:r>
              <w:rPr>
                <w:rFonts w:ascii="Arial" w:hAnsi="Arial" w:cs="Arial"/>
                <w:b/>
                <w:sz w:val="22"/>
                <w:szCs w:val="22"/>
              </w:rPr>
              <w:t xml:space="preserve">rett </w:t>
            </w:r>
            <w:r w:rsidRPr="00310BDC">
              <w:rPr>
                <w:rFonts w:ascii="Arial" w:hAnsi="Arial" w:cs="Arial"/>
                <w:b/>
                <w:sz w:val="22"/>
                <w:szCs w:val="22"/>
              </w:rPr>
              <w:t>B</w:t>
            </w:r>
            <w:r>
              <w:rPr>
                <w:rFonts w:ascii="Arial" w:hAnsi="Arial" w:cs="Arial"/>
                <w:b/>
                <w:sz w:val="22"/>
                <w:szCs w:val="22"/>
              </w:rPr>
              <w:t>utterworth</w:t>
            </w:r>
          </w:p>
          <w:p w14:paraId="4AA33205" w14:textId="77777777" w:rsidR="00C40241" w:rsidRDefault="00C40241" w:rsidP="001619C1">
            <w:pPr>
              <w:rPr>
                <w:rFonts w:ascii="Arial" w:hAnsi="Arial" w:cs="Arial"/>
                <w:b/>
                <w:sz w:val="22"/>
                <w:szCs w:val="22"/>
              </w:rPr>
            </w:pPr>
            <w:r>
              <w:rPr>
                <w:rFonts w:ascii="Arial" w:hAnsi="Arial" w:cs="Arial"/>
                <w:b/>
                <w:sz w:val="22"/>
                <w:szCs w:val="22"/>
              </w:rPr>
              <w:t>Jon Hosking</w:t>
            </w:r>
          </w:p>
        </w:tc>
      </w:tr>
      <w:tr w:rsidR="00C40241" w:rsidRPr="00E7174C" w14:paraId="26DDA017" w14:textId="77777777" w:rsidTr="00BF3299">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15525" w:type="dxa"/>
            <w:gridSpan w:val="13"/>
            <w:tcBorders>
              <w:right w:val="single" w:sz="18" w:space="0" w:color="auto"/>
            </w:tcBorders>
            <w:shd w:val="pct12" w:color="008080" w:fill="33CCCC"/>
          </w:tcPr>
          <w:p w14:paraId="5734FD13" w14:textId="77777777" w:rsidR="00C40241" w:rsidRPr="00E7174C" w:rsidRDefault="00C40241" w:rsidP="001619C1">
            <w:pPr>
              <w:pStyle w:val="BlockLabel"/>
              <w:rPr>
                <w:rFonts w:ascii="Arial" w:hAnsi="Arial" w:cs="Arial"/>
                <w:sz w:val="22"/>
                <w:szCs w:val="22"/>
                <w:lang w:val="en-AU"/>
              </w:rPr>
            </w:pPr>
            <w:r w:rsidRPr="00E7174C">
              <w:rPr>
                <w:rFonts w:ascii="Arial" w:hAnsi="Arial" w:cs="Arial"/>
                <w:sz w:val="22"/>
                <w:szCs w:val="22"/>
                <w:lang w:val="en-AU"/>
              </w:rPr>
              <w:t>Next meeting</w:t>
            </w:r>
          </w:p>
        </w:tc>
      </w:tr>
      <w:tr w:rsidR="00C40241" w:rsidRPr="00E7174C" w14:paraId="2C1AB238" w14:textId="77777777" w:rsidTr="005D236D">
        <w:trPr>
          <w:trHeight w:val="254"/>
        </w:trPr>
        <w:tc>
          <w:tcPr>
            <w:tcW w:w="2863" w:type="dxa"/>
            <w:gridSpan w:val="7"/>
            <w:tcBorders>
              <w:top w:val="single" w:sz="6" w:space="0" w:color="auto"/>
              <w:bottom w:val="single" w:sz="6" w:space="0" w:color="auto"/>
            </w:tcBorders>
          </w:tcPr>
          <w:p w14:paraId="1F535232" w14:textId="77777777" w:rsidR="00C40241" w:rsidRPr="00E7174C" w:rsidRDefault="00C40241" w:rsidP="00F012E9">
            <w:pPr>
              <w:tabs>
                <w:tab w:val="left" w:pos="31"/>
              </w:tabs>
              <w:ind w:left="31" w:hanging="31"/>
              <w:rPr>
                <w:rFonts w:ascii="Arial" w:hAnsi="Arial" w:cs="Arial"/>
                <w:sz w:val="22"/>
                <w:szCs w:val="22"/>
              </w:rPr>
            </w:pPr>
            <w:r w:rsidRPr="00E7174C">
              <w:rPr>
                <w:rFonts w:ascii="Arial" w:hAnsi="Arial" w:cs="Arial"/>
                <w:b/>
                <w:sz w:val="22"/>
                <w:szCs w:val="22"/>
              </w:rPr>
              <w:t>Date:</w:t>
            </w:r>
            <w:r w:rsidRPr="00E7174C">
              <w:rPr>
                <w:rFonts w:ascii="Arial" w:hAnsi="Arial" w:cs="Arial"/>
                <w:sz w:val="22"/>
                <w:szCs w:val="22"/>
              </w:rPr>
              <w:t xml:space="preserve">  </w:t>
            </w:r>
          </w:p>
        </w:tc>
        <w:tc>
          <w:tcPr>
            <w:tcW w:w="2702" w:type="dxa"/>
            <w:tcBorders>
              <w:top w:val="single" w:sz="6" w:space="0" w:color="auto"/>
              <w:bottom w:val="single" w:sz="6" w:space="0" w:color="auto"/>
            </w:tcBorders>
          </w:tcPr>
          <w:p w14:paraId="5A8518B6" w14:textId="77777777" w:rsidR="00C40241" w:rsidRPr="00E7174C" w:rsidRDefault="00C40241" w:rsidP="000F542A">
            <w:pPr>
              <w:rPr>
                <w:rFonts w:ascii="Arial" w:hAnsi="Arial" w:cs="Arial"/>
                <w:sz w:val="22"/>
                <w:szCs w:val="22"/>
              </w:rPr>
            </w:pPr>
            <w:r w:rsidRPr="00E7174C">
              <w:rPr>
                <w:rFonts w:ascii="Arial" w:hAnsi="Arial" w:cs="Arial"/>
                <w:b/>
                <w:sz w:val="22"/>
                <w:szCs w:val="22"/>
              </w:rPr>
              <w:t>Time</w:t>
            </w:r>
            <w:r w:rsidRPr="00E7174C">
              <w:rPr>
                <w:rFonts w:ascii="Arial" w:hAnsi="Arial" w:cs="Arial"/>
                <w:sz w:val="22"/>
                <w:szCs w:val="22"/>
              </w:rPr>
              <w:t>: 9.30am</w:t>
            </w:r>
            <w:r>
              <w:rPr>
                <w:rFonts w:ascii="Arial" w:hAnsi="Arial" w:cs="Arial"/>
                <w:sz w:val="22"/>
                <w:szCs w:val="22"/>
              </w:rPr>
              <w:t>-2.30pm</w:t>
            </w:r>
          </w:p>
        </w:tc>
        <w:tc>
          <w:tcPr>
            <w:tcW w:w="9980" w:type="dxa"/>
            <w:gridSpan w:val="6"/>
            <w:tcBorders>
              <w:top w:val="single" w:sz="6" w:space="0" w:color="auto"/>
              <w:bottom w:val="single" w:sz="6" w:space="0" w:color="auto"/>
              <w:right w:val="single" w:sz="18" w:space="0" w:color="auto"/>
            </w:tcBorders>
          </w:tcPr>
          <w:p w14:paraId="3F11E212" w14:textId="77777777" w:rsidR="00C40241" w:rsidRPr="00E7174C" w:rsidRDefault="00C40241" w:rsidP="00F012E9">
            <w:pPr>
              <w:rPr>
                <w:rFonts w:ascii="Arial" w:hAnsi="Arial" w:cs="Arial"/>
                <w:sz w:val="22"/>
                <w:szCs w:val="22"/>
              </w:rPr>
            </w:pPr>
            <w:r w:rsidRPr="00E7174C">
              <w:rPr>
                <w:rFonts w:ascii="Arial" w:hAnsi="Arial" w:cs="Arial"/>
                <w:b/>
                <w:sz w:val="22"/>
                <w:szCs w:val="22"/>
              </w:rPr>
              <w:t xml:space="preserve">Venue: </w:t>
            </w:r>
            <w:r>
              <w:rPr>
                <w:rFonts w:ascii="Arial" w:hAnsi="Arial" w:cs="Arial"/>
                <w:b/>
                <w:sz w:val="22"/>
                <w:szCs w:val="22"/>
              </w:rPr>
              <w:t xml:space="preserve">  </w:t>
            </w:r>
            <w:r w:rsidRPr="004F1AFE">
              <w:rPr>
                <w:rFonts w:ascii="Arial" w:hAnsi="Arial" w:cs="Arial"/>
                <w:sz w:val="22"/>
                <w:szCs w:val="22"/>
              </w:rPr>
              <w:t>Ground Floor</w:t>
            </w:r>
            <w:r>
              <w:rPr>
                <w:rFonts w:ascii="Arial" w:hAnsi="Arial" w:cs="Arial"/>
                <w:sz w:val="22"/>
                <w:szCs w:val="22"/>
              </w:rPr>
              <w:t xml:space="preserve">, </w:t>
            </w:r>
            <w:r w:rsidRPr="00E7174C">
              <w:rPr>
                <w:rFonts w:ascii="Arial" w:hAnsi="Arial" w:cs="Arial"/>
                <w:sz w:val="22"/>
                <w:szCs w:val="22"/>
              </w:rPr>
              <w:t>Ministry of Health, 133 Molesworth St, Wellington</w:t>
            </w:r>
            <w:r>
              <w:rPr>
                <w:rFonts w:ascii="Arial" w:hAnsi="Arial" w:cs="Arial"/>
                <w:sz w:val="22"/>
                <w:szCs w:val="22"/>
              </w:rPr>
              <w:t xml:space="preserve"> </w:t>
            </w:r>
          </w:p>
        </w:tc>
      </w:tr>
      <w:tr w:rsidR="00C40241" w14:paraId="54CFB01F" w14:textId="77777777" w:rsidTr="00480806">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2835" w:type="dxa"/>
            <w:gridSpan w:val="5"/>
            <w:tcBorders>
              <w:top w:val="single" w:sz="6" w:space="0" w:color="auto"/>
              <w:left w:val="single" w:sz="4" w:space="0" w:color="auto"/>
              <w:bottom w:val="single" w:sz="6" w:space="0" w:color="auto"/>
              <w:right w:val="single" w:sz="4" w:space="0" w:color="auto"/>
            </w:tcBorders>
          </w:tcPr>
          <w:p w14:paraId="1733D47B" w14:textId="77777777" w:rsidR="00C40241" w:rsidRPr="00EF6C3E" w:rsidRDefault="00C40241" w:rsidP="00F012E9">
            <w:pPr>
              <w:tabs>
                <w:tab w:val="left" w:pos="31"/>
              </w:tabs>
              <w:rPr>
                <w:rFonts w:ascii="Arial" w:hAnsi="Arial" w:cs="Arial"/>
                <w:b/>
                <w:bCs/>
                <w:color w:val="000000"/>
                <w:sz w:val="22"/>
                <w:szCs w:val="22"/>
              </w:rPr>
            </w:pPr>
            <w:r>
              <w:rPr>
                <w:rFonts w:ascii="Arial" w:hAnsi="Arial" w:cs="Arial"/>
                <w:b/>
                <w:bCs/>
                <w:color w:val="000000"/>
                <w:sz w:val="22"/>
                <w:szCs w:val="22"/>
              </w:rPr>
              <w:t xml:space="preserve">Tentative </w:t>
            </w:r>
            <w:r w:rsidRPr="00EF6C3E">
              <w:rPr>
                <w:rFonts w:ascii="Arial" w:hAnsi="Arial" w:cs="Arial"/>
                <w:b/>
                <w:bCs/>
                <w:color w:val="000000"/>
                <w:sz w:val="22"/>
                <w:szCs w:val="22"/>
              </w:rPr>
              <w:t xml:space="preserve">Dates for NRAB Meet </w:t>
            </w:r>
            <w:r>
              <w:rPr>
                <w:rFonts w:ascii="Arial" w:hAnsi="Arial" w:cs="Arial"/>
                <w:b/>
                <w:bCs/>
                <w:color w:val="000000"/>
                <w:sz w:val="22"/>
                <w:szCs w:val="22"/>
              </w:rPr>
              <w:t>2020</w:t>
            </w:r>
          </w:p>
        </w:tc>
        <w:tc>
          <w:tcPr>
            <w:tcW w:w="12690" w:type="dxa"/>
            <w:gridSpan w:val="8"/>
            <w:tcBorders>
              <w:top w:val="single" w:sz="6" w:space="0" w:color="auto"/>
              <w:left w:val="single" w:sz="4" w:space="0" w:color="auto"/>
              <w:bottom w:val="single" w:sz="6" w:space="0" w:color="auto"/>
              <w:right w:val="single" w:sz="18" w:space="0" w:color="auto"/>
            </w:tcBorders>
          </w:tcPr>
          <w:p w14:paraId="3A6B26C2" w14:textId="77777777" w:rsidR="00C40241" w:rsidRPr="00EA0166" w:rsidRDefault="00C40241" w:rsidP="00F012E9">
            <w:pPr>
              <w:rPr>
                <w:rFonts w:ascii="Arial" w:hAnsi="Arial" w:cs="Arial"/>
                <w:sz w:val="22"/>
                <w:szCs w:val="22"/>
              </w:rPr>
            </w:pPr>
            <w:r>
              <w:rPr>
                <w:rFonts w:ascii="Arial" w:hAnsi="Arial" w:cs="Arial"/>
                <w:sz w:val="22"/>
                <w:szCs w:val="22"/>
              </w:rPr>
              <w:t xml:space="preserve">Wed </w:t>
            </w:r>
            <w:r w:rsidRPr="00EA0166">
              <w:rPr>
                <w:rFonts w:ascii="Arial" w:hAnsi="Arial" w:cs="Arial"/>
                <w:sz w:val="22"/>
                <w:szCs w:val="22"/>
              </w:rPr>
              <w:t xml:space="preserve"> </w:t>
            </w:r>
            <w:r>
              <w:rPr>
                <w:rFonts w:ascii="Arial" w:hAnsi="Arial" w:cs="Arial"/>
                <w:sz w:val="22"/>
                <w:szCs w:val="22"/>
              </w:rPr>
              <w:t>11</w:t>
            </w:r>
            <w:r w:rsidRPr="00EA0166">
              <w:rPr>
                <w:rFonts w:ascii="Arial" w:hAnsi="Arial" w:cs="Arial"/>
                <w:sz w:val="22"/>
                <w:szCs w:val="22"/>
              </w:rPr>
              <w:t xml:space="preserve">March </w:t>
            </w:r>
          </w:p>
          <w:p w14:paraId="3BBAC388" w14:textId="77777777" w:rsidR="00C40241" w:rsidRPr="00EA0166" w:rsidRDefault="00C40241" w:rsidP="00F012E9">
            <w:pPr>
              <w:rPr>
                <w:rFonts w:ascii="Arial" w:hAnsi="Arial" w:cs="Arial"/>
                <w:sz w:val="22"/>
                <w:szCs w:val="22"/>
              </w:rPr>
            </w:pPr>
            <w:r>
              <w:rPr>
                <w:rFonts w:ascii="Arial" w:hAnsi="Arial" w:cs="Arial"/>
                <w:sz w:val="22"/>
                <w:szCs w:val="22"/>
              </w:rPr>
              <w:t>Wed  13 May</w:t>
            </w:r>
            <w:r w:rsidRPr="00EA0166">
              <w:rPr>
                <w:rFonts w:ascii="Arial" w:hAnsi="Arial" w:cs="Arial"/>
                <w:sz w:val="22"/>
                <w:szCs w:val="22"/>
              </w:rPr>
              <w:t xml:space="preserve"> </w:t>
            </w:r>
          </w:p>
          <w:p w14:paraId="06EC1732" w14:textId="77777777" w:rsidR="00C40241" w:rsidRPr="00EA0166" w:rsidRDefault="00C40241" w:rsidP="00F012E9">
            <w:pPr>
              <w:rPr>
                <w:rFonts w:ascii="Arial" w:hAnsi="Arial" w:cs="Arial"/>
                <w:sz w:val="22"/>
                <w:szCs w:val="22"/>
              </w:rPr>
            </w:pPr>
            <w:r>
              <w:rPr>
                <w:rFonts w:ascii="Arial" w:hAnsi="Arial" w:cs="Arial"/>
                <w:sz w:val="22"/>
                <w:szCs w:val="22"/>
              </w:rPr>
              <w:t xml:space="preserve">Wed </w:t>
            </w:r>
            <w:r w:rsidRPr="00EA0166">
              <w:rPr>
                <w:rFonts w:ascii="Arial" w:hAnsi="Arial" w:cs="Arial"/>
                <w:sz w:val="22"/>
                <w:szCs w:val="22"/>
              </w:rPr>
              <w:t xml:space="preserve"> </w:t>
            </w:r>
            <w:r>
              <w:rPr>
                <w:rFonts w:ascii="Arial" w:hAnsi="Arial" w:cs="Arial"/>
                <w:sz w:val="22"/>
                <w:szCs w:val="22"/>
              </w:rPr>
              <w:t xml:space="preserve">12 </w:t>
            </w:r>
            <w:r w:rsidRPr="00EA0166">
              <w:rPr>
                <w:rFonts w:ascii="Arial" w:hAnsi="Arial" w:cs="Arial"/>
                <w:sz w:val="22"/>
                <w:szCs w:val="22"/>
              </w:rPr>
              <w:t xml:space="preserve">August </w:t>
            </w:r>
          </w:p>
          <w:p w14:paraId="2A428406" w14:textId="77777777" w:rsidR="00C40241" w:rsidRPr="00EA0166" w:rsidRDefault="00C40241" w:rsidP="00F012E9">
            <w:pPr>
              <w:rPr>
                <w:rFonts w:ascii="Arial" w:hAnsi="Arial" w:cs="Arial"/>
                <w:sz w:val="22"/>
                <w:szCs w:val="22"/>
              </w:rPr>
            </w:pPr>
            <w:r>
              <w:rPr>
                <w:rFonts w:ascii="Arial" w:hAnsi="Arial" w:cs="Arial"/>
                <w:sz w:val="22"/>
                <w:szCs w:val="22"/>
              </w:rPr>
              <w:t xml:space="preserve">Wed </w:t>
            </w:r>
            <w:r w:rsidRPr="00EA0166">
              <w:rPr>
                <w:rFonts w:ascii="Arial" w:hAnsi="Arial" w:cs="Arial"/>
                <w:sz w:val="22"/>
                <w:szCs w:val="22"/>
              </w:rPr>
              <w:t xml:space="preserve"> </w:t>
            </w:r>
            <w:r>
              <w:rPr>
                <w:rFonts w:ascii="Arial" w:hAnsi="Arial" w:cs="Arial"/>
                <w:sz w:val="22"/>
                <w:szCs w:val="22"/>
              </w:rPr>
              <w:t xml:space="preserve">11 </w:t>
            </w:r>
            <w:r w:rsidRPr="00EA0166">
              <w:rPr>
                <w:rFonts w:ascii="Arial" w:hAnsi="Arial" w:cs="Arial"/>
                <w:sz w:val="22"/>
                <w:szCs w:val="22"/>
              </w:rPr>
              <w:t xml:space="preserve">November </w:t>
            </w:r>
          </w:p>
        </w:tc>
      </w:tr>
    </w:tbl>
    <w:p w14:paraId="3EA47C37" w14:textId="77777777" w:rsidR="00213732" w:rsidRPr="00E7174C" w:rsidRDefault="00992ED5" w:rsidP="002C4945">
      <w:pPr>
        <w:pStyle w:val="Header"/>
        <w:tabs>
          <w:tab w:val="clear" w:pos="4153"/>
          <w:tab w:val="clear" w:pos="8306"/>
        </w:tabs>
        <w:rPr>
          <w:rFonts w:ascii="Arial" w:hAnsi="Arial" w:cs="Arial"/>
          <w:sz w:val="22"/>
          <w:szCs w:val="22"/>
        </w:rPr>
      </w:pPr>
      <w:r>
        <w:rPr>
          <w:rFonts w:ascii="Arial" w:hAnsi="Arial" w:cs="Arial"/>
          <w:sz w:val="22"/>
          <w:szCs w:val="22"/>
        </w:rPr>
        <w:t xml:space="preserve"> </w:t>
      </w:r>
    </w:p>
    <w:sectPr w:rsidR="00213732" w:rsidRPr="00E7174C" w:rsidSect="00974256">
      <w:headerReference w:type="default" r:id="rId50"/>
      <w:footerReference w:type="default" r:id="rId51"/>
      <w:headerReference w:type="first" r:id="rId52"/>
      <w:footerReference w:type="first" r:id="rId53"/>
      <w:pgSz w:w="16840" w:h="11907" w:orient="landscape" w:code="9"/>
      <w:pgMar w:top="567" w:right="851" w:bottom="284" w:left="851" w:header="567" w:footer="28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1EA41" w14:textId="77777777" w:rsidR="009B123F" w:rsidRDefault="009B123F">
      <w:r>
        <w:separator/>
      </w:r>
    </w:p>
  </w:endnote>
  <w:endnote w:type="continuationSeparator" w:id="0">
    <w:p w14:paraId="44DADC78" w14:textId="77777777" w:rsidR="009B123F" w:rsidRDefault="009B12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7348032"/>
      <w:docPartObj>
        <w:docPartGallery w:val="Page Numbers (Bottom of Page)"/>
        <w:docPartUnique/>
      </w:docPartObj>
    </w:sdtPr>
    <w:sdtEndPr>
      <w:rPr>
        <w:noProof/>
      </w:rPr>
    </w:sdtEndPr>
    <w:sdtContent>
      <w:p w14:paraId="3EBA8C11" w14:textId="77777777" w:rsidR="0051115D" w:rsidRDefault="0051115D">
        <w:pPr>
          <w:pStyle w:val="Footer"/>
          <w:jc w:val="right"/>
        </w:pPr>
        <w:r>
          <w:fldChar w:fldCharType="begin"/>
        </w:r>
        <w:r>
          <w:instrText xml:space="preserve"> PAGE   \* MERGEFORMAT </w:instrText>
        </w:r>
        <w:r>
          <w:fldChar w:fldCharType="separate"/>
        </w:r>
        <w:r w:rsidR="008862DD">
          <w:rPr>
            <w:noProof/>
          </w:rPr>
          <w:t>9</w:t>
        </w:r>
        <w:r>
          <w:rPr>
            <w:noProof/>
          </w:rPr>
          <w:fldChar w:fldCharType="end"/>
        </w:r>
      </w:p>
    </w:sdtContent>
  </w:sdt>
  <w:p w14:paraId="159C3AAD" w14:textId="77777777" w:rsidR="0051115D" w:rsidRPr="008A7AF5" w:rsidRDefault="0051115D" w:rsidP="008A7AF5">
    <w:pPr>
      <w:pStyle w:val="Footer"/>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265E0" w14:textId="77777777" w:rsidR="0051115D" w:rsidRDefault="0051115D">
    <w:pPr>
      <w:pStyle w:val="Footer"/>
    </w:pPr>
    <w:r>
      <w:tab/>
    </w:r>
    <w:r>
      <w:tab/>
    </w:r>
    <w:r>
      <w:tab/>
    </w:r>
    <w:r>
      <w:tab/>
    </w:r>
    <w:r>
      <w:tab/>
    </w:r>
    <w:r>
      <w:tab/>
    </w: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D6AEA" w14:textId="77777777" w:rsidR="009B123F" w:rsidRDefault="009B123F">
      <w:r>
        <w:separator/>
      </w:r>
    </w:p>
  </w:footnote>
  <w:footnote w:type="continuationSeparator" w:id="0">
    <w:p w14:paraId="111B373C" w14:textId="77777777" w:rsidR="009B123F" w:rsidRDefault="009B12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B497D" w14:textId="77777777" w:rsidR="0051115D" w:rsidRDefault="0051115D" w:rsidP="00583439">
    <w:pPr>
      <w:pStyle w:val="Header"/>
      <w:tabs>
        <w:tab w:val="right" w:pos="4153"/>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8CCBB" w14:textId="77777777" w:rsidR="0051115D" w:rsidRDefault="0051115D" w:rsidP="00F46572">
    <w:pPr>
      <w:tabs>
        <w:tab w:val="left" w:pos="187"/>
      </w:tabs>
      <w:ind w:left="374"/>
      <w:jc w:val="center"/>
      <w:rPr>
        <w:rFonts w:ascii="Arial" w:hAnsi="Arial" w:cs="Arial"/>
        <w:b/>
        <w:color w:val="009AD0"/>
        <w:sz w:val="44"/>
        <w:szCs w:val="44"/>
      </w:rPr>
    </w:pPr>
    <w:r w:rsidRPr="0056492A">
      <w:rPr>
        <w:rFonts w:ascii="Arial" w:hAnsi="Arial" w:cs="Arial"/>
        <w:b/>
        <w:color w:val="009AD0"/>
        <w:sz w:val="44"/>
        <w:szCs w:val="44"/>
      </w:rPr>
      <w:t>National Renal Advisory Board</w:t>
    </w:r>
    <w:r>
      <w:rPr>
        <w:rFonts w:ascii="Arial" w:hAnsi="Arial" w:cs="Arial"/>
        <w:b/>
        <w:color w:val="009AD0"/>
        <w:sz w:val="44"/>
        <w:szCs w:val="44"/>
      </w:rPr>
      <w:t xml:space="preserve"> Meeting</w:t>
    </w:r>
  </w:p>
  <w:p w14:paraId="2BE2F1CF" w14:textId="77777777" w:rsidR="0051115D" w:rsidRDefault="005111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8089F"/>
    <w:multiLevelType w:val="hybridMultilevel"/>
    <w:tmpl w:val="D5768F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37E267F"/>
    <w:multiLevelType w:val="hybridMultilevel"/>
    <w:tmpl w:val="1CF0AC0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62D265F"/>
    <w:multiLevelType w:val="hybridMultilevel"/>
    <w:tmpl w:val="38E8757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AC96422"/>
    <w:multiLevelType w:val="hybridMultilevel"/>
    <w:tmpl w:val="79481C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F863B1C"/>
    <w:multiLevelType w:val="hybridMultilevel"/>
    <w:tmpl w:val="A096272C"/>
    <w:lvl w:ilvl="0" w:tplc="14090011">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5" w15:restartNumberingAfterBreak="0">
    <w:nsid w:val="18D5478B"/>
    <w:multiLevelType w:val="hybridMultilevel"/>
    <w:tmpl w:val="C94C0F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A04383A"/>
    <w:multiLevelType w:val="hybridMultilevel"/>
    <w:tmpl w:val="7FAEA7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A2F2C75"/>
    <w:multiLevelType w:val="hybridMultilevel"/>
    <w:tmpl w:val="B1DCD8B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2C3E7551"/>
    <w:multiLevelType w:val="hybridMultilevel"/>
    <w:tmpl w:val="E3F81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1111D8"/>
    <w:multiLevelType w:val="hybridMultilevel"/>
    <w:tmpl w:val="947A88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45725920"/>
    <w:multiLevelType w:val="hybridMultilevel"/>
    <w:tmpl w:val="6896B08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49020318"/>
    <w:multiLevelType w:val="hybridMultilevel"/>
    <w:tmpl w:val="EDAA2E5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4EE315CD"/>
    <w:multiLevelType w:val="hybridMultilevel"/>
    <w:tmpl w:val="A3D82F6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3" w15:restartNumberingAfterBreak="0">
    <w:nsid w:val="4EE72B53"/>
    <w:multiLevelType w:val="hybridMultilevel"/>
    <w:tmpl w:val="6F1296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59B84330"/>
    <w:multiLevelType w:val="hybridMultilevel"/>
    <w:tmpl w:val="891EC4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6069797E"/>
    <w:multiLevelType w:val="hybridMultilevel"/>
    <w:tmpl w:val="64E040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62E95601"/>
    <w:multiLevelType w:val="hybridMultilevel"/>
    <w:tmpl w:val="C47E8B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640C5B67"/>
    <w:multiLevelType w:val="hybridMultilevel"/>
    <w:tmpl w:val="8A1E089E"/>
    <w:lvl w:ilvl="0" w:tplc="09E0528C">
      <w:start w:val="1"/>
      <w:numFmt w:val="decimal"/>
      <w:lvlText w:val="%1."/>
      <w:lvlJc w:val="left"/>
      <w:pPr>
        <w:ind w:left="720" w:hanging="360"/>
      </w:pPr>
      <w:rPr>
        <w:rFonts w:ascii="Arial" w:eastAsia="Times New Roman" w:hAnsi="Arial" w:cs="Arial"/>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8" w15:restartNumberingAfterBreak="0">
    <w:nsid w:val="689E44D0"/>
    <w:multiLevelType w:val="hybridMultilevel"/>
    <w:tmpl w:val="2970F4B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9" w15:restartNumberingAfterBreak="0">
    <w:nsid w:val="6CD035F9"/>
    <w:multiLevelType w:val="hybridMultilevel"/>
    <w:tmpl w:val="B3EE3A16"/>
    <w:lvl w:ilvl="0" w:tplc="14090001">
      <w:start w:val="1"/>
      <w:numFmt w:val="bullet"/>
      <w:lvlText w:val=""/>
      <w:lvlJc w:val="left"/>
      <w:pPr>
        <w:ind w:left="360" w:hanging="360"/>
      </w:pPr>
      <w:rPr>
        <w:rFonts w:ascii="Symbol" w:hAnsi="Symbol" w:hint="default"/>
      </w:rPr>
    </w:lvl>
    <w:lvl w:ilvl="1" w:tplc="4148DCF2">
      <w:numFmt w:val="bullet"/>
      <w:lvlText w:val="•"/>
      <w:lvlJc w:val="left"/>
      <w:pPr>
        <w:ind w:left="1440" w:hanging="720"/>
      </w:pPr>
      <w:rPr>
        <w:rFonts w:ascii="Arial" w:eastAsia="Times New Roman" w:hAnsi="Arial" w:cs="Arial"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6ECA7DBE"/>
    <w:multiLevelType w:val="hybridMultilevel"/>
    <w:tmpl w:val="4A588A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710B70E7"/>
    <w:multiLevelType w:val="hybridMultilevel"/>
    <w:tmpl w:val="EDAA2E5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74937B84"/>
    <w:multiLevelType w:val="multilevel"/>
    <w:tmpl w:val="B58E9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0"/>
  </w:num>
  <w:num w:numId="3">
    <w:abstractNumId w:val="18"/>
  </w:num>
  <w:num w:numId="4">
    <w:abstractNumId w:val="8"/>
  </w:num>
  <w:num w:numId="5">
    <w:abstractNumId w:val="1"/>
  </w:num>
  <w:num w:numId="6">
    <w:abstractNumId w:val="5"/>
  </w:num>
  <w:num w:numId="7">
    <w:abstractNumId w:val="17"/>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14"/>
  </w:num>
  <w:num w:numId="11">
    <w:abstractNumId w:val="13"/>
  </w:num>
  <w:num w:numId="12">
    <w:abstractNumId w:val="2"/>
  </w:num>
  <w:num w:numId="13">
    <w:abstractNumId w:val="3"/>
  </w:num>
  <w:num w:numId="14">
    <w:abstractNumId w:val="19"/>
  </w:num>
  <w:num w:numId="15">
    <w:abstractNumId w:val="21"/>
  </w:num>
  <w:num w:numId="16">
    <w:abstractNumId w:val="6"/>
  </w:num>
  <w:num w:numId="17">
    <w:abstractNumId w:val="16"/>
  </w:num>
  <w:num w:numId="18">
    <w:abstractNumId w:val="0"/>
  </w:num>
  <w:num w:numId="19">
    <w:abstractNumId w:val="15"/>
  </w:num>
  <w:num w:numId="20">
    <w:abstractNumId w:val="20"/>
  </w:num>
  <w:num w:numId="21">
    <w:abstractNumId w:val="9"/>
  </w:num>
  <w:num w:numId="22">
    <w:abstractNumId w:val="12"/>
  </w:num>
  <w:num w:numId="23">
    <w:abstractNumId w:val="22"/>
  </w:num>
  <w:num w:numId="24">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doNotHyphenateCaps/>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C1799"/>
    <w:rsid w:val="00000448"/>
    <w:rsid w:val="00000FF5"/>
    <w:rsid w:val="00001318"/>
    <w:rsid w:val="000018A7"/>
    <w:rsid w:val="000018C6"/>
    <w:rsid w:val="0000283B"/>
    <w:rsid w:val="00003ACD"/>
    <w:rsid w:val="00003B30"/>
    <w:rsid w:val="00003BE4"/>
    <w:rsid w:val="000040E5"/>
    <w:rsid w:val="00005948"/>
    <w:rsid w:val="00005C73"/>
    <w:rsid w:val="000064B4"/>
    <w:rsid w:val="00006D0F"/>
    <w:rsid w:val="000071FD"/>
    <w:rsid w:val="00007C90"/>
    <w:rsid w:val="00011F56"/>
    <w:rsid w:val="000122A9"/>
    <w:rsid w:val="00012C8C"/>
    <w:rsid w:val="00014F39"/>
    <w:rsid w:val="0001558F"/>
    <w:rsid w:val="00015B72"/>
    <w:rsid w:val="00016717"/>
    <w:rsid w:val="00016AED"/>
    <w:rsid w:val="0001725C"/>
    <w:rsid w:val="000200FC"/>
    <w:rsid w:val="000204C5"/>
    <w:rsid w:val="0002077C"/>
    <w:rsid w:val="0002125B"/>
    <w:rsid w:val="00023C3E"/>
    <w:rsid w:val="00024A77"/>
    <w:rsid w:val="00024BC5"/>
    <w:rsid w:val="0002558B"/>
    <w:rsid w:val="00025E19"/>
    <w:rsid w:val="00026053"/>
    <w:rsid w:val="00026723"/>
    <w:rsid w:val="00027B71"/>
    <w:rsid w:val="00030A7B"/>
    <w:rsid w:val="00031C8C"/>
    <w:rsid w:val="000326C2"/>
    <w:rsid w:val="0003272A"/>
    <w:rsid w:val="00034014"/>
    <w:rsid w:val="00034530"/>
    <w:rsid w:val="0003461D"/>
    <w:rsid w:val="00035F5C"/>
    <w:rsid w:val="0004052E"/>
    <w:rsid w:val="000406C1"/>
    <w:rsid w:val="0004083B"/>
    <w:rsid w:val="00041962"/>
    <w:rsid w:val="00041FF2"/>
    <w:rsid w:val="00042CB1"/>
    <w:rsid w:val="0004361B"/>
    <w:rsid w:val="00046935"/>
    <w:rsid w:val="00047016"/>
    <w:rsid w:val="0004780A"/>
    <w:rsid w:val="000507B0"/>
    <w:rsid w:val="00051886"/>
    <w:rsid w:val="00052677"/>
    <w:rsid w:val="0005431A"/>
    <w:rsid w:val="0005494A"/>
    <w:rsid w:val="0005579C"/>
    <w:rsid w:val="00055BF6"/>
    <w:rsid w:val="00061EAF"/>
    <w:rsid w:val="000622E2"/>
    <w:rsid w:val="000630DD"/>
    <w:rsid w:val="000664A2"/>
    <w:rsid w:val="00067172"/>
    <w:rsid w:val="00067DCD"/>
    <w:rsid w:val="0007058D"/>
    <w:rsid w:val="00070812"/>
    <w:rsid w:val="00071B84"/>
    <w:rsid w:val="00071F95"/>
    <w:rsid w:val="00072DD1"/>
    <w:rsid w:val="00075AD3"/>
    <w:rsid w:val="00076E34"/>
    <w:rsid w:val="00077BA5"/>
    <w:rsid w:val="0008114D"/>
    <w:rsid w:val="000831CF"/>
    <w:rsid w:val="00085D64"/>
    <w:rsid w:val="00086A5F"/>
    <w:rsid w:val="00087F75"/>
    <w:rsid w:val="0009078A"/>
    <w:rsid w:val="00090B8A"/>
    <w:rsid w:val="00091442"/>
    <w:rsid w:val="0009305E"/>
    <w:rsid w:val="00093C15"/>
    <w:rsid w:val="000963F1"/>
    <w:rsid w:val="000A122E"/>
    <w:rsid w:val="000A213B"/>
    <w:rsid w:val="000A3A3C"/>
    <w:rsid w:val="000A52F6"/>
    <w:rsid w:val="000A53D4"/>
    <w:rsid w:val="000A6022"/>
    <w:rsid w:val="000A6082"/>
    <w:rsid w:val="000A7052"/>
    <w:rsid w:val="000A75DB"/>
    <w:rsid w:val="000B10F1"/>
    <w:rsid w:val="000B21D6"/>
    <w:rsid w:val="000B3535"/>
    <w:rsid w:val="000B3B81"/>
    <w:rsid w:val="000B4085"/>
    <w:rsid w:val="000B5353"/>
    <w:rsid w:val="000B584A"/>
    <w:rsid w:val="000B5A9E"/>
    <w:rsid w:val="000B62BB"/>
    <w:rsid w:val="000B7C49"/>
    <w:rsid w:val="000C020A"/>
    <w:rsid w:val="000C092E"/>
    <w:rsid w:val="000C2154"/>
    <w:rsid w:val="000C246F"/>
    <w:rsid w:val="000C31F4"/>
    <w:rsid w:val="000C3ABE"/>
    <w:rsid w:val="000C3E86"/>
    <w:rsid w:val="000C4103"/>
    <w:rsid w:val="000C4CFF"/>
    <w:rsid w:val="000C6B0F"/>
    <w:rsid w:val="000C70C7"/>
    <w:rsid w:val="000C7591"/>
    <w:rsid w:val="000C7877"/>
    <w:rsid w:val="000D0469"/>
    <w:rsid w:val="000D1F7A"/>
    <w:rsid w:val="000D30AC"/>
    <w:rsid w:val="000D353F"/>
    <w:rsid w:val="000D40B1"/>
    <w:rsid w:val="000D4A4F"/>
    <w:rsid w:val="000D4F41"/>
    <w:rsid w:val="000D5522"/>
    <w:rsid w:val="000D5C89"/>
    <w:rsid w:val="000D7C49"/>
    <w:rsid w:val="000E0122"/>
    <w:rsid w:val="000E06EF"/>
    <w:rsid w:val="000E109A"/>
    <w:rsid w:val="000E18FD"/>
    <w:rsid w:val="000E256B"/>
    <w:rsid w:val="000E3DE2"/>
    <w:rsid w:val="000E4FC8"/>
    <w:rsid w:val="000E638E"/>
    <w:rsid w:val="000E70EF"/>
    <w:rsid w:val="000E72F2"/>
    <w:rsid w:val="000F120D"/>
    <w:rsid w:val="000F2362"/>
    <w:rsid w:val="000F2421"/>
    <w:rsid w:val="000F29DB"/>
    <w:rsid w:val="000F2B75"/>
    <w:rsid w:val="000F3080"/>
    <w:rsid w:val="000F3351"/>
    <w:rsid w:val="000F3485"/>
    <w:rsid w:val="000F542A"/>
    <w:rsid w:val="000F6102"/>
    <w:rsid w:val="000F76E9"/>
    <w:rsid w:val="000F7814"/>
    <w:rsid w:val="00100525"/>
    <w:rsid w:val="00103493"/>
    <w:rsid w:val="00103A7F"/>
    <w:rsid w:val="00105A2E"/>
    <w:rsid w:val="00105B4E"/>
    <w:rsid w:val="00107204"/>
    <w:rsid w:val="00110EAF"/>
    <w:rsid w:val="00111666"/>
    <w:rsid w:val="001116DA"/>
    <w:rsid w:val="0011533F"/>
    <w:rsid w:val="001157FC"/>
    <w:rsid w:val="00116131"/>
    <w:rsid w:val="00116B2A"/>
    <w:rsid w:val="00116B85"/>
    <w:rsid w:val="00117A36"/>
    <w:rsid w:val="00122ECE"/>
    <w:rsid w:val="001236CA"/>
    <w:rsid w:val="001236E1"/>
    <w:rsid w:val="0012383E"/>
    <w:rsid w:val="00123F3E"/>
    <w:rsid w:val="00124F69"/>
    <w:rsid w:val="001254AF"/>
    <w:rsid w:val="001277FF"/>
    <w:rsid w:val="00132134"/>
    <w:rsid w:val="00135960"/>
    <w:rsid w:val="00136AFF"/>
    <w:rsid w:val="00140866"/>
    <w:rsid w:val="0014135D"/>
    <w:rsid w:val="00141CEF"/>
    <w:rsid w:val="00142B37"/>
    <w:rsid w:val="00142C37"/>
    <w:rsid w:val="001439E0"/>
    <w:rsid w:val="001447B8"/>
    <w:rsid w:val="001522AC"/>
    <w:rsid w:val="00152748"/>
    <w:rsid w:val="00152899"/>
    <w:rsid w:val="00153CE3"/>
    <w:rsid w:val="00153E7C"/>
    <w:rsid w:val="00153FCD"/>
    <w:rsid w:val="0015729A"/>
    <w:rsid w:val="001619C1"/>
    <w:rsid w:val="001625A7"/>
    <w:rsid w:val="00162D16"/>
    <w:rsid w:val="00163152"/>
    <w:rsid w:val="001642C7"/>
    <w:rsid w:val="00164A2A"/>
    <w:rsid w:val="00165389"/>
    <w:rsid w:val="00166FA7"/>
    <w:rsid w:val="0016708A"/>
    <w:rsid w:val="00167603"/>
    <w:rsid w:val="00170530"/>
    <w:rsid w:val="00170567"/>
    <w:rsid w:val="00170B69"/>
    <w:rsid w:val="00171D80"/>
    <w:rsid w:val="00172974"/>
    <w:rsid w:val="001729B5"/>
    <w:rsid w:val="00174EF3"/>
    <w:rsid w:val="001756BA"/>
    <w:rsid w:val="00176957"/>
    <w:rsid w:val="00176982"/>
    <w:rsid w:val="0017765B"/>
    <w:rsid w:val="001809FB"/>
    <w:rsid w:val="0018121B"/>
    <w:rsid w:val="001820AD"/>
    <w:rsid w:val="00182F10"/>
    <w:rsid w:val="00187BD5"/>
    <w:rsid w:val="0019029C"/>
    <w:rsid w:val="00191141"/>
    <w:rsid w:val="00192D8B"/>
    <w:rsid w:val="0019332A"/>
    <w:rsid w:val="0019358B"/>
    <w:rsid w:val="00194CF0"/>
    <w:rsid w:val="00196425"/>
    <w:rsid w:val="001A0326"/>
    <w:rsid w:val="001A084F"/>
    <w:rsid w:val="001A15DC"/>
    <w:rsid w:val="001A3794"/>
    <w:rsid w:val="001A47D1"/>
    <w:rsid w:val="001A4B2D"/>
    <w:rsid w:val="001A6804"/>
    <w:rsid w:val="001A76F4"/>
    <w:rsid w:val="001B27D1"/>
    <w:rsid w:val="001B48A0"/>
    <w:rsid w:val="001B49C6"/>
    <w:rsid w:val="001C39C0"/>
    <w:rsid w:val="001C4565"/>
    <w:rsid w:val="001C4F31"/>
    <w:rsid w:val="001C5C23"/>
    <w:rsid w:val="001C5C3B"/>
    <w:rsid w:val="001C6558"/>
    <w:rsid w:val="001C76F8"/>
    <w:rsid w:val="001C79EA"/>
    <w:rsid w:val="001D0D09"/>
    <w:rsid w:val="001D0EDE"/>
    <w:rsid w:val="001D1E44"/>
    <w:rsid w:val="001D2D9F"/>
    <w:rsid w:val="001D4F72"/>
    <w:rsid w:val="001D56E5"/>
    <w:rsid w:val="001D6BF3"/>
    <w:rsid w:val="001D73DB"/>
    <w:rsid w:val="001D770E"/>
    <w:rsid w:val="001E0022"/>
    <w:rsid w:val="001E0A29"/>
    <w:rsid w:val="001E3B69"/>
    <w:rsid w:val="001E4E35"/>
    <w:rsid w:val="001E5471"/>
    <w:rsid w:val="001E6CD4"/>
    <w:rsid w:val="001E6D1D"/>
    <w:rsid w:val="001E6F1A"/>
    <w:rsid w:val="001F0588"/>
    <w:rsid w:val="001F0724"/>
    <w:rsid w:val="001F0B90"/>
    <w:rsid w:val="001F1946"/>
    <w:rsid w:val="001F2375"/>
    <w:rsid w:val="001F2D12"/>
    <w:rsid w:val="001F3A97"/>
    <w:rsid w:val="001F3B14"/>
    <w:rsid w:val="001F5FE1"/>
    <w:rsid w:val="001F7AB1"/>
    <w:rsid w:val="002004BB"/>
    <w:rsid w:val="0020101F"/>
    <w:rsid w:val="00202108"/>
    <w:rsid w:val="002023B0"/>
    <w:rsid w:val="002027C1"/>
    <w:rsid w:val="00204F2C"/>
    <w:rsid w:val="00204FBF"/>
    <w:rsid w:val="00205B1C"/>
    <w:rsid w:val="00206FFC"/>
    <w:rsid w:val="00207A77"/>
    <w:rsid w:val="00210105"/>
    <w:rsid w:val="002104A2"/>
    <w:rsid w:val="00210D6A"/>
    <w:rsid w:val="0021192D"/>
    <w:rsid w:val="00213499"/>
    <w:rsid w:val="00213732"/>
    <w:rsid w:val="00213AAA"/>
    <w:rsid w:val="00213D8A"/>
    <w:rsid w:val="002148C4"/>
    <w:rsid w:val="002148F5"/>
    <w:rsid w:val="00215EA8"/>
    <w:rsid w:val="002168FF"/>
    <w:rsid w:val="00216A74"/>
    <w:rsid w:val="002170A7"/>
    <w:rsid w:val="002177D6"/>
    <w:rsid w:val="00220DB7"/>
    <w:rsid w:val="00220EAB"/>
    <w:rsid w:val="002223F7"/>
    <w:rsid w:val="00222D8B"/>
    <w:rsid w:val="00223142"/>
    <w:rsid w:val="00223A0C"/>
    <w:rsid w:val="0022509E"/>
    <w:rsid w:val="002262EB"/>
    <w:rsid w:val="002270DE"/>
    <w:rsid w:val="0022763D"/>
    <w:rsid w:val="002276C0"/>
    <w:rsid w:val="002302D4"/>
    <w:rsid w:val="00230744"/>
    <w:rsid w:val="00235119"/>
    <w:rsid w:val="00241410"/>
    <w:rsid w:val="0024150A"/>
    <w:rsid w:val="00242B3D"/>
    <w:rsid w:val="00242EC7"/>
    <w:rsid w:val="0024301B"/>
    <w:rsid w:val="0024389A"/>
    <w:rsid w:val="00246136"/>
    <w:rsid w:val="00246EFC"/>
    <w:rsid w:val="00247145"/>
    <w:rsid w:val="00253401"/>
    <w:rsid w:val="00254191"/>
    <w:rsid w:val="00257487"/>
    <w:rsid w:val="0026086D"/>
    <w:rsid w:val="0026102A"/>
    <w:rsid w:val="00262FAD"/>
    <w:rsid w:val="00263816"/>
    <w:rsid w:val="00263B88"/>
    <w:rsid w:val="00263C9A"/>
    <w:rsid w:val="00263FA3"/>
    <w:rsid w:val="002640FD"/>
    <w:rsid w:val="00264D6F"/>
    <w:rsid w:val="00265261"/>
    <w:rsid w:val="00265DB1"/>
    <w:rsid w:val="00270497"/>
    <w:rsid w:val="00270F9F"/>
    <w:rsid w:val="0027103D"/>
    <w:rsid w:val="00271256"/>
    <w:rsid w:val="00272FBE"/>
    <w:rsid w:val="002737F6"/>
    <w:rsid w:val="00274437"/>
    <w:rsid w:val="00274BBC"/>
    <w:rsid w:val="00275CB3"/>
    <w:rsid w:val="002774C7"/>
    <w:rsid w:val="002804FA"/>
    <w:rsid w:val="00280BBC"/>
    <w:rsid w:val="00280E59"/>
    <w:rsid w:val="00281476"/>
    <w:rsid w:val="0028293B"/>
    <w:rsid w:val="00282E41"/>
    <w:rsid w:val="002833B6"/>
    <w:rsid w:val="00283EBA"/>
    <w:rsid w:val="00284927"/>
    <w:rsid w:val="00285DED"/>
    <w:rsid w:val="00286923"/>
    <w:rsid w:val="0028787C"/>
    <w:rsid w:val="00287A80"/>
    <w:rsid w:val="0029055A"/>
    <w:rsid w:val="00290A13"/>
    <w:rsid w:val="00290C52"/>
    <w:rsid w:val="0029115E"/>
    <w:rsid w:val="002918FA"/>
    <w:rsid w:val="0029244D"/>
    <w:rsid w:val="0029271C"/>
    <w:rsid w:val="002929F9"/>
    <w:rsid w:val="00292DA2"/>
    <w:rsid w:val="0029354A"/>
    <w:rsid w:val="00293C1B"/>
    <w:rsid w:val="00294173"/>
    <w:rsid w:val="002971DB"/>
    <w:rsid w:val="002A0F92"/>
    <w:rsid w:val="002A17C8"/>
    <w:rsid w:val="002A1C9E"/>
    <w:rsid w:val="002A1CF5"/>
    <w:rsid w:val="002A31AF"/>
    <w:rsid w:val="002A42DA"/>
    <w:rsid w:val="002A4AE1"/>
    <w:rsid w:val="002A58E1"/>
    <w:rsid w:val="002A6770"/>
    <w:rsid w:val="002A6F55"/>
    <w:rsid w:val="002B200A"/>
    <w:rsid w:val="002B45B0"/>
    <w:rsid w:val="002B56C2"/>
    <w:rsid w:val="002B6F20"/>
    <w:rsid w:val="002B7215"/>
    <w:rsid w:val="002C0A08"/>
    <w:rsid w:val="002C11CA"/>
    <w:rsid w:val="002C2A92"/>
    <w:rsid w:val="002C2C1F"/>
    <w:rsid w:val="002C3481"/>
    <w:rsid w:val="002C4945"/>
    <w:rsid w:val="002C4E6B"/>
    <w:rsid w:val="002C5B1A"/>
    <w:rsid w:val="002C5CB3"/>
    <w:rsid w:val="002C629F"/>
    <w:rsid w:val="002D09EE"/>
    <w:rsid w:val="002D0A45"/>
    <w:rsid w:val="002D0D38"/>
    <w:rsid w:val="002D1AD5"/>
    <w:rsid w:val="002D1B1F"/>
    <w:rsid w:val="002D1D65"/>
    <w:rsid w:val="002D5BB3"/>
    <w:rsid w:val="002D6B76"/>
    <w:rsid w:val="002D74A5"/>
    <w:rsid w:val="002D7EAA"/>
    <w:rsid w:val="002E0F41"/>
    <w:rsid w:val="002E10E7"/>
    <w:rsid w:val="002E1769"/>
    <w:rsid w:val="002E30C1"/>
    <w:rsid w:val="002E334C"/>
    <w:rsid w:val="002E3FDF"/>
    <w:rsid w:val="002E5461"/>
    <w:rsid w:val="002E574E"/>
    <w:rsid w:val="002E5812"/>
    <w:rsid w:val="002E6970"/>
    <w:rsid w:val="002E700A"/>
    <w:rsid w:val="002E73A7"/>
    <w:rsid w:val="002E7C62"/>
    <w:rsid w:val="002F0CB2"/>
    <w:rsid w:val="002F162E"/>
    <w:rsid w:val="002F1DA0"/>
    <w:rsid w:val="002F2462"/>
    <w:rsid w:val="002F2478"/>
    <w:rsid w:val="002F2C39"/>
    <w:rsid w:val="002F37BA"/>
    <w:rsid w:val="002F51C5"/>
    <w:rsid w:val="002F5329"/>
    <w:rsid w:val="002F547F"/>
    <w:rsid w:val="002F55D8"/>
    <w:rsid w:val="002F6D87"/>
    <w:rsid w:val="002F6F9F"/>
    <w:rsid w:val="00300084"/>
    <w:rsid w:val="0030264C"/>
    <w:rsid w:val="00302ECC"/>
    <w:rsid w:val="00304836"/>
    <w:rsid w:val="00305D0E"/>
    <w:rsid w:val="00306E3D"/>
    <w:rsid w:val="00307BA6"/>
    <w:rsid w:val="00310BDC"/>
    <w:rsid w:val="00311F5A"/>
    <w:rsid w:val="003129DA"/>
    <w:rsid w:val="00312EE2"/>
    <w:rsid w:val="0031393A"/>
    <w:rsid w:val="00313CBA"/>
    <w:rsid w:val="00314AFD"/>
    <w:rsid w:val="00314D58"/>
    <w:rsid w:val="00315D27"/>
    <w:rsid w:val="00316D07"/>
    <w:rsid w:val="00317698"/>
    <w:rsid w:val="00320007"/>
    <w:rsid w:val="00320B0B"/>
    <w:rsid w:val="00320E6C"/>
    <w:rsid w:val="0032112E"/>
    <w:rsid w:val="003216D1"/>
    <w:rsid w:val="00324403"/>
    <w:rsid w:val="00324848"/>
    <w:rsid w:val="00324872"/>
    <w:rsid w:val="00325CBD"/>
    <w:rsid w:val="00325FEF"/>
    <w:rsid w:val="0032600A"/>
    <w:rsid w:val="00326925"/>
    <w:rsid w:val="00327B7D"/>
    <w:rsid w:val="003304F8"/>
    <w:rsid w:val="00330A35"/>
    <w:rsid w:val="00331D87"/>
    <w:rsid w:val="003321D8"/>
    <w:rsid w:val="00335759"/>
    <w:rsid w:val="00336CDF"/>
    <w:rsid w:val="00336D4B"/>
    <w:rsid w:val="00336E17"/>
    <w:rsid w:val="0033765E"/>
    <w:rsid w:val="00337ADD"/>
    <w:rsid w:val="00337EDF"/>
    <w:rsid w:val="00340300"/>
    <w:rsid w:val="003409CF"/>
    <w:rsid w:val="00340D76"/>
    <w:rsid w:val="0034106B"/>
    <w:rsid w:val="003424C0"/>
    <w:rsid w:val="00342611"/>
    <w:rsid w:val="003434B5"/>
    <w:rsid w:val="00344F1A"/>
    <w:rsid w:val="00345DDC"/>
    <w:rsid w:val="003460C6"/>
    <w:rsid w:val="00346A40"/>
    <w:rsid w:val="00346B94"/>
    <w:rsid w:val="00346F4F"/>
    <w:rsid w:val="00350226"/>
    <w:rsid w:val="0035164F"/>
    <w:rsid w:val="003517D4"/>
    <w:rsid w:val="00352E91"/>
    <w:rsid w:val="00353C5C"/>
    <w:rsid w:val="00354069"/>
    <w:rsid w:val="003542CD"/>
    <w:rsid w:val="00354B0C"/>
    <w:rsid w:val="00362B18"/>
    <w:rsid w:val="003644FD"/>
    <w:rsid w:val="003648C1"/>
    <w:rsid w:val="00366876"/>
    <w:rsid w:val="003669ED"/>
    <w:rsid w:val="00367D50"/>
    <w:rsid w:val="0037194E"/>
    <w:rsid w:val="00371CF2"/>
    <w:rsid w:val="00373B47"/>
    <w:rsid w:val="00373EA2"/>
    <w:rsid w:val="0037481F"/>
    <w:rsid w:val="00374BE1"/>
    <w:rsid w:val="00374CA4"/>
    <w:rsid w:val="00374CEF"/>
    <w:rsid w:val="00375191"/>
    <w:rsid w:val="00375A9F"/>
    <w:rsid w:val="00376335"/>
    <w:rsid w:val="003778EA"/>
    <w:rsid w:val="00377CAD"/>
    <w:rsid w:val="003801DA"/>
    <w:rsid w:val="00381B9A"/>
    <w:rsid w:val="00381F8D"/>
    <w:rsid w:val="0038206F"/>
    <w:rsid w:val="00382079"/>
    <w:rsid w:val="00382AEC"/>
    <w:rsid w:val="00383926"/>
    <w:rsid w:val="00384741"/>
    <w:rsid w:val="003847CF"/>
    <w:rsid w:val="0038623D"/>
    <w:rsid w:val="003864DB"/>
    <w:rsid w:val="003866F2"/>
    <w:rsid w:val="00386A2F"/>
    <w:rsid w:val="00386B4D"/>
    <w:rsid w:val="00390884"/>
    <w:rsid w:val="00391604"/>
    <w:rsid w:val="00391BED"/>
    <w:rsid w:val="00392A4F"/>
    <w:rsid w:val="00392DB0"/>
    <w:rsid w:val="00392FD7"/>
    <w:rsid w:val="00394529"/>
    <w:rsid w:val="00395A2F"/>
    <w:rsid w:val="00395AE0"/>
    <w:rsid w:val="00396673"/>
    <w:rsid w:val="00396C80"/>
    <w:rsid w:val="00396CED"/>
    <w:rsid w:val="00397755"/>
    <w:rsid w:val="003A32DB"/>
    <w:rsid w:val="003A3CE5"/>
    <w:rsid w:val="003A4160"/>
    <w:rsid w:val="003A460D"/>
    <w:rsid w:val="003A4F1D"/>
    <w:rsid w:val="003A5ACC"/>
    <w:rsid w:val="003A5C0E"/>
    <w:rsid w:val="003A7781"/>
    <w:rsid w:val="003A7BD1"/>
    <w:rsid w:val="003B00C9"/>
    <w:rsid w:val="003B1536"/>
    <w:rsid w:val="003B15F2"/>
    <w:rsid w:val="003B1D0B"/>
    <w:rsid w:val="003B326B"/>
    <w:rsid w:val="003B33C2"/>
    <w:rsid w:val="003B3BD8"/>
    <w:rsid w:val="003B4396"/>
    <w:rsid w:val="003B478B"/>
    <w:rsid w:val="003B53F8"/>
    <w:rsid w:val="003B6EDA"/>
    <w:rsid w:val="003B73A4"/>
    <w:rsid w:val="003C0254"/>
    <w:rsid w:val="003C07D2"/>
    <w:rsid w:val="003C1A0B"/>
    <w:rsid w:val="003C1C64"/>
    <w:rsid w:val="003C3320"/>
    <w:rsid w:val="003C48AB"/>
    <w:rsid w:val="003C5582"/>
    <w:rsid w:val="003C6C3E"/>
    <w:rsid w:val="003D3538"/>
    <w:rsid w:val="003D35CD"/>
    <w:rsid w:val="003D435C"/>
    <w:rsid w:val="003D4970"/>
    <w:rsid w:val="003D4B1A"/>
    <w:rsid w:val="003D4FF0"/>
    <w:rsid w:val="003D50E8"/>
    <w:rsid w:val="003D6798"/>
    <w:rsid w:val="003D6A40"/>
    <w:rsid w:val="003D6D9B"/>
    <w:rsid w:val="003E04F0"/>
    <w:rsid w:val="003E0661"/>
    <w:rsid w:val="003E0F5B"/>
    <w:rsid w:val="003E124E"/>
    <w:rsid w:val="003E2E85"/>
    <w:rsid w:val="003E5BD7"/>
    <w:rsid w:val="003E65B6"/>
    <w:rsid w:val="003E6C0F"/>
    <w:rsid w:val="003E6E2B"/>
    <w:rsid w:val="003F11CF"/>
    <w:rsid w:val="003F1203"/>
    <w:rsid w:val="003F20EB"/>
    <w:rsid w:val="003F27F1"/>
    <w:rsid w:val="003F32FA"/>
    <w:rsid w:val="003F4244"/>
    <w:rsid w:val="003F44C3"/>
    <w:rsid w:val="004012D9"/>
    <w:rsid w:val="00401A0D"/>
    <w:rsid w:val="00402272"/>
    <w:rsid w:val="004033C7"/>
    <w:rsid w:val="004039BD"/>
    <w:rsid w:val="00405BAD"/>
    <w:rsid w:val="00410004"/>
    <w:rsid w:val="00410355"/>
    <w:rsid w:val="0041264E"/>
    <w:rsid w:val="00413334"/>
    <w:rsid w:val="00413632"/>
    <w:rsid w:val="00414DD4"/>
    <w:rsid w:val="00415199"/>
    <w:rsid w:val="004151DB"/>
    <w:rsid w:val="00417FC9"/>
    <w:rsid w:val="0042202B"/>
    <w:rsid w:val="00422510"/>
    <w:rsid w:val="00422B41"/>
    <w:rsid w:val="0042401C"/>
    <w:rsid w:val="0042492E"/>
    <w:rsid w:val="00424BF3"/>
    <w:rsid w:val="004279C5"/>
    <w:rsid w:val="004310AF"/>
    <w:rsid w:val="004348F4"/>
    <w:rsid w:val="00434944"/>
    <w:rsid w:val="00434F85"/>
    <w:rsid w:val="00437611"/>
    <w:rsid w:val="00437BA3"/>
    <w:rsid w:val="00440E4C"/>
    <w:rsid w:val="00446AE2"/>
    <w:rsid w:val="00447C91"/>
    <w:rsid w:val="00447DC7"/>
    <w:rsid w:val="00450629"/>
    <w:rsid w:val="004512A8"/>
    <w:rsid w:val="00451906"/>
    <w:rsid w:val="00451DD9"/>
    <w:rsid w:val="004530D7"/>
    <w:rsid w:val="00454F1C"/>
    <w:rsid w:val="00454FBA"/>
    <w:rsid w:val="00455EDD"/>
    <w:rsid w:val="004572AE"/>
    <w:rsid w:val="0046187F"/>
    <w:rsid w:val="00464528"/>
    <w:rsid w:val="0046517B"/>
    <w:rsid w:val="004670DA"/>
    <w:rsid w:val="00470342"/>
    <w:rsid w:val="00470843"/>
    <w:rsid w:val="00470BF2"/>
    <w:rsid w:val="00473413"/>
    <w:rsid w:val="004741FB"/>
    <w:rsid w:val="0047469E"/>
    <w:rsid w:val="004757DA"/>
    <w:rsid w:val="00477493"/>
    <w:rsid w:val="00477F6E"/>
    <w:rsid w:val="00480806"/>
    <w:rsid w:val="00480B88"/>
    <w:rsid w:val="004832E7"/>
    <w:rsid w:val="00484F6D"/>
    <w:rsid w:val="004850F7"/>
    <w:rsid w:val="00485520"/>
    <w:rsid w:val="004862A9"/>
    <w:rsid w:val="00486A76"/>
    <w:rsid w:val="00491186"/>
    <w:rsid w:val="00491537"/>
    <w:rsid w:val="0049161C"/>
    <w:rsid w:val="00492D0C"/>
    <w:rsid w:val="00493326"/>
    <w:rsid w:val="0049357F"/>
    <w:rsid w:val="00493AE5"/>
    <w:rsid w:val="004944CE"/>
    <w:rsid w:val="00494845"/>
    <w:rsid w:val="00496A4E"/>
    <w:rsid w:val="004978EB"/>
    <w:rsid w:val="00497FD3"/>
    <w:rsid w:val="004A10BD"/>
    <w:rsid w:val="004A1810"/>
    <w:rsid w:val="004A2320"/>
    <w:rsid w:val="004A3C6E"/>
    <w:rsid w:val="004A4F03"/>
    <w:rsid w:val="004A5E05"/>
    <w:rsid w:val="004A60D3"/>
    <w:rsid w:val="004A709E"/>
    <w:rsid w:val="004A730A"/>
    <w:rsid w:val="004A746C"/>
    <w:rsid w:val="004B0AD5"/>
    <w:rsid w:val="004B1222"/>
    <w:rsid w:val="004B29C6"/>
    <w:rsid w:val="004B4278"/>
    <w:rsid w:val="004B44F0"/>
    <w:rsid w:val="004B5578"/>
    <w:rsid w:val="004B569F"/>
    <w:rsid w:val="004B7467"/>
    <w:rsid w:val="004B7DF5"/>
    <w:rsid w:val="004B7FAC"/>
    <w:rsid w:val="004C10D5"/>
    <w:rsid w:val="004C2796"/>
    <w:rsid w:val="004C308A"/>
    <w:rsid w:val="004C32CA"/>
    <w:rsid w:val="004C38EA"/>
    <w:rsid w:val="004C3944"/>
    <w:rsid w:val="004C4E64"/>
    <w:rsid w:val="004C52E8"/>
    <w:rsid w:val="004C6185"/>
    <w:rsid w:val="004C63D8"/>
    <w:rsid w:val="004C7F4A"/>
    <w:rsid w:val="004D01E4"/>
    <w:rsid w:val="004D0379"/>
    <w:rsid w:val="004D0931"/>
    <w:rsid w:val="004D3411"/>
    <w:rsid w:val="004D36E0"/>
    <w:rsid w:val="004D4EB9"/>
    <w:rsid w:val="004D637A"/>
    <w:rsid w:val="004D6D4E"/>
    <w:rsid w:val="004D6D62"/>
    <w:rsid w:val="004D7632"/>
    <w:rsid w:val="004D7D2E"/>
    <w:rsid w:val="004E0C15"/>
    <w:rsid w:val="004E0F51"/>
    <w:rsid w:val="004E3A2F"/>
    <w:rsid w:val="004E6BEA"/>
    <w:rsid w:val="004E7103"/>
    <w:rsid w:val="004E7998"/>
    <w:rsid w:val="004E7ABA"/>
    <w:rsid w:val="004F088F"/>
    <w:rsid w:val="004F0F62"/>
    <w:rsid w:val="004F15CA"/>
    <w:rsid w:val="004F1AFE"/>
    <w:rsid w:val="004F30E2"/>
    <w:rsid w:val="004F4DE3"/>
    <w:rsid w:val="004F6AA7"/>
    <w:rsid w:val="004F7284"/>
    <w:rsid w:val="00500204"/>
    <w:rsid w:val="0050079C"/>
    <w:rsid w:val="005009B8"/>
    <w:rsid w:val="00502136"/>
    <w:rsid w:val="0050230E"/>
    <w:rsid w:val="00503984"/>
    <w:rsid w:val="00503C2E"/>
    <w:rsid w:val="00503C37"/>
    <w:rsid w:val="005042F4"/>
    <w:rsid w:val="0050543C"/>
    <w:rsid w:val="0050601F"/>
    <w:rsid w:val="00506F73"/>
    <w:rsid w:val="00507513"/>
    <w:rsid w:val="00507DBF"/>
    <w:rsid w:val="00510834"/>
    <w:rsid w:val="0051115D"/>
    <w:rsid w:val="00511723"/>
    <w:rsid w:val="00511BE3"/>
    <w:rsid w:val="00512855"/>
    <w:rsid w:val="00512BA5"/>
    <w:rsid w:val="0051363A"/>
    <w:rsid w:val="00515090"/>
    <w:rsid w:val="0051516B"/>
    <w:rsid w:val="0051523C"/>
    <w:rsid w:val="00515521"/>
    <w:rsid w:val="00515598"/>
    <w:rsid w:val="005158AC"/>
    <w:rsid w:val="00515ACD"/>
    <w:rsid w:val="00516108"/>
    <w:rsid w:val="005164B0"/>
    <w:rsid w:val="00521419"/>
    <w:rsid w:val="005217D5"/>
    <w:rsid w:val="0052195F"/>
    <w:rsid w:val="00522274"/>
    <w:rsid w:val="005226DE"/>
    <w:rsid w:val="00522901"/>
    <w:rsid w:val="0052367E"/>
    <w:rsid w:val="005243F8"/>
    <w:rsid w:val="005244A5"/>
    <w:rsid w:val="005250CC"/>
    <w:rsid w:val="00525E39"/>
    <w:rsid w:val="00526387"/>
    <w:rsid w:val="00526E51"/>
    <w:rsid w:val="0053071F"/>
    <w:rsid w:val="00532BDF"/>
    <w:rsid w:val="00533EF3"/>
    <w:rsid w:val="005345F7"/>
    <w:rsid w:val="005346B3"/>
    <w:rsid w:val="00535437"/>
    <w:rsid w:val="005365A2"/>
    <w:rsid w:val="00536703"/>
    <w:rsid w:val="00536AF4"/>
    <w:rsid w:val="005376F6"/>
    <w:rsid w:val="00540D16"/>
    <w:rsid w:val="00542C60"/>
    <w:rsid w:val="00542F31"/>
    <w:rsid w:val="005436FF"/>
    <w:rsid w:val="005440C1"/>
    <w:rsid w:val="00544C1A"/>
    <w:rsid w:val="0054676A"/>
    <w:rsid w:val="005539D3"/>
    <w:rsid w:val="00553BD0"/>
    <w:rsid w:val="00553D33"/>
    <w:rsid w:val="00554058"/>
    <w:rsid w:val="005543E7"/>
    <w:rsid w:val="0055557C"/>
    <w:rsid w:val="0055671A"/>
    <w:rsid w:val="00557246"/>
    <w:rsid w:val="00560392"/>
    <w:rsid w:val="0056110F"/>
    <w:rsid w:val="00561D2A"/>
    <w:rsid w:val="005626E1"/>
    <w:rsid w:val="00562F70"/>
    <w:rsid w:val="005636DD"/>
    <w:rsid w:val="005644AB"/>
    <w:rsid w:val="00565C92"/>
    <w:rsid w:val="00566626"/>
    <w:rsid w:val="00567278"/>
    <w:rsid w:val="005704AB"/>
    <w:rsid w:val="005712FC"/>
    <w:rsid w:val="0057272E"/>
    <w:rsid w:val="00573768"/>
    <w:rsid w:val="0057444B"/>
    <w:rsid w:val="005744F0"/>
    <w:rsid w:val="00574710"/>
    <w:rsid w:val="0057486B"/>
    <w:rsid w:val="00574A74"/>
    <w:rsid w:val="00574B56"/>
    <w:rsid w:val="00574CB0"/>
    <w:rsid w:val="00576961"/>
    <w:rsid w:val="005804E7"/>
    <w:rsid w:val="00580A0D"/>
    <w:rsid w:val="00581646"/>
    <w:rsid w:val="00581BD3"/>
    <w:rsid w:val="00583439"/>
    <w:rsid w:val="0058446E"/>
    <w:rsid w:val="00585D78"/>
    <w:rsid w:val="00586155"/>
    <w:rsid w:val="0058622D"/>
    <w:rsid w:val="005901CD"/>
    <w:rsid w:val="00591781"/>
    <w:rsid w:val="00591D63"/>
    <w:rsid w:val="0059286F"/>
    <w:rsid w:val="005930E9"/>
    <w:rsid w:val="0059388D"/>
    <w:rsid w:val="00594351"/>
    <w:rsid w:val="005957C0"/>
    <w:rsid w:val="00595D0D"/>
    <w:rsid w:val="00596D88"/>
    <w:rsid w:val="00597A52"/>
    <w:rsid w:val="005A1619"/>
    <w:rsid w:val="005A19D3"/>
    <w:rsid w:val="005A2AA4"/>
    <w:rsid w:val="005A33FA"/>
    <w:rsid w:val="005A3633"/>
    <w:rsid w:val="005A36A9"/>
    <w:rsid w:val="005A36E2"/>
    <w:rsid w:val="005A4030"/>
    <w:rsid w:val="005A4666"/>
    <w:rsid w:val="005B059B"/>
    <w:rsid w:val="005B0627"/>
    <w:rsid w:val="005B0AC2"/>
    <w:rsid w:val="005B167D"/>
    <w:rsid w:val="005B1D4B"/>
    <w:rsid w:val="005B1F70"/>
    <w:rsid w:val="005B2311"/>
    <w:rsid w:val="005B2E0F"/>
    <w:rsid w:val="005B2FBB"/>
    <w:rsid w:val="005B3B78"/>
    <w:rsid w:val="005B3CAC"/>
    <w:rsid w:val="005B6695"/>
    <w:rsid w:val="005B6D38"/>
    <w:rsid w:val="005B6FBF"/>
    <w:rsid w:val="005B77C7"/>
    <w:rsid w:val="005C0B5F"/>
    <w:rsid w:val="005C101E"/>
    <w:rsid w:val="005C3401"/>
    <w:rsid w:val="005C3A11"/>
    <w:rsid w:val="005C40A3"/>
    <w:rsid w:val="005C4F43"/>
    <w:rsid w:val="005C57A5"/>
    <w:rsid w:val="005C5D82"/>
    <w:rsid w:val="005C6723"/>
    <w:rsid w:val="005C7D88"/>
    <w:rsid w:val="005D06D3"/>
    <w:rsid w:val="005D204C"/>
    <w:rsid w:val="005D22C9"/>
    <w:rsid w:val="005D236D"/>
    <w:rsid w:val="005D64A2"/>
    <w:rsid w:val="005D6DF9"/>
    <w:rsid w:val="005E007D"/>
    <w:rsid w:val="005E06DC"/>
    <w:rsid w:val="005E0D60"/>
    <w:rsid w:val="005E1C66"/>
    <w:rsid w:val="005E2389"/>
    <w:rsid w:val="005E3115"/>
    <w:rsid w:val="005E364B"/>
    <w:rsid w:val="005E3AB4"/>
    <w:rsid w:val="005E3F80"/>
    <w:rsid w:val="005E3FEB"/>
    <w:rsid w:val="005E44AC"/>
    <w:rsid w:val="005E452C"/>
    <w:rsid w:val="005E495D"/>
    <w:rsid w:val="005E52BE"/>
    <w:rsid w:val="005E6864"/>
    <w:rsid w:val="005E75CD"/>
    <w:rsid w:val="005F1100"/>
    <w:rsid w:val="005F1138"/>
    <w:rsid w:val="005F2D57"/>
    <w:rsid w:val="005F33B2"/>
    <w:rsid w:val="005F356D"/>
    <w:rsid w:val="005F3C5B"/>
    <w:rsid w:val="005F4493"/>
    <w:rsid w:val="005F5C8D"/>
    <w:rsid w:val="005F5CFA"/>
    <w:rsid w:val="005F6501"/>
    <w:rsid w:val="005F7E3A"/>
    <w:rsid w:val="0060026B"/>
    <w:rsid w:val="006003DE"/>
    <w:rsid w:val="006004C6"/>
    <w:rsid w:val="0060118B"/>
    <w:rsid w:val="00601988"/>
    <w:rsid w:val="00602597"/>
    <w:rsid w:val="006035FC"/>
    <w:rsid w:val="00603C65"/>
    <w:rsid w:val="00604FB5"/>
    <w:rsid w:val="006056B5"/>
    <w:rsid w:val="00605AEB"/>
    <w:rsid w:val="0060637E"/>
    <w:rsid w:val="006064E1"/>
    <w:rsid w:val="0060666D"/>
    <w:rsid w:val="00606A49"/>
    <w:rsid w:val="006109B8"/>
    <w:rsid w:val="00611AB4"/>
    <w:rsid w:val="00612135"/>
    <w:rsid w:val="00613730"/>
    <w:rsid w:val="006138DC"/>
    <w:rsid w:val="00616C82"/>
    <w:rsid w:val="00616D91"/>
    <w:rsid w:val="00617097"/>
    <w:rsid w:val="00617869"/>
    <w:rsid w:val="00620208"/>
    <w:rsid w:val="006239A2"/>
    <w:rsid w:val="0062566D"/>
    <w:rsid w:val="00625A72"/>
    <w:rsid w:val="00625BFD"/>
    <w:rsid w:val="006265F0"/>
    <w:rsid w:val="0062750E"/>
    <w:rsid w:val="0062755F"/>
    <w:rsid w:val="00627DA3"/>
    <w:rsid w:val="0063021F"/>
    <w:rsid w:val="00631C4A"/>
    <w:rsid w:val="006323BB"/>
    <w:rsid w:val="0063294F"/>
    <w:rsid w:val="00632D93"/>
    <w:rsid w:val="00634B69"/>
    <w:rsid w:val="00634FC5"/>
    <w:rsid w:val="0063504F"/>
    <w:rsid w:val="00641F61"/>
    <w:rsid w:val="0064208A"/>
    <w:rsid w:val="00642562"/>
    <w:rsid w:val="006426F0"/>
    <w:rsid w:val="00643DF9"/>
    <w:rsid w:val="00644F98"/>
    <w:rsid w:val="00645C80"/>
    <w:rsid w:val="00646154"/>
    <w:rsid w:val="00646A89"/>
    <w:rsid w:val="00647C90"/>
    <w:rsid w:val="00647CE7"/>
    <w:rsid w:val="00652F53"/>
    <w:rsid w:val="0065391A"/>
    <w:rsid w:val="0065593F"/>
    <w:rsid w:val="00655C59"/>
    <w:rsid w:val="0065625C"/>
    <w:rsid w:val="006601A3"/>
    <w:rsid w:val="0066043F"/>
    <w:rsid w:val="00660898"/>
    <w:rsid w:val="00660939"/>
    <w:rsid w:val="00661292"/>
    <w:rsid w:val="00661BD2"/>
    <w:rsid w:val="00662A61"/>
    <w:rsid w:val="006635D1"/>
    <w:rsid w:val="0066608B"/>
    <w:rsid w:val="00666E1F"/>
    <w:rsid w:val="00666E33"/>
    <w:rsid w:val="006673D6"/>
    <w:rsid w:val="00667C31"/>
    <w:rsid w:val="006705E5"/>
    <w:rsid w:val="00670704"/>
    <w:rsid w:val="0067097C"/>
    <w:rsid w:val="00670C09"/>
    <w:rsid w:val="006710AD"/>
    <w:rsid w:val="00671202"/>
    <w:rsid w:val="00671590"/>
    <w:rsid w:val="0067178E"/>
    <w:rsid w:val="0067259A"/>
    <w:rsid w:val="00673050"/>
    <w:rsid w:val="006737A5"/>
    <w:rsid w:val="00673BB1"/>
    <w:rsid w:val="006751F0"/>
    <w:rsid w:val="00676228"/>
    <w:rsid w:val="00677269"/>
    <w:rsid w:val="00680279"/>
    <w:rsid w:val="006809FD"/>
    <w:rsid w:val="006919BF"/>
    <w:rsid w:val="00691CA7"/>
    <w:rsid w:val="006926BF"/>
    <w:rsid w:val="006936D0"/>
    <w:rsid w:val="006941ED"/>
    <w:rsid w:val="0069433C"/>
    <w:rsid w:val="0069457B"/>
    <w:rsid w:val="0069473F"/>
    <w:rsid w:val="00694D7A"/>
    <w:rsid w:val="00695D97"/>
    <w:rsid w:val="00697787"/>
    <w:rsid w:val="006A29CD"/>
    <w:rsid w:val="006A328B"/>
    <w:rsid w:val="006A33A4"/>
    <w:rsid w:val="006A3531"/>
    <w:rsid w:val="006A400E"/>
    <w:rsid w:val="006A443D"/>
    <w:rsid w:val="006A56DC"/>
    <w:rsid w:val="006A7D30"/>
    <w:rsid w:val="006B19D7"/>
    <w:rsid w:val="006B2A12"/>
    <w:rsid w:val="006B2F44"/>
    <w:rsid w:val="006B3817"/>
    <w:rsid w:val="006B4F0B"/>
    <w:rsid w:val="006B60DA"/>
    <w:rsid w:val="006B7C13"/>
    <w:rsid w:val="006C08E7"/>
    <w:rsid w:val="006C15B5"/>
    <w:rsid w:val="006C1CC3"/>
    <w:rsid w:val="006C3187"/>
    <w:rsid w:val="006C3CEE"/>
    <w:rsid w:val="006C3D74"/>
    <w:rsid w:val="006C44D9"/>
    <w:rsid w:val="006C475E"/>
    <w:rsid w:val="006C605A"/>
    <w:rsid w:val="006C6D6D"/>
    <w:rsid w:val="006C7738"/>
    <w:rsid w:val="006D1A06"/>
    <w:rsid w:val="006D2941"/>
    <w:rsid w:val="006D3EDB"/>
    <w:rsid w:val="006D3FCE"/>
    <w:rsid w:val="006D4132"/>
    <w:rsid w:val="006D534B"/>
    <w:rsid w:val="006D55D3"/>
    <w:rsid w:val="006D6B8E"/>
    <w:rsid w:val="006D7428"/>
    <w:rsid w:val="006D7822"/>
    <w:rsid w:val="006D7F46"/>
    <w:rsid w:val="006D7F9B"/>
    <w:rsid w:val="006E11F4"/>
    <w:rsid w:val="006E19E2"/>
    <w:rsid w:val="006E1D57"/>
    <w:rsid w:val="006E2F82"/>
    <w:rsid w:val="006E4D48"/>
    <w:rsid w:val="006E4E20"/>
    <w:rsid w:val="006E59A6"/>
    <w:rsid w:val="006E71C3"/>
    <w:rsid w:val="006E7764"/>
    <w:rsid w:val="006E7951"/>
    <w:rsid w:val="006F0120"/>
    <w:rsid w:val="006F0FFC"/>
    <w:rsid w:val="006F3805"/>
    <w:rsid w:val="006F4088"/>
    <w:rsid w:val="006F4A99"/>
    <w:rsid w:val="006F4F35"/>
    <w:rsid w:val="006F7EAA"/>
    <w:rsid w:val="006F7ECC"/>
    <w:rsid w:val="006F7ED8"/>
    <w:rsid w:val="0070198E"/>
    <w:rsid w:val="00701C67"/>
    <w:rsid w:val="00705046"/>
    <w:rsid w:val="00710D05"/>
    <w:rsid w:val="00712569"/>
    <w:rsid w:val="007126CA"/>
    <w:rsid w:val="00713251"/>
    <w:rsid w:val="00715A4D"/>
    <w:rsid w:val="00715CF8"/>
    <w:rsid w:val="00716DC4"/>
    <w:rsid w:val="00717A4A"/>
    <w:rsid w:val="00717F94"/>
    <w:rsid w:val="007204C9"/>
    <w:rsid w:val="0072243E"/>
    <w:rsid w:val="00722E28"/>
    <w:rsid w:val="00722E98"/>
    <w:rsid w:val="007236B4"/>
    <w:rsid w:val="007244A3"/>
    <w:rsid w:val="00726B14"/>
    <w:rsid w:val="00726B8A"/>
    <w:rsid w:val="007308D7"/>
    <w:rsid w:val="00731F34"/>
    <w:rsid w:val="007323AA"/>
    <w:rsid w:val="00734229"/>
    <w:rsid w:val="00734F3F"/>
    <w:rsid w:val="0073644C"/>
    <w:rsid w:val="007403B5"/>
    <w:rsid w:val="007407E8"/>
    <w:rsid w:val="007423FD"/>
    <w:rsid w:val="00742920"/>
    <w:rsid w:val="00743A25"/>
    <w:rsid w:val="007448D6"/>
    <w:rsid w:val="0074539A"/>
    <w:rsid w:val="00746939"/>
    <w:rsid w:val="00746EA7"/>
    <w:rsid w:val="00746FBD"/>
    <w:rsid w:val="0074711B"/>
    <w:rsid w:val="0074713F"/>
    <w:rsid w:val="00750671"/>
    <w:rsid w:val="00752094"/>
    <w:rsid w:val="007526A2"/>
    <w:rsid w:val="00752F00"/>
    <w:rsid w:val="00753AD2"/>
    <w:rsid w:val="00753D02"/>
    <w:rsid w:val="00754280"/>
    <w:rsid w:val="00754B13"/>
    <w:rsid w:val="00756C70"/>
    <w:rsid w:val="00756D9C"/>
    <w:rsid w:val="00757E7D"/>
    <w:rsid w:val="007602CD"/>
    <w:rsid w:val="0076094A"/>
    <w:rsid w:val="00761AE6"/>
    <w:rsid w:val="00762484"/>
    <w:rsid w:val="0076254E"/>
    <w:rsid w:val="0076263D"/>
    <w:rsid w:val="00763353"/>
    <w:rsid w:val="0076384D"/>
    <w:rsid w:val="00763937"/>
    <w:rsid w:val="00766A05"/>
    <w:rsid w:val="0076774E"/>
    <w:rsid w:val="007677A0"/>
    <w:rsid w:val="007709BE"/>
    <w:rsid w:val="00770B0A"/>
    <w:rsid w:val="00773E16"/>
    <w:rsid w:val="0077400A"/>
    <w:rsid w:val="00774508"/>
    <w:rsid w:val="007756BE"/>
    <w:rsid w:val="00775CB7"/>
    <w:rsid w:val="007762DC"/>
    <w:rsid w:val="00776675"/>
    <w:rsid w:val="00780140"/>
    <w:rsid w:val="007806A3"/>
    <w:rsid w:val="0078130E"/>
    <w:rsid w:val="00781865"/>
    <w:rsid w:val="007837EE"/>
    <w:rsid w:val="00783B78"/>
    <w:rsid w:val="0078474F"/>
    <w:rsid w:val="00784E82"/>
    <w:rsid w:val="007859FC"/>
    <w:rsid w:val="00785FA2"/>
    <w:rsid w:val="00786269"/>
    <w:rsid w:val="00790565"/>
    <w:rsid w:val="007908E1"/>
    <w:rsid w:val="007920B2"/>
    <w:rsid w:val="00792833"/>
    <w:rsid w:val="007933FD"/>
    <w:rsid w:val="0079348D"/>
    <w:rsid w:val="007945DE"/>
    <w:rsid w:val="0079493D"/>
    <w:rsid w:val="007955D3"/>
    <w:rsid w:val="00795EAB"/>
    <w:rsid w:val="00797F41"/>
    <w:rsid w:val="007A1583"/>
    <w:rsid w:val="007A1DA4"/>
    <w:rsid w:val="007A256F"/>
    <w:rsid w:val="007A38A5"/>
    <w:rsid w:val="007A38B7"/>
    <w:rsid w:val="007A4331"/>
    <w:rsid w:val="007A4ADE"/>
    <w:rsid w:val="007A517C"/>
    <w:rsid w:val="007A54AA"/>
    <w:rsid w:val="007A6D4B"/>
    <w:rsid w:val="007A7139"/>
    <w:rsid w:val="007A7871"/>
    <w:rsid w:val="007A7F7D"/>
    <w:rsid w:val="007B0BCB"/>
    <w:rsid w:val="007B4938"/>
    <w:rsid w:val="007B5A32"/>
    <w:rsid w:val="007B61DD"/>
    <w:rsid w:val="007B6A10"/>
    <w:rsid w:val="007B6DB3"/>
    <w:rsid w:val="007B6E79"/>
    <w:rsid w:val="007B73B7"/>
    <w:rsid w:val="007C0DD9"/>
    <w:rsid w:val="007C11D7"/>
    <w:rsid w:val="007C310A"/>
    <w:rsid w:val="007C425E"/>
    <w:rsid w:val="007C74A2"/>
    <w:rsid w:val="007D04A6"/>
    <w:rsid w:val="007D0784"/>
    <w:rsid w:val="007D17E5"/>
    <w:rsid w:val="007D2569"/>
    <w:rsid w:val="007D314F"/>
    <w:rsid w:val="007D4DE8"/>
    <w:rsid w:val="007D532D"/>
    <w:rsid w:val="007D53A5"/>
    <w:rsid w:val="007D6AC7"/>
    <w:rsid w:val="007E1B49"/>
    <w:rsid w:val="007E1B73"/>
    <w:rsid w:val="007E1BD2"/>
    <w:rsid w:val="007E1C85"/>
    <w:rsid w:val="007E21BA"/>
    <w:rsid w:val="007E2BC8"/>
    <w:rsid w:val="007E2F7D"/>
    <w:rsid w:val="007E2F9C"/>
    <w:rsid w:val="007E35E4"/>
    <w:rsid w:val="007E4700"/>
    <w:rsid w:val="007E4EC3"/>
    <w:rsid w:val="007E5A93"/>
    <w:rsid w:val="007E6898"/>
    <w:rsid w:val="007F0D87"/>
    <w:rsid w:val="007F1051"/>
    <w:rsid w:val="007F1AE0"/>
    <w:rsid w:val="007F41A4"/>
    <w:rsid w:val="007F4824"/>
    <w:rsid w:val="007F56DF"/>
    <w:rsid w:val="007F6CD7"/>
    <w:rsid w:val="008015A4"/>
    <w:rsid w:val="00801CE0"/>
    <w:rsid w:val="008022D4"/>
    <w:rsid w:val="00802429"/>
    <w:rsid w:val="00802A62"/>
    <w:rsid w:val="008039B6"/>
    <w:rsid w:val="00803EE5"/>
    <w:rsid w:val="008041AC"/>
    <w:rsid w:val="00805105"/>
    <w:rsid w:val="008063CD"/>
    <w:rsid w:val="00807E37"/>
    <w:rsid w:val="00810499"/>
    <w:rsid w:val="0081050F"/>
    <w:rsid w:val="008107BF"/>
    <w:rsid w:val="008124C4"/>
    <w:rsid w:val="00812ADD"/>
    <w:rsid w:val="00812CF7"/>
    <w:rsid w:val="008143FA"/>
    <w:rsid w:val="00814E97"/>
    <w:rsid w:val="00816A48"/>
    <w:rsid w:val="0082121E"/>
    <w:rsid w:val="008215A6"/>
    <w:rsid w:val="0082168B"/>
    <w:rsid w:val="0082209E"/>
    <w:rsid w:val="008228A5"/>
    <w:rsid w:val="00823888"/>
    <w:rsid w:val="00824A44"/>
    <w:rsid w:val="00825546"/>
    <w:rsid w:val="00827C10"/>
    <w:rsid w:val="008309B6"/>
    <w:rsid w:val="00831A6B"/>
    <w:rsid w:val="0083276D"/>
    <w:rsid w:val="0083337D"/>
    <w:rsid w:val="008342DC"/>
    <w:rsid w:val="0083523D"/>
    <w:rsid w:val="00835AD8"/>
    <w:rsid w:val="00837ADF"/>
    <w:rsid w:val="008405DD"/>
    <w:rsid w:val="00840616"/>
    <w:rsid w:val="008411E3"/>
    <w:rsid w:val="00841EFD"/>
    <w:rsid w:val="00843748"/>
    <w:rsid w:val="008437B0"/>
    <w:rsid w:val="00844A5E"/>
    <w:rsid w:val="0084553B"/>
    <w:rsid w:val="00845E6A"/>
    <w:rsid w:val="00846176"/>
    <w:rsid w:val="00847BB7"/>
    <w:rsid w:val="00847E71"/>
    <w:rsid w:val="00850D42"/>
    <w:rsid w:val="00850F07"/>
    <w:rsid w:val="00853062"/>
    <w:rsid w:val="00853E13"/>
    <w:rsid w:val="00853F9B"/>
    <w:rsid w:val="00855571"/>
    <w:rsid w:val="00855EE7"/>
    <w:rsid w:val="00856333"/>
    <w:rsid w:val="00857582"/>
    <w:rsid w:val="00860079"/>
    <w:rsid w:val="00861AEC"/>
    <w:rsid w:val="00862539"/>
    <w:rsid w:val="00862911"/>
    <w:rsid w:val="00864152"/>
    <w:rsid w:val="008643BC"/>
    <w:rsid w:val="0086656B"/>
    <w:rsid w:val="00866B83"/>
    <w:rsid w:val="00871156"/>
    <w:rsid w:val="00871D53"/>
    <w:rsid w:val="00872B98"/>
    <w:rsid w:val="008732FB"/>
    <w:rsid w:val="008737E2"/>
    <w:rsid w:val="00874D35"/>
    <w:rsid w:val="00874EDE"/>
    <w:rsid w:val="008772B7"/>
    <w:rsid w:val="00877746"/>
    <w:rsid w:val="0088054C"/>
    <w:rsid w:val="00882835"/>
    <w:rsid w:val="00882BE9"/>
    <w:rsid w:val="00883746"/>
    <w:rsid w:val="00884299"/>
    <w:rsid w:val="00884593"/>
    <w:rsid w:val="00884EC6"/>
    <w:rsid w:val="00885AE5"/>
    <w:rsid w:val="00885E0A"/>
    <w:rsid w:val="008862DD"/>
    <w:rsid w:val="0088654D"/>
    <w:rsid w:val="0088733C"/>
    <w:rsid w:val="008873D2"/>
    <w:rsid w:val="00887764"/>
    <w:rsid w:val="00887CCC"/>
    <w:rsid w:val="00887DDC"/>
    <w:rsid w:val="00890B96"/>
    <w:rsid w:val="008917DC"/>
    <w:rsid w:val="0089181A"/>
    <w:rsid w:val="0089250A"/>
    <w:rsid w:val="00894092"/>
    <w:rsid w:val="00895396"/>
    <w:rsid w:val="00895D3C"/>
    <w:rsid w:val="0089682A"/>
    <w:rsid w:val="00896AFE"/>
    <w:rsid w:val="00896DD8"/>
    <w:rsid w:val="0089719D"/>
    <w:rsid w:val="008A05AC"/>
    <w:rsid w:val="008A0821"/>
    <w:rsid w:val="008A0F0A"/>
    <w:rsid w:val="008A45CF"/>
    <w:rsid w:val="008A5C25"/>
    <w:rsid w:val="008A74FD"/>
    <w:rsid w:val="008A7AF5"/>
    <w:rsid w:val="008B0EC7"/>
    <w:rsid w:val="008B3DD9"/>
    <w:rsid w:val="008B47F7"/>
    <w:rsid w:val="008B5CD5"/>
    <w:rsid w:val="008B6168"/>
    <w:rsid w:val="008B621D"/>
    <w:rsid w:val="008B660A"/>
    <w:rsid w:val="008B7189"/>
    <w:rsid w:val="008C10DF"/>
    <w:rsid w:val="008C1A05"/>
    <w:rsid w:val="008C2009"/>
    <w:rsid w:val="008C21AF"/>
    <w:rsid w:val="008C2490"/>
    <w:rsid w:val="008C3ED8"/>
    <w:rsid w:val="008C4D94"/>
    <w:rsid w:val="008C4DC9"/>
    <w:rsid w:val="008C57E1"/>
    <w:rsid w:val="008C5A9D"/>
    <w:rsid w:val="008C5D83"/>
    <w:rsid w:val="008C74BE"/>
    <w:rsid w:val="008C7B71"/>
    <w:rsid w:val="008D27DC"/>
    <w:rsid w:val="008D456A"/>
    <w:rsid w:val="008D4825"/>
    <w:rsid w:val="008D4FAD"/>
    <w:rsid w:val="008D5B3B"/>
    <w:rsid w:val="008D6A78"/>
    <w:rsid w:val="008D7417"/>
    <w:rsid w:val="008D772F"/>
    <w:rsid w:val="008D7A31"/>
    <w:rsid w:val="008E0478"/>
    <w:rsid w:val="008E19E8"/>
    <w:rsid w:val="008E1E3B"/>
    <w:rsid w:val="008E2154"/>
    <w:rsid w:val="008E2C15"/>
    <w:rsid w:val="008E4010"/>
    <w:rsid w:val="008E60E6"/>
    <w:rsid w:val="008E6627"/>
    <w:rsid w:val="008E6BFD"/>
    <w:rsid w:val="008E73D7"/>
    <w:rsid w:val="008E7B4D"/>
    <w:rsid w:val="008F000D"/>
    <w:rsid w:val="008F0FBA"/>
    <w:rsid w:val="008F238A"/>
    <w:rsid w:val="008F2D96"/>
    <w:rsid w:val="008F52E9"/>
    <w:rsid w:val="008F57C5"/>
    <w:rsid w:val="008F5ABE"/>
    <w:rsid w:val="008F6694"/>
    <w:rsid w:val="008F6DE7"/>
    <w:rsid w:val="009005B5"/>
    <w:rsid w:val="0090185E"/>
    <w:rsid w:val="009022CC"/>
    <w:rsid w:val="0090304C"/>
    <w:rsid w:val="009040BC"/>
    <w:rsid w:val="00904A26"/>
    <w:rsid w:val="00905D14"/>
    <w:rsid w:val="0090733B"/>
    <w:rsid w:val="00910286"/>
    <w:rsid w:val="00911327"/>
    <w:rsid w:val="0091347E"/>
    <w:rsid w:val="00913B02"/>
    <w:rsid w:val="00913B07"/>
    <w:rsid w:val="00913CBC"/>
    <w:rsid w:val="009140F2"/>
    <w:rsid w:val="009158DA"/>
    <w:rsid w:val="0091660A"/>
    <w:rsid w:val="00917A40"/>
    <w:rsid w:val="00917F32"/>
    <w:rsid w:val="00920C66"/>
    <w:rsid w:val="00920EBA"/>
    <w:rsid w:val="009216BC"/>
    <w:rsid w:val="0092171A"/>
    <w:rsid w:val="00922E40"/>
    <w:rsid w:val="009244AD"/>
    <w:rsid w:val="00924BB2"/>
    <w:rsid w:val="00925008"/>
    <w:rsid w:val="00926F5A"/>
    <w:rsid w:val="009271AA"/>
    <w:rsid w:val="00927E3F"/>
    <w:rsid w:val="00930179"/>
    <w:rsid w:val="009324AC"/>
    <w:rsid w:val="00934AD6"/>
    <w:rsid w:val="00935AC0"/>
    <w:rsid w:val="00940848"/>
    <w:rsid w:val="00940DBA"/>
    <w:rsid w:val="0094170F"/>
    <w:rsid w:val="00942B49"/>
    <w:rsid w:val="009432BB"/>
    <w:rsid w:val="00943EFA"/>
    <w:rsid w:val="00944882"/>
    <w:rsid w:val="0094493A"/>
    <w:rsid w:val="00944E4A"/>
    <w:rsid w:val="0094677B"/>
    <w:rsid w:val="00947003"/>
    <w:rsid w:val="009474B2"/>
    <w:rsid w:val="00947948"/>
    <w:rsid w:val="00950AB9"/>
    <w:rsid w:val="00951F0C"/>
    <w:rsid w:val="00952814"/>
    <w:rsid w:val="0095350C"/>
    <w:rsid w:val="009548CA"/>
    <w:rsid w:val="00954B85"/>
    <w:rsid w:val="00954BC1"/>
    <w:rsid w:val="00954E1B"/>
    <w:rsid w:val="00956A0B"/>
    <w:rsid w:val="0096085C"/>
    <w:rsid w:val="0096143A"/>
    <w:rsid w:val="009616E9"/>
    <w:rsid w:val="00961CBF"/>
    <w:rsid w:val="00964AAE"/>
    <w:rsid w:val="00964B20"/>
    <w:rsid w:val="00967406"/>
    <w:rsid w:val="0097111D"/>
    <w:rsid w:val="00971B0B"/>
    <w:rsid w:val="009726CA"/>
    <w:rsid w:val="00973845"/>
    <w:rsid w:val="00974256"/>
    <w:rsid w:val="0097483B"/>
    <w:rsid w:val="00975091"/>
    <w:rsid w:val="00976AF6"/>
    <w:rsid w:val="00976D70"/>
    <w:rsid w:val="00977108"/>
    <w:rsid w:val="0097756F"/>
    <w:rsid w:val="009804F7"/>
    <w:rsid w:val="0098059F"/>
    <w:rsid w:val="00981627"/>
    <w:rsid w:val="00982218"/>
    <w:rsid w:val="0098270B"/>
    <w:rsid w:val="00983590"/>
    <w:rsid w:val="009860E7"/>
    <w:rsid w:val="009863E1"/>
    <w:rsid w:val="009900D5"/>
    <w:rsid w:val="00990307"/>
    <w:rsid w:val="00990736"/>
    <w:rsid w:val="009908F5"/>
    <w:rsid w:val="00990EFC"/>
    <w:rsid w:val="00991976"/>
    <w:rsid w:val="00992ED5"/>
    <w:rsid w:val="00993DED"/>
    <w:rsid w:val="00995440"/>
    <w:rsid w:val="00995AA6"/>
    <w:rsid w:val="009A00A5"/>
    <w:rsid w:val="009A1970"/>
    <w:rsid w:val="009A22AD"/>
    <w:rsid w:val="009A2669"/>
    <w:rsid w:val="009A327C"/>
    <w:rsid w:val="009A35D6"/>
    <w:rsid w:val="009A3E81"/>
    <w:rsid w:val="009A47DF"/>
    <w:rsid w:val="009A5BE0"/>
    <w:rsid w:val="009A6669"/>
    <w:rsid w:val="009A6BA6"/>
    <w:rsid w:val="009A7131"/>
    <w:rsid w:val="009B0964"/>
    <w:rsid w:val="009B123F"/>
    <w:rsid w:val="009B1F64"/>
    <w:rsid w:val="009B21A6"/>
    <w:rsid w:val="009B2BA5"/>
    <w:rsid w:val="009B39F9"/>
    <w:rsid w:val="009B3FF4"/>
    <w:rsid w:val="009B7800"/>
    <w:rsid w:val="009C0FD3"/>
    <w:rsid w:val="009C2031"/>
    <w:rsid w:val="009C21DC"/>
    <w:rsid w:val="009C26C1"/>
    <w:rsid w:val="009C2955"/>
    <w:rsid w:val="009C2FC5"/>
    <w:rsid w:val="009C454B"/>
    <w:rsid w:val="009C51DB"/>
    <w:rsid w:val="009C56F6"/>
    <w:rsid w:val="009C6CC9"/>
    <w:rsid w:val="009C7387"/>
    <w:rsid w:val="009D317D"/>
    <w:rsid w:val="009D3D39"/>
    <w:rsid w:val="009D4DBF"/>
    <w:rsid w:val="009D673E"/>
    <w:rsid w:val="009D699A"/>
    <w:rsid w:val="009D7BAC"/>
    <w:rsid w:val="009E041A"/>
    <w:rsid w:val="009E0841"/>
    <w:rsid w:val="009E13AB"/>
    <w:rsid w:val="009E396F"/>
    <w:rsid w:val="009E400C"/>
    <w:rsid w:val="009E4419"/>
    <w:rsid w:val="009E5207"/>
    <w:rsid w:val="009E7302"/>
    <w:rsid w:val="009E7BEA"/>
    <w:rsid w:val="009F1DFA"/>
    <w:rsid w:val="009F200F"/>
    <w:rsid w:val="009F21A7"/>
    <w:rsid w:val="009F241E"/>
    <w:rsid w:val="009F2A2C"/>
    <w:rsid w:val="009F2BAB"/>
    <w:rsid w:val="009F2E8B"/>
    <w:rsid w:val="009F2EDE"/>
    <w:rsid w:val="009F31C4"/>
    <w:rsid w:val="009F3D69"/>
    <w:rsid w:val="009F423F"/>
    <w:rsid w:val="009F490E"/>
    <w:rsid w:val="009F5061"/>
    <w:rsid w:val="009F55F9"/>
    <w:rsid w:val="009F59E1"/>
    <w:rsid w:val="009F7212"/>
    <w:rsid w:val="009F78E2"/>
    <w:rsid w:val="009F7AF6"/>
    <w:rsid w:val="00A004D2"/>
    <w:rsid w:val="00A0056F"/>
    <w:rsid w:val="00A01C55"/>
    <w:rsid w:val="00A02389"/>
    <w:rsid w:val="00A03A5B"/>
    <w:rsid w:val="00A06951"/>
    <w:rsid w:val="00A06A03"/>
    <w:rsid w:val="00A06E64"/>
    <w:rsid w:val="00A07876"/>
    <w:rsid w:val="00A07B17"/>
    <w:rsid w:val="00A07E87"/>
    <w:rsid w:val="00A11B8A"/>
    <w:rsid w:val="00A122E4"/>
    <w:rsid w:val="00A13467"/>
    <w:rsid w:val="00A14482"/>
    <w:rsid w:val="00A14A87"/>
    <w:rsid w:val="00A14DE4"/>
    <w:rsid w:val="00A175A8"/>
    <w:rsid w:val="00A175F0"/>
    <w:rsid w:val="00A2020E"/>
    <w:rsid w:val="00A24219"/>
    <w:rsid w:val="00A2445A"/>
    <w:rsid w:val="00A245B2"/>
    <w:rsid w:val="00A248B5"/>
    <w:rsid w:val="00A25755"/>
    <w:rsid w:val="00A25A10"/>
    <w:rsid w:val="00A26045"/>
    <w:rsid w:val="00A2612C"/>
    <w:rsid w:val="00A270F8"/>
    <w:rsid w:val="00A2789D"/>
    <w:rsid w:val="00A31DDC"/>
    <w:rsid w:val="00A320C9"/>
    <w:rsid w:val="00A32D90"/>
    <w:rsid w:val="00A34FE0"/>
    <w:rsid w:val="00A36285"/>
    <w:rsid w:val="00A36B18"/>
    <w:rsid w:val="00A37327"/>
    <w:rsid w:val="00A40826"/>
    <w:rsid w:val="00A40FAC"/>
    <w:rsid w:val="00A41145"/>
    <w:rsid w:val="00A425BC"/>
    <w:rsid w:val="00A42A8D"/>
    <w:rsid w:val="00A45045"/>
    <w:rsid w:val="00A457D5"/>
    <w:rsid w:val="00A46367"/>
    <w:rsid w:val="00A46645"/>
    <w:rsid w:val="00A466CE"/>
    <w:rsid w:val="00A467B8"/>
    <w:rsid w:val="00A46D02"/>
    <w:rsid w:val="00A472F0"/>
    <w:rsid w:val="00A474E2"/>
    <w:rsid w:val="00A47B08"/>
    <w:rsid w:val="00A511A6"/>
    <w:rsid w:val="00A524D1"/>
    <w:rsid w:val="00A52ECC"/>
    <w:rsid w:val="00A5345A"/>
    <w:rsid w:val="00A54A43"/>
    <w:rsid w:val="00A54C28"/>
    <w:rsid w:val="00A551BD"/>
    <w:rsid w:val="00A5652C"/>
    <w:rsid w:val="00A56AB3"/>
    <w:rsid w:val="00A575D0"/>
    <w:rsid w:val="00A579EE"/>
    <w:rsid w:val="00A60B4D"/>
    <w:rsid w:val="00A60D85"/>
    <w:rsid w:val="00A60DE2"/>
    <w:rsid w:val="00A612C9"/>
    <w:rsid w:val="00A61AB2"/>
    <w:rsid w:val="00A61AFB"/>
    <w:rsid w:val="00A646B2"/>
    <w:rsid w:val="00A6481D"/>
    <w:rsid w:val="00A64D19"/>
    <w:rsid w:val="00A64E0E"/>
    <w:rsid w:val="00A6534D"/>
    <w:rsid w:val="00A65B96"/>
    <w:rsid w:val="00A67BF5"/>
    <w:rsid w:val="00A70999"/>
    <w:rsid w:val="00A71A7A"/>
    <w:rsid w:val="00A721DE"/>
    <w:rsid w:val="00A73708"/>
    <w:rsid w:val="00A73968"/>
    <w:rsid w:val="00A73A76"/>
    <w:rsid w:val="00A73C84"/>
    <w:rsid w:val="00A75A40"/>
    <w:rsid w:val="00A763DB"/>
    <w:rsid w:val="00A76831"/>
    <w:rsid w:val="00A7735C"/>
    <w:rsid w:val="00A8016A"/>
    <w:rsid w:val="00A80497"/>
    <w:rsid w:val="00A80CED"/>
    <w:rsid w:val="00A8158E"/>
    <w:rsid w:val="00A8325D"/>
    <w:rsid w:val="00A833A0"/>
    <w:rsid w:val="00A84362"/>
    <w:rsid w:val="00A845D5"/>
    <w:rsid w:val="00A85EDC"/>
    <w:rsid w:val="00A9063B"/>
    <w:rsid w:val="00A9080D"/>
    <w:rsid w:val="00A91164"/>
    <w:rsid w:val="00A912FB"/>
    <w:rsid w:val="00A91CE7"/>
    <w:rsid w:val="00A92E6B"/>
    <w:rsid w:val="00A9324D"/>
    <w:rsid w:val="00A93E52"/>
    <w:rsid w:val="00A9451A"/>
    <w:rsid w:val="00A94FDD"/>
    <w:rsid w:val="00A9526D"/>
    <w:rsid w:val="00A9529B"/>
    <w:rsid w:val="00A971AA"/>
    <w:rsid w:val="00A9742D"/>
    <w:rsid w:val="00AA0D1E"/>
    <w:rsid w:val="00AA0E54"/>
    <w:rsid w:val="00AA3650"/>
    <w:rsid w:val="00AA39CE"/>
    <w:rsid w:val="00AA3B52"/>
    <w:rsid w:val="00AA3C58"/>
    <w:rsid w:val="00AA3F18"/>
    <w:rsid w:val="00AA5315"/>
    <w:rsid w:val="00AA617C"/>
    <w:rsid w:val="00AA6A6A"/>
    <w:rsid w:val="00AA7409"/>
    <w:rsid w:val="00AA7790"/>
    <w:rsid w:val="00AA7E40"/>
    <w:rsid w:val="00AB016D"/>
    <w:rsid w:val="00AB02B6"/>
    <w:rsid w:val="00AB1182"/>
    <w:rsid w:val="00AB177C"/>
    <w:rsid w:val="00AB37A5"/>
    <w:rsid w:val="00AB5AAE"/>
    <w:rsid w:val="00AB6DFF"/>
    <w:rsid w:val="00AC0803"/>
    <w:rsid w:val="00AC1504"/>
    <w:rsid w:val="00AC352E"/>
    <w:rsid w:val="00AC3765"/>
    <w:rsid w:val="00AC3865"/>
    <w:rsid w:val="00AC3B6B"/>
    <w:rsid w:val="00AC4E72"/>
    <w:rsid w:val="00AC503A"/>
    <w:rsid w:val="00AC52CE"/>
    <w:rsid w:val="00AC59E4"/>
    <w:rsid w:val="00AC6713"/>
    <w:rsid w:val="00AC6916"/>
    <w:rsid w:val="00AD1312"/>
    <w:rsid w:val="00AD2B84"/>
    <w:rsid w:val="00AD3677"/>
    <w:rsid w:val="00AD3891"/>
    <w:rsid w:val="00AD42BE"/>
    <w:rsid w:val="00AD4ECC"/>
    <w:rsid w:val="00AD51E7"/>
    <w:rsid w:val="00AD5310"/>
    <w:rsid w:val="00AD61C5"/>
    <w:rsid w:val="00AD71D6"/>
    <w:rsid w:val="00AD7EDE"/>
    <w:rsid w:val="00AE0691"/>
    <w:rsid w:val="00AE0D5B"/>
    <w:rsid w:val="00AE1472"/>
    <w:rsid w:val="00AE21F9"/>
    <w:rsid w:val="00AE2D6D"/>
    <w:rsid w:val="00AE2F17"/>
    <w:rsid w:val="00AE3F3A"/>
    <w:rsid w:val="00AE4598"/>
    <w:rsid w:val="00AE4684"/>
    <w:rsid w:val="00AE4C7F"/>
    <w:rsid w:val="00AE53BD"/>
    <w:rsid w:val="00AE5461"/>
    <w:rsid w:val="00AE5DB4"/>
    <w:rsid w:val="00AE76DC"/>
    <w:rsid w:val="00AE791B"/>
    <w:rsid w:val="00AE7965"/>
    <w:rsid w:val="00AF14EF"/>
    <w:rsid w:val="00AF2E2D"/>
    <w:rsid w:val="00AF37E2"/>
    <w:rsid w:val="00AF45A3"/>
    <w:rsid w:val="00AF5131"/>
    <w:rsid w:val="00AF5220"/>
    <w:rsid w:val="00AF5456"/>
    <w:rsid w:val="00AF5C9C"/>
    <w:rsid w:val="00AF68E2"/>
    <w:rsid w:val="00AF70EC"/>
    <w:rsid w:val="00B020FB"/>
    <w:rsid w:val="00B02339"/>
    <w:rsid w:val="00B02665"/>
    <w:rsid w:val="00B03916"/>
    <w:rsid w:val="00B04ADA"/>
    <w:rsid w:val="00B04ED9"/>
    <w:rsid w:val="00B05790"/>
    <w:rsid w:val="00B05D05"/>
    <w:rsid w:val="00B10C26"/>
    <w:rsid w:val="00B11195"/>
    <w:rsid w:val="00B11AD8"/>
    <w:rsid w:val="00B11E0F"/>
    <w:rsid w:val="00B12045"/>
    <w:rsid w:val="00B1275A"/>
    <w:rsid w:val="00B13121"/>
    <w:rsid w:val="00B13D27"/>
    <w:rsid w:val="00B13EA8"/>
    <w:rsid w:val="00B146ED"/>
    <w:rsid w:val="00B1552A"/>
    <w:rsid w:val="00B15742"/>
    <w:rsid w:val="00B15E7A"/>
    <w:rsid w:val="00B162F2"/>
    <w:rsid w:val="00B1655A"/>
    <w:rsid w:val="00B16F70"/>
    <w:rsid w:val="00B17248"/>
    <w:rsid w:val="00B17F09"/>
    <w:rsid w:val="00B20E0A"/>
    <w:rsid w:val="00B22AC7"/>
    <w:rsid w:val="00B2331C"/>
    <w:rsid w:val="00B235EF"/>
    <w:rsid w:val="00B23AAC"/>
    <w:rsid w:val="00B23E86"/>
    <w:rsid w:val="00B240B4"/>
    <w:rsid w:val="00B241CD"/>
    <w:rsid w:val="00B24436"/>
    <w:rsid w:val="00B24D37"/>
    <w:rsid w:val="00B2506F"/>
    <w:rsid w:val="00B2546F"/>
    <w:rsid w:val="00B254DC"/>
    <w:rsid w:val="00B254E5"/>
    <w:rsid w:val="00B260F0"/>
    <w:rsid w:val="00B27BBB"/>
    <w:rsid w:val="00B30932"/>
    <w:rsid w:val="00B30E56"/>
    <w:rsid w:val="00B30E58"/>
    <w:rsid w:val="00B31A7D"/>
    <w:rsid w:val="00B32E40"/>
    <w:rsid w:val="00B33E9A"/>
    <w:rsid w:val="00B34539"/>
    <w:rsid w:val="00B345F9"/>
    <w:rsid w:val="00B36115"/>
    <w:rsid w:val="00B4354D"/>
    <w:rsid w:val="00B4355F"/>
    <w:rsid w:val="00B43829"/>
    <w:rsid w:val="00B43D3D"/>
    <w:rsid w:val="00B46F68"/>
    <w:rsid w:val="00B47046"/>
    <w:rsid w:val="00B472D6"/>
    <w:rsid w:val="00B47487"/>
    <w:rsid w:val="00B47E5E"/>
    <w:rsid w:val="00B5143F"/>
    <w:rsid w:val="00B51738"/>
    <w:rsid w:val="00B51AA1"/>
    <w:rsid w:val="00B51FCA"/>
    <w:rsid w:val="00B52C45"/>
    <w:rsid w:val="00B5322A"/>
    <w:rsid w:val="00B53398"/>
    <w:rsid w:val="00B5427C"/>
    <w:rsid w:val="00B54589"/>
    <w:rsid w:val="00B54962"/>
    <w:rsid w:val="00B55DB2"/>
    <w:rsid w:val="00B56E8F"/>
    <w:rsid w:val="00B578E4"/>
    <w:rsid w:val="00B60AC4"/>
    <w:rsid w:val="00B613CA"/>
    <w:rsid w:val="00B615B9"/>
    <w:rsid w:val="00B61BF8"/>
    <w:rsid w:val="00B622E2"/>
    <w:rsid w:val="00B626B8"/>
    <w:rsid w:val="00B650D3"/>
    <w:rsid w:val="00B658A4"/>
    <w:rsid w:val="00B65CFF"/>
    <w:rsid w:val="00B6617B"/>
    <w:rsid w:val="00B6644F"/>
    <w:rsid w:val="00B67044"/>
    <w:rsid w:val="00B674E8"/>
    <w:rsid w:val="00B67D4F"/>
    <w:rsid w:val="00B71CA0"/>
    <w:rsid w:val="00B71CC3"/>
    <w:rsid w:val="00B74062"/>
    <w:rsid w:val="00B753C4"/>
    <w:rsid w:val="00B761EE"/>
    <w:rsid w:val="00B77757"/>
    <w:rsid w:val="00B77F3A"/>
    <w:rsid w:val="00B80048"/>
    <w:rsid w:val="00B80AC2"/>
    <w:rsid w:val="00B81324"/>
    <w:rsid w:val="00B827CC"/>
    <w:rsid w:val="00B8338D"/>
    <w:rsid w:val="00B83C74"/>
    <w:rsid w:val="00B8417F"/>
    <w:rsid w:val="00B84D03"/>
    <w:rsid w:val="00B8695B"/>
    <w:rsid w:val="00B86D5B"/>
    <w:rsid w:val="00B87A46"/>
    <w:rsid w:val="00B90443"/>
    <w:rsid w:val="00B9167B"/>
    <w:rsid w:val="00B91CE0"/>
    <w:rsid w:val="00B93C6A"/>
    <w:rsid w:val="00B93FA3"/>
    <w:rsid w:val="00B94AC6"/>
    <w:rsid w:val="00B94FF7"/>
    <w:rsid w:val="00B954F6"/>
    <w:rsid w:val="00B95959"/>
    <w:rsid w:val="00B95F5F"/>
    <w:rsid w:val="00B973BC"/>
    <w:rsid w:val="00B973F3"/>
    <w:rsid w:val="00B97F9B"/>
    <w:rsid w:val="00BA254F"/>
    <w:rsid w:val="00BA2717"/>
    <w:rsid w:val="00BA2E60"/>
    <w:rsid w:val="00BA37AC"/>
    <w:rsid w:val="00BA3FD9"/>
    <w:rsid w:val="00BA5D59"/>
    <w:rsid w:val="00BA60C6"/>
    <w:rsid w:val="00BA6478"/>
    <w:rsid w:val="00BB064C"/>
    <w:rsid w:val="00BB0A09"/>
    <w:rsid w:val="00BB0A74"/>
    <w:rsid w:val="00BB187F"/>
    <w:rsid w:val="00BB349A"/>
    <w:rsid w:val="00BB3808"/>
    <w:rsid w:val="00BB3A02"/>
    <w:rsid w:val="00BB4B12"/>
    <w:rsid w:val="00BB5153"/>
    <w:rsid w:val="00BB5360"/>
    <w:rsid w:val="00BB78F6"/>
    <w:rsid w:val="00BB78FD"/>
    <w:rsid w:val="00BC0142"/>
    <w:rsid w:val="00BC0D9B"/>
    <w:rsid w:val="00BC2F76"/>
    <w:rsid w:val="00BC384F"/>
    <w:rsid w:val="00BC5A26"/>
    <w:rsid w:val="00BC5FA6"/>
    <w:rsid w:val="00BC611D"/>
    <w:rsid w:val="00BC615B"/>
    <w:rsid w:val="00BC66A4"/>
    <w:rsid w:val="00BC68C1"/>
    <w:rsid w:val="00BC79AB"/>
    <w:rsid w:val="00BD08AD"/>
    <w:rsid w:val="00BD1150"/>
    <w:rsid w:val="00BD3847"/>
    <w:rsid w:val="00BD49BD"/>
    <w:rsid w:val="00BD4C31"/>
    <w:rsid w:val="00BD54BD"/>
    <w:rsid w:val="00BD5D16"/>
    <w:rsid w:val="00BD7281"/>
    <w:rsid w:val="00BD74B5"/>
    <w:rsid w:val="00BE0FB1"/>
    <w:rsid w:val="00BE1E55"/>
    <w:rsid w:val="00BE272D"/>
    <w:rsid w:val="00BE32C6"/>
    <w:rsid w:val="00BE345E"/>
    <w:rsid w:val="00BE39D9"/>
    <w:rsid w:val="00BE493D"/>
    <w:rsid w:val="00BE4EB8"/>
    <w:rsid w:val="00BE503F"/>
    <w:rsid w:val="00BE5A76"/>
    <w:rsid w:val="00BE7160"/>
    <w:rsid w:val="00BE77B1"/>
    <w:rsid w:val="00BF0A5D"/>
    <w:rsid w:val="00BF18F4"/>
    <w:rsid w:val="00BF3299"/>
    <w:rsid w:val="00BF5879"/>
    <w:rsid w:val="00BF6599"/>
    <w:rsid w:val="00BF69D4"/>
    <w:rsid w:val="00BF6F33"/>
    <w:rsid w:val="00BF7C35"/>
    <w:rsid w:val="00C00314"/>
    <w:rsid w:val="00C00A1B"/>
    <w:rsid w:val="00C01A35"/>
    <w:rsid w:val="00C035A3"/>
    <w:rsid w:val="00C055CB"/>
    <w:rsid w:val="00C0581F"/>
    <w:rsid w:val="00C060D3"/>
    <w:rsid w:val="00C0724E"/>
    <w:rsid w:val="00C07A2D"/>
    <w:rsid w:val="00C10001"/>
    <w:rsid w:val="00C1182A"/>
    <w:rsid w:val="00C12706"/>
    <w:rsid w:val="00C12AB1"/>
    <w:rsid w:val="00C1408C"/>
    <w:rsid w:val="00C1491A"/>
    <w:rsid w:val="00C14E48"/>
    <w:rsid w:val="00C157B1"/>
    <w:rsid w:val="00C1583D"/>
    <w:rsid w:val="00C16ECF"/>
    <w:rsid w:val="00C20168"/>
    <w:rsid w:val="00C20E1A"/>
    <w:rsid w:val="00C22437"/>
    <w:rsid w:val="00C22C5F"/>
    <w:rsid w:val="00C234A6"/>
    <w:rsid w:val="00C23611"/>
    <w:rsid w:val="00C2391B"/>
    <w:rsid w:val="00C24C9F"/>
    <w:rsid w:val="00C25664"/>
    <w:rsid w:val="00C27B16"/>
    <w:rsid w:val="00C32476"/>
    <w:rsid w:val="00C33784"/>
    <w:rsid w:val="00C369B0"/>
    <w:rsid w:val="00C3723E"/>
    <w:rsid w:val="00C401A2"/>
    <w:rsid w:val="00C40241"/>
    <w:rsid w:val="00C4180A"/>
    <w:rsid w:val="00C439C8"/>
    <w:rsid w:val="00C43A60"/>
    <w:rsid w:val="00C44B01"/>
    <w:rsid w:val="00C45871"/>
    <w:rsid w:val="00C45A8D"/>
    <w:rsid w:val="00C462C0"/>
    <w:rsid w:val="00C52545"/>
    <w:rsid w:val="00C537A6"/>
    <w:rsid w:val="00C5626F"/>
    <w:rsid w:val="00C56293"/>
    <w:rsid w:val="00C57DCB"/>
    <w:rsid w:val="00C603C6"/>
    <w:rsid w:val="00C60D56"/>
    <w:rsid w:val="00C60FDF"/>
    <w:rsid w:val="00C61849"/>
    <w:rsid w:val="00C61F48"/>
    <w:rsid w:val="00C667BC"/>
    <w:rsid w:val="00C676E7"/>
    <w:rsid w:val="00C709F2"/>
    <w:rsid w:val="00C71E23"/>
    <w:rsid w:val="00C7203C"/>
    <w:rsid w:val="00C72B2E"/>
    <w:rsid w:val="00C74573"/>
    <w:rsid w:val="00C74CE4"/>
    <w:rsid w:val="00C76CBE"/>
    <w:rsid w:val="00C779BD"/>
    <w:rsid w:val="00C80EF8"/>
    <w:rsid w:val="00C81788"/>
    <w:rsid w:val="00C870CF"/>
    <w:rsid w:val="00C87B7A"/>
    <w:rsid w:val="00C90600"/>
    <w:rsid w:val="00C90BE2"/>
    <w:rsid w:val="00C91C0D"/>
    <w:rsid w:val="00C91C8C"/>
    <w:rsid w:val="00C93CCB"/>
    <w:rsid w:val="00C950C9"/>
    <w:rsid w:val="00C956B0"/>
    <w:rsid w:val="00C96382"/>
    <w:rsid w:val="00C9689D"/>
    <w:rsid w:val="00C9756B"/>
    <w:rsid w:val="00CA210C"/>
    <w:rsid w:val="00CA30BB"/>
    <w:rsid w:val="00CA44D9"/>
    <w:rsid w:val="00CA50E5"/>
    <w:rsid w:val="00CA54CF"/>
    <w:rsid w:val="00CA573F"/>
    <w:rsid w:val="00CA6496"/>
    <w:rsid w:val="00CA78DE"/>
    <w:rsid w:val="00CA7E83"/>
    <w:rsid w:val="00CB0072"/>
    <w:rsid w:val="00CB0E34"/>
    <w:rsid w:val="00CB1309"/>
    <w:rsid w:val="00CB2A25"/>
    <w:rsid w:val="00CB3518"/>
    <w:rsid w:val="00CB70A8"/>
    <w:rsid w:val="00CB7664"/>
    <w:rsid w:val="00CB79D1"/>
    <w:rsid w:val="00CC0997"/>
    <w:rsid w:val="00CC0C23"/>
    <w:rsid w:val="00CC19AF"/>
    <w:rsid w:val="00CC2C5F"/>
    <w:rsid w:val="00CC2FC1"/>
    <w:rsid w:val="00CC66D0"/>
    <w:rsid w:val="00CC6FDF"/>
    <w:rsid w:val="00CD09BA"/>
    <w:rsid w:val="00CD20AA"/>
    <w:rsid w:val="00CD3BF9"/>
    <w:rsid w:val="00CD476B"/>
    <w:rsid w:val="00CD6369"/>
    <w:rsid w:val="00CD7A75"/>
    <w:rsid w:val="00CD7ACC"/>
    <w:rsid w:val="00CE0F73"/>
    <w:rsid w:val="00CE3778"/>
    <w:rsid w:val="00CE3DFE"/>
    <w:rsid w:val="00CE4767"/>
    <w:rsid w:val="00CE4D87"/>
    <w:rsid w:val="00CE77E9"/>
    <w:rsid w:val="00CF04A0"/>
    <w:rsid w:val="00CF1F2F"/>
    <w:rsid w:val="00CF3521"/>
    <w:rsid w:val="00CF5218"/>
    <w:rsid w:val="00CF5985"/>
    <w:rsid w:val="00CF5D82"/>
    <w:rsid w:val="00CF5D83"/>
    <w:rsid w:val="00CF6295"/>
    <w:rsid w:val="00CF7463"/>
    <w:rsid w:val="00D0027F"/>
    <w:rsid w:val="00D0058B"/>
    <w:rsid w:val="00D00DE9"/>
    <w:rsid w:val="00D01F5B"/>
    <w:rsid w:val="00D03E50"/>
    <w:rsid w:val="00D04976"/>
    <w:rsid w:val="00D04B34"/>
    <w:rsid w:val="00D0502C"/>
    <w:rsid w:val="00D062E6"/>
    <w:rsid w:val="00D0743D"/>
    <w:rsid w:val="00D10A59"/>
    <w:rsid w:val="00D10FBB"/>
    <w:rsid w:val="00D11B07"/>
    <w:rsid w:val="00D129D3"/>
    <w:rsid w:val="00D14255"/>
    <w:rsid w:val="00D14750"/>
    <w:rsid w:val="00D158BA"/>
    <w:rsid w:val="00D16460"/>
    <w:rsid w:val="00D16682"/>
    <w:rsid w:val="00D16D1E"/>
    <w:rsid w:val="00D214C6"/>
    <w:rsid w:val="00D21D39"/>
    <w:rsid w:val="00D22EA3"/>
    <w:rsid w:val="00D252F6"/>
    <w:rsid w:val="00D3064B"/>
    <w:rsid w:val="00D30D86"/>
    <w:rsid w:val="00D31114"/>
    <w:rsid w:val="00D317BA"/>
    <w:rsid w:val="00D3286E"/>
    <w:rsid w:val="00D339CD"/>
    <w:rsid w:val="00D33FCE"/>
    <w:rsid w:val="00D34AEB"/>
    <w:rsid w:val="00D36076"/>
    <w:rsid w:val="00D3628C"/>
    <w:rsid w:val="00D368BE"/>
    <w:rsid w:val="00D36E69"/>
    <w:rsid w:val="00D372F4"/>
    <w:rsid w:val="00D37DAA"/>
    <w:rsid w:val="00D42CEE"/>
    <w:rsid w:val="00D43652"/>
    <w:rsid w:val="00D44FB2"/>
    <w:rsid w:val="00D45029"/>
    <w:rsid w:val="00D456FE"/>
    <w:rsid w:val="00D45915"/>
    <w:rsid w:val="00D45E17"/>
    <w:rsid w:val="00D46EF8"/>
    <w:rsid w:val="00D46FA0"/>
    <w:rsid w:val="00D471F0"/>
    <w:rsid w:val="00D47A73"/>
    <w:rsid w:val="00D51CD3"/>
    <w:rsid w:val="00D52073"/>
    <w:rsid w:val="00D52AAF"/>
    <w:rsid w:val="00D5667F"/>
    <w:rsid w:val="00D56BA1"/>
    <w:rsid w:val="00D57C9E"/>
    <w:rsid w:val="00D60A0C"/>
    <w:rsid w:val="00D60F07"/>
    <w:rsid w:val="00D625E1"/>
    <w:rsid w:val="00D638FA"/>
    <w:rsid w:val="00D64040"/>
    <w:rsid w:val="00D64081"/>
    <w:rsid w:val="00D64BA8"/>
    <w:rsid w:val="00D64F15"/>
    <w:rsid w:val="00D700C8"/>
    <w:rsid w:val="00D7037F"/>
    <w:rsid w:val="00D71E72"/>
    <w:rsid w:val="00D726AA"/>
    <w:rsid w:val="00D72964"/>
    <w:rsid w:val="00D731A3"/>
    <w:rsid w:val="00D73836"/>
    <w:rsid w:val="00D73D27"/>
    <w:rsid w:val="00D74537"/>
    <w:rsid w:val="00D7604F"/>
    <w:rsid w:val="00D76320"/>
    <w:rsid w:val="00D802C2"/>
    <w:rsid w:val="00D802C4"/>
    <w:rsid w:val="00D80FF7"/>
    <w:rsid w:val="00D834AD"/>
    <w:rsid w:val="00D8463C"/>
    <w:rsid w:val="00D84EC6"/>
    <w:rsid w:val="00D87313"/>
    <w:rsid w:val="00D8786D"/>
    <w:rsid w:val="00D87B2C"/>
    <w:rsid w:val="00D87B58"/>
    <w:rsid w:val="00D91C0B"/>
    <w:rsid w:val="00D9204A"/>
    <w:rsid w:val="00D921E8"/>
    <w:rsid w:val="00D92902"/>
    <w:rsid w:val="00D93866"/>
    <w:rsid w:val="00D93E7B"/>
    <w:rsid w:val="00D9645C"/>
    <w:rsid w:val="00D96612"/>
    <w:rsid w:val="00D97181"/>
    <w:rsid w:val="00D97D74"/>
    <w:rsid w:val="00DA0428"/>
    <w:rsid w:val="00DA2908"/>
    <w:rsid w:val="00DA69BB"/>
    <w:rsid w:val="00DA69F6"/>
    <w:rsid w:val="00DB1E5F"/>
    <w:rsid w:val="00DB2115"/>
    <w:rsid w:val="00DB254F"/>
    <w:rsid w:val="00DB36AF"/>
    <w:rsid w:val="00DB3B52"/>
    <w:rsid w:val="00DB7F75"/>
    <w:rsid w:val="00DC0CC2"/>
    <w:rsid w:val="00DC15A5"/>
    <w:rsid w:val="00DC1D6A"/>
    <w:rsid w:val="00DC288F"/>
    <w:rsid w:val="00DC449F"/>
    <w:rsid w:val="00DC4DF9"/>
    <w:rsid w:val="00DC5768"/>
    <w:rsid w:val="00DC7F5B"/>
    <w:rsid w:val="00DD0437"/>
    <w:rsid w:val="00DD2110"/>
    <w:rsid w:val="00DD2D63"/>
    <w:rsid w:val="00DD36BC"/>
    <w:rsid w:val="00DD39A6"/>
    <w:rsid w:val="00DD4BD3"/>
    <w:rsid w:val="00DD61AD"/>
    <w:rsid w:val="00DD7211"/>
    <w:rsid w:val="00DD7AF0"/>
    <w:rsid w:val="00DE2007"/>
    <w:rsid w:val="00DE2322"/>
    <w:rsid w:val="00DE24A8"/>
    <w:rsid w:val="00DE35D1"/>
    <w:rsid w:val="00DE63AA"/>
    <w:rsid w:val="00DE64B4"/>
    <w:rsid w:val="00DE7426"/>
    <w:rsid w:val="00DF03B9"/>
    <w:rsid w:val="00DF0809"/>
    <w:rsid w:val="00DF1481"/>
    <w:rsid w:val="00DF1788"/>
    <w:rsid w:val="00DF20FF"/>
    <w:rsid w:val="00DF3A8B"/>
    <w:rsid w:val="00DF46DD"/>
    <w:rsid w:val="00DF4C4B"/>
    <w:rsid w:val="00DF53A6"/>
    <w:rsid w:val="00DF6209"/>
    <w:rsid w:val="00DF707F"/>
    <w:rsid w:val="00DF7714"/>
    <w:rsid w:val="00E00708"/>
    <w:rsid w:val="00E01101"/>
    <w:rsid w:val="00E01147"/>
    <w:rsid w:val="00E011C8"/>
    <w:rsid w:val="00E036CD"/>
    <w:rsid w:val="00E050D7"/>
    <w:rsid w:val="00E055D9"/>
    <w:rsid w:val="00E05BF7"/>
    <w:rsid w:val="00E06340"/>
    <w:rsid w:val="00E1066D"/>
    <w:rsid w:val="00E1096F"/>
    <w:rsid w:val="00E10EDA"/>
    <w:rsid w:val="00E1113E"/>
    <w:rsid w:val="00E118FD"/>
    <w:rsid w:val="00E12D1C"/>
    <w:rsid w:val="00E13C85"/>
    <w:rsid w:val="00E15169"/>
    <w:rsid w:val="00E153DF"/>
    <w:rsid w:val="00E16788"/>
    <w:rsid w:val="00E169CA"/>
    <w:rsid w:val="00E16D87"/>
    <w:rsid w:val="00E16F87"/>
    <w:rsid w:val="00E20DCD"/>
    <w:rsid w:val="00E21FCB"/>
    <w:rsid w:val="00E23196"/>
    <w:rsid w:val="00E2350F"/>
    <w:rsid w:val="00E2365D"/>
    <w:rsid w:val="00E23A44"/>
    <w:rsid w:val="00E24167"/>
    <w:rsid w:val="00E24F0F"/>
    <w:rsid w:val="00E2538F"/>
    <w:rsid w:val="00E25454"/>
    <w:rsid w:val="00E27165"/>
    <w:rsid w:val="00E30487"/>
    <w:rsid w:val="00E30B13"/>
    <w:rsid w:val="00E32731"/>
    <w:rsid w:val="00E327E3"/>
    <w:rsid w:val="00E33B50"/>
    <w:rsid w:val="00E33F45"/>
    <w:rsid w:val="00E33F9C"/>
    <w:rsid w:val="00E352A2"/>
    <w:rsid w:val="00E362D6"/>
    <w:rsid w:val="00E36725"/>
    <w:rsid w:val="00E4020D"/>
    <w:rsid w:val="00E404FA"/>
    <w:rsid w:val="00E41C26"/>
    <w:rsid w:val="00E423B6"/>
    <w:rsid w:val="00E42F4A"/>
    <w:rsid w:val="00E430AD"/>
    <w:rsid w:val="00E44878"/>
    <w:rsid w:val="00E45CDB"/>
    <w:rsid w:val="00E47079"/>
    <w:rsid w:val="00E4711C"/>
    <w:rsid w:val="00E476A5"/>
    <w:rsid w:val="00E47FE2"/>
    <w:rsid w:val="00E5040E"/>
    <w:rsid w:val="00E506D2"/>
    <w:rsid w:val="00E50D48"/>
    <w:rsid w:val="00E52735"/>
    <w:rsid w:val="00E527E4"/>
    <w:rsid w:val="00E5446B"/>
    <w:rsid w:val="00E548DF"/>
    <w:rsid w:val="00E54FD9"/>
    <w:rsid w:val="00E55121"/>
    <w:rsid w:val="00E60AAB"/>
    <w:rsid w:val="00E618A2"/>
    <w:rsid w:val="00E63665"/>
    <w:rsid w:val="00E64011"/>
    <w:rsid w:val="00E64282"/>
    <w:rsid w:val="00E646F9"/>
    <w:rsid w:val="00E64B48"/>
    <w:rsid w:val="00E659F3"/>
    <w:rsid w:val="00E66ABD"/>
    <w:rsid w:val="00E6723C"/>
    <w:rsid w:val="00E67CC5"/>
    <w:rsid w:val="00E7041C"/>
    <w:rsid w:val="00E70826"/>
    <w:rsid w:val="00E70D8C"/>
    <w:rsid w:val="00E71655"/>
    <w:rsid w:val="00E7174C"/>
    <w:rsid w:val="00E73E8F"/>
    <w:rsid w:val="00E74A8E"/>
    <w:rsid w:val="00E74B2E"/>
    <w:rsid w:val="00E750D6"/>
    <w:rsid w:val="00E7546F"/>
    <w:rsid w:val="00E759BD"/>
    <w:rsid w:val="00E75D22"/>
    <w:rsid w:val="00E839ED"/>
    <w:rsid w:val="00E84FA6"/>
    <w:rsid w:val="00E87869"/>
    <w:rsid w:val="00E90083"/>
    <w:rsid w:val="00E9136A"/>
    <w:rsid w:val="00E91427"/>
    <w:rsid w:val="00E92D33"/>
    <w:rsid w:val="00E93108"/>
    <w:rsid w:val="00E94436"/>
    <w:rsid w:val="00E957A3"/>
    <w:rsid w:val="00E9677A"/>
    <w:rsid w:val="00E975F6"/>
    <w:rsid w:val="00EA0166"/>
    <w:rsid w:val="00EA3B2D"/>
    <w:rsid w:val="00EA4AE9"/>
    <w:rsid w:val="00EA4BC3"/>
    <w:rsid w:val="00EA61F4"/>
    <w:rsid w:val="00EA6D35"/>
    <w:rsid w:val="00EB29D5"/>
    <w:rsid w:val="00EB2E43"/>
    <w:rsid w:val="00EB310B"/>
    <w:rsid w:val="00EB3941"/>
    <w:rsid w:val="00EB5692"/>
    <w:rsid w:val="00EB66BF"/>
    <w:rsid w:val="00EB7C4D"/>
    <w:rsid w:val="00EB7E45"/>
    <w:rsid w:val="00EC0272"/>
    <w:rsid w:val="00EC1799"/>
    <w:rsid w:val="00EC1F17"/>
    <w:rsid w:val="00EC45B6"/>
    <w:rsid w:val="00EC4F2B"/>
    <w:rsid w:val="00EC5322"/>
    <w:rsid w:val="00EC66AD"/>
    <w:rsid w:val="00ED08BD"/>
    <w:rsid w:val="00ED159C"/>
    <w:rsid w:val="00ED1856"/>
    <w:rsid w:val="00ED304B"/>
    <w:rsid w:val="00ED3C86"/>
    <w:rsid w:val="00ED3D05"/>
    <w:rsid w:val="00ED40BC"/>
    <w:rsid w:val="00ED466B"/>
    <w:rsid w:val="00ED4F9D"/>
    <w:rsid w:val="00ED602C"/>
    <w:rsid w:val="00ED68F0"/>
    <w:rsid w:val="00ED6C4C"/>
    <w:rsid w:val="00ED7D58"/>
    <w:rsid w:val="00ED7D89"/>
    <w:rsid w:val="00EE0450"/>
    <w:rsid w:val="00EE0F7A"/>
    <w:rsid w:val="00EE2049"/>
    <w:rsid w:val="00EE32A1"/>
    <w:rsid w:val="00EE44AF"/>
    <w:rsid w:val="00EE44B0"/>
    <w:rsid w:val="00EE45D4"/>
    <w:rsid w:val="00EE5389"/>
    <w:rsid w:val="00EE589A"/>
    <w:rsid w:val="00EE6B04"/>
    <w:rsid w:val="00EE70DB"/>
    <w:rsid w:val="00EE764F"/>
    <w:rsid w:val="00EF097B"/>
    <w:rsid w:val="00EF0C01"/>
    <w:rsid w:val="00EF1490"/>
    <w:rsid w:val="00EF3092"/>
    <w:rsid w:val="00EF3AC5"/>
    <w:rsid w:val="00EF4EFF"/>
    <w:rsid w:val="00EF5580"/>
    <w:rsid w:val="00EF5586"/>
    <w:rsid w:val="00EF6C3E"/>
    <w:rsid w:val="00F000E6"/>
    <w:rsid w:val="00F00179"/>
    <w:rsid w:val="00F00D36"/>
    <w:rsid w:val="00F010FB"/>
    <w:rsid w:val="00F012E9"/>
    <w:rsid w:val="00F024F1"/>
    <w:rsid w:val="00F03C98"/>
    <w:rsid w:val="00F0513F"/>
    <w:rsid w:val="00F053E9"/>
    <w:rsid w:val="00F058ED"/>
    <w:rsid w:val="00F07EF4"/>
    <w:rsid w:val="00F10347"/>
    <w:rsid w:val="00F10ECF"/>
    <w:rsid w:val="00F10FE0"/>
    <w:rsid w:val="00F11340"/>
    <w:rsid w:val="00F11B71"/>
    <w:rsid w:val="00F12F33"/>
    <w:rsid w:val="00F13299"/>
    <w:rsid w:val="00F13F92"/>
    <w:rsid w:val="00F146AE"/>
    <w:rsid w:val="00F14DEA"/>
    <w:rsid w:val="00F159DD"/>
    <w:rsid w:val="00F1622B"/>
    <w:rsid w:val="00F20219"/>
    <w:rsid w:val="00F2027F"/>
    <w:rsid w:val="00F21002"/>
    <w:rsid w:val="00F21E93"/>
    <w:rsid w:val="00F22940"/>
    <w:rsid w:val="00F303B4"/>
    <w:rsid w:val="00F30740"/>
    <w:rsid w:val="00F3143B"/>
    <w:rsid w:val="00F31C34"/>
    <w:rsid w:val="00F32269"/>
    <w:rsid w:val="00F32886"/>
    <w:rsid w:val="00F32FD1"/>
    <w:rsid w:val="00F3373A"/>
    <w:rsid w:val="00F34915"/>
    <w:rsid w:val="00F34ADF"/>
    <w:rsid w:val="00F34D43"/>
    <w:rsid w:val="00F3746F"/>
    <w:rsid w:val="00F377C1"/>
    <w:rsid w:val="00F403CF"/>
    <w:rsid w:val="00F40D29"/>
    <w:rsid w:val="00F41207"/>
    <w:rsid w:val="00F44321"/>
    <w:rsid w:val="00F445CC"/>
    <w:rsid w:val="00F44785"/>
    <w:rsid w:val="00F44D80"/>
    <w:rsid w:val="00F46317"/>
    <w:rsid w:val="00F46572"/>
    <w:rsid w:val="00F4738F"/>
    <w:rsid w:val="00F473C1"/>
    <w:rsid w:val="00F47ACA"/>
    <w:rsid w:val="00F526E8"/>
    <w:rsid w:val="00F52EB9"/>
    <w:rsid w:val="00F5540B"/>
    <w:rsid w:val="00F55A26"/>
    <w:rsid w:val="00F564DD"/>
    <w:rsid w:val="00F56A04"/>
    <w:rsid w:val="00F60F60"/>
    <w:rsid w:val="00F61B9A"/>
    <w:rsid w:val="00F6251B"/>
    <w:rsid w:val="00F62D26"/>
    <w:rsid w:val="00F6570A"/>
    <w:rsid w:val="00F66817"/>
    <w:rsid w:val="00F67320"/>
    <w:rsid w:val="00F714C9"/>
    <w:rsid w:val="00F7160E"/>
    <w:rsid w:val="00F7169C"/>
    <w:rsid w:val="00F717AE"/>
    <w:rsid w:val="00F74158"/>
    <w:rsid w:val="00F752E9"/>
    <w:rsid w:val="00F7540D"/>
    <w:rsid w:val="00F75486"/>
    <w:rsid w:val="00F76C3E"/>
    <w:rsid w:val="00F76FA3"/>
    <w:rsid w:val="00F77317"/>
    <w:rsid w:val="00F77928"/>
    <w:rsid w:val="00F77D20"/>
    <w:rsid w:val="00F813CF"/>
    <w:rsid w:val="00F81CCD"/>
    <w:rsid w:val="00F828A1"/>
    <w:rsid w:val="00F82A4B"/>
    <w:rsid w:val="00F8379F"/>
    <w:rsid w:val="00F84DE7"/>
    <w:rsid w:val="00F85038"/>
    <w:rsid w:val="00F862FE"/>
    <w:rsid w:val="00F908FA"/>
    <w:rsid w:val="00F90E28"/>
    <w:rsid w:val="00F915BC"/>
    <w:rsid w:val="00F91BEA"/>
    <w:rsid w:val="00F91D5F"/>
    <w:rsid w:val="00F92E3B"/>
    <w:rsid w:val="00F92E50"/>
    <w:rsid w:val="00F93C75"/>
    <w:rsid w:val="00F946C1"/>
    <w:rsid w:val="00F961AC"/>
    <w:rsid w:val="00F963C1"/>
    <w:rsid w:val="00F96796"/>
    <w:rsid w:val="00FA034F"/>
    <w:rsid w:val="00FA0A54"/>
    <w:rsid w:val="00FA103C"/>
    <w:rsid w:val="00FA2F02"/>
    <w:rsid w:val="00FA423E"/>
    <w:rsid w:val="00FA5A12"/>
    <w:rsid w:val="00FA5FB3"/>
    <w:rsid w:val="00FA6520"/>
    <w:rsid w:val="00FA7DF6"/>
    <w:rsid w:val="00FA7E9B"/>
    <w:rsid w:val="00FB058E"/>
    <w:rsid w:val="00FB0FF5"/>
    <w:rsid w:val="00FB1079"/>
    <w:rsid w:val="00FB140A"/>
    <w:rsid w:val="00FB1903"/>
    <w:rsid w:val="00FB21B1"/>
    <w:rsid w:val="00FB2C6E"/>
    <w:rsid w:val="00FB356D"/>
    <w:rsid w:val="00FB42F1"/>
    <w:rsid w:val="00FB4477"/>
    <w:rsid w:val="00FB4D68"/>
    <w:rsid w:val="00FB5197"/>
    <w:rsid w:val="00FB6640"/>
    <w:rsid w:val="00FB735C"/>
    <w:rsid w:val="00FC159D"/>
    <w:rsid w:val="00FC1876"/>
    <w:rsid w:val="00FC25E4"/>
    <w:rsid w:val="00FC29BF"/>
    <w:rsid w:val="00FC6C2E"/>
    <w:rsid w:val="00FC7225"/>
    <w:rsid w:val="00FC7302"/>
    <w:rsid w:val="00FD0F6F"/>
    <w:rsid w:val="00FD1075"/>
    <w:rsid w:val="00FD2B8D"/>
    <w:rsid w:val="00FD3631"/>
    <w:rsid w:val="00FD3B6E"/>
    <w:rsid w:val="00FD4736"/>
    <w:rsid w:val="00FD5812"/>
    <w:rsid w:val="00FD58B9"/>
    <w:rsid w:val="00FD58F7"/>
    <w:rsid w:val="00FD5DF9"/>
    <w:rsid w:val="00FD63C3"/>
    <w:rsid w:val="00FD67FF"/>
    <w:rsid w:val="00FD68AB"/>
    <w:rsid w:val="00FD73AA"/>
    <w:rsid w:val="00FD7852"/>
    <w:rsid w:val="00FD78AA"/>
    <w:rsid w:val="00FD7FE0"/>
    <w:rsid w:val="00FE03A9"/>
    <w:rsid w:val="00FE3FCB"/>
    <w:rsid w:val="00FE49C8"/>
    <w:rsid w:val="00FE56C7"/>
    <w:rsid w:val="00FE5993"/>
    <w:rsid w:val="00FE5DC1"/>
    <w:rsid w:val="00FE5E98"/>
    <w:rsid w:val="00FE6792"/>
    <w:rsid w:val="00FF0499"/>
    <w:rsid w:val="00FF235F"/>
    <w:rsid w:val="00FF2CE0"/>
    <w:rsid w:val="00FF2EB1"/>
    <w:rsid w:val="00FF65AD"/>
    <w:rsid w:val="00FF6AD1"/>
    <w:rsid w:val="00FF722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A4AA0B"/>
  <w15:docId w15:val="{5D0E050A-17A7-4CAD-A080-5A1AEEE89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110F"/>
    <w:rPr>
      <w:sz w:val="24"/>
      <w:lang w:val="en-AU" w:eastAsia="en-GB"/>
    </w:rPr>
  </w:style>
  <w:style w:type="paragraph" w:styleId="Heading1">
    <w:name w:val="heading 1"/>
    <w:basedOn w:val="Normal"/>
    <w:next w:val="Normal"/>
    <w:qFormat/>
    <w:pPr>
      <w:keepNext/>
      <w:jc w:val="center"/>
      <w:outlineLvl w:val="0"/>
    </w:pPr>
    <w:rPr>
      <w:rFonts w:ascii="Arial" w:hAnsi="Arial"/>
      <w:b/>
      <w:sz w:val="32"/>
    </w:rPr>
  </w:style>
  <w:style w:type="paragraph" w:styleId="Heading2">
    <w:name w:val="heading 2"/>
    <w:basedOn w:val="Normal"/>
    <w:next w:val="Normal"/>
    <w:qFormat/>
    <w:pPr>
      <w:keepNext/>
      <w:jc w:val="both"/>
      <w:outlineLvl w:val="1"/>
    </w:pPr>
    <w:rPr>
      <w:rFonts w:ascii="Arial" w:hAnsi="Arial"/>
      <w:b/>
    </w:rPr>
  </w:style>
  <w:style w:type="paragraph" w:styleId="Heading3">
    <w:name w:val="heading 3"/>
    <w:basedOn w:val="Normal"/>
    <w:next w:val="Normal"/>
    <w:link w:val="Heading3Char"/>
    <w:semiHidden/>
    <w:unhideWhenUsed/>
    <w:qFormat/>
    <w:rsid w:val="00A94F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Label">
    <w:name w:val="Block Label"/>
    <w:basedOn w:val="Normal"/>
    <w:next w:val="Normal"/>
    <w:rPr>
      <w:b/>
      <w:lang w:val="en-US"/>
    </w:rPr>
  </w:style>
  <w:style w:type="paragraph" w:styleId="BodyText">
    <w:name w:val="Body Text"/>
    <w:basedOn w:val="Normal"/>
    <w:rPr>
      <w:rFonts w:ascii="Arial" w:hAnsi="Arial"/>
      <w:sz w:val="32"/>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2">
    <w:name w:val="Body Text 2"/>
    <w:basedOn w:val="Normal"/>
    <w:rPr>
      <w:rFonts w:ascii="Arial" w:hAnsi="Arial"/>
      <w:b/>
      <w:i/>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rsid w:val="004A3C6E"/>
  </w:style>
  <w:style w:type="character" w:styleId="Hyperlink">
    <w:name w:val="Hyperlink"/>
    <w:rsid w:val="001F2375"/>
    <w:rPr>
      <w:color w:val="0000FF"/>
      <w:u w:val="single"/>
    </w:rPr>
  </w:style>
  <w:style w:type="paragraph" w:styleId="DocumentMap">
    <w:name w:val="Document Map"/>
    <w:basedOn w:val="Normal"/>
    <w:semiHidden/>
    <w:rsid w:val="00ED4F9D"/>
    <w:pPr>
      <w:shd w:val="clear" w:color="auto" w:fill="000080"/>
    </w:pPr>
    <w:rPr>
      <w:rFonts w:ascii="Tahoma" w:hAnsi="Tahoma" w:cs="Tahoma"/>
      <w:sz w:val="20"/>
    </w:rPr>
  </w:style>
  <w:style w:type="character" w:styleId="CommentReference">
    <w:name w:val="annotation reference"/>
    <w:semiHidden/>
    <w:rsid w:val="00E87869"/>
    <w:rPr>
      <w:sz w:val="16"/>
      <w:szCs w:val="16"/>
    </w:rPr>
  </w:style>
  <w:style w:type="paragraph" w:styleId="CommentText">
    <w:name w:val="annotation text"/>
    <w:basedOn w:val="Normal"/>
    <w:semiHidden/>
    <w:rsid w:val="00E87869"/>
    <w:rPr>
      <w:sz w:val="20"/>
    </w:rPr>
  </w:style>
  <w:style w:type="paragraph" w:styleId="CommentSubject">
    <w:name w:val="annotation subject"/>
    <w:basedOn w:val="CommentText"/>
    <w:next w:val="CommentText"/>
    <w:semiHidden/>
    <w:rsid w:val="00E87869"/>
    <w:rPr>
      <w:b/>
      <w:bCs/>
    </w:rPr>
  </w:style>
  <w:style w:type="character" w:styleId="Strong">
    <w:name w:val="Strong"/>
    <w:qFormat/>
    <w:rsid w:val="00FC7302"/>
    <w:rPr>
      <w:b/>
      <w:bCs/>
    </w:rPr>
  </w:style>
  <w:style w:type="paragraph" w:styleId="NormalWeb">
    <w:name w:val="Normal (Web)"/>
    <w:basedOn w:val="Normal"/>
    <w:uiPriority w:val="99"/>
    <w:rsid w:val="00F058ED"/>
    <w:pPr>
      <w:spacing w:before="100" w:beforeAutospacing="1" w:after="100" w:afterAutospacing="1"/>
    </w:pPr>
    <w:rPr>
      <w:szCs w:val="24"/>
      <w:lang w:val="en-GB"/>
    </w:rPr>
  </w:style>
  <w:style w:type="paragraph" w:styleId="ListParagraph">
    <w:name w:val="List Paragraph"/>
    <w:basedOn w:val="Normal"/>
    <w:uiPriority w:val="34"/>
    <w:qFormat/>
    <w:rsid w:val="00BF6599"/>
    <w:pPr>
      <w:ind w:left="720"/>
      <w:contextualSpacing/>
    </w:pPr>
  </w:style>
  <w:style w:type="character" w:customStyle="1" w:styleId="Heading3Char">
    <w:name w:val="Heading 3 Char"/>
    <w:basedOn w:val="DefaultParagraphFont"/>
    <w:link w:val="Heading3"/>
    <w:semiHidden/>
    <w:rsid w:val="00A94FDD"/>
    <w:rPr>
      <w:rFonts w:asciiTheme="majorHAnsi" w:eastAsiaTheme="majorEastAsia" w:hAnsiTheme="majorHAnsi" w:cstheme="majorBidi"/>
      <w:b/>
      <w:bCs/>
      <w:color w:val="4F81BD" w:themeColor="accent1"/>
      <w:sz w:val="24"/>
      <w:lang w:val="en-AU" w:eastAsia="en-GB"/>
    </w:rPr>
  </w:style>
  <w:style w:type="paragraph" w:customStyle="1" w:styleId="Default">
    <w:name w:val="Default"/>
    <w:basedOn w:val="Normal"/>
    <w:rsid w:val="005636DD"/>
    <w:pPr>
      <w:autoSpaceDE w:val="0"/>
      <w:autoSpaceDN w:val="0"/>
    </w:pPr>
    <w:rPr>
      <w:rFonts w:ascii="Arial" w:eastAsiaTheme="minorHAnsi" w:hAnsi="Arial" w:cs="Arial"/>
      <w:color w:val="000000"/>
      <w:szCs w:val="24"/>
      <w:lang w:val="en-NZ" w:eastAsia="en-US"/>
    </w:rPr>
  </w:style>
  <w:style w:type="character" w:customStyle="1" w:styleId="FooterChar">
    <w:name w:val="Footer Char"/>
    <w:basedOn w:val="DefaultParagraphFont"/>
    <w:link w:val="Footer"/>
    <w:uiPriority w:val="99"/>
    <w:rsid w:val="004572AE"/>
    <w:rPr>
      <w:sz w:val="24"/>
      <w:lang w:val="en-AU" w:eastAsia="en-GB"/>
    </w:rPr>
  </w:style>
  <w:style w:type="character" w:styleId="Emphasis">
    <w:name w:val="Emphasis"/>
    <w:basedOn w:val="DefaultParagraphFont"/>
    <w:uiPriority w:val="20"/>
    <w:qFormat/>
    <w:rsid w:val="000406C1"/>
    <w:rPr>
      <w:b/>
      <w:bCs/>
      <w:i w:val="0"/>
      <w:iCs w:val="0"/>
    </w:rPr>
  </w:style>
  <w:style w:type="character" w:customStyle="1" w:styleId="st1">
    <w:name w:val="st1"/>
    <w:basedOn w:val="DefaultParagraphFont"/>
    <w:rsid w:val="000406C1"/>
  </w:style>
  <w:style w:type="paragraph" w:styleId="Revision">
    <w:name w:val="Revision"/>
    <w:hidden/>
    <w:uiPriority w:val="99"/>
    <w:semiHidden/>
    <w:rsid w:val="00974256"/>
    <w:rPr>
      <w:sz w:val="24"/>
      <w:lang w:val="en-AU" w:eastAsia="en-GB"/>
    </w:rPr>
  </w:style>
  <w:style w:type="character" w:styleId="FollowedHyperlink">
    <w:name w:val="FollowedHyperlink"/>
    <w:basedOn w:val="DefaultParagraphFont"/>
    <w:semiHidden/>
    <w:unhideWhenUsed/>
    <w:rsid w:val="00FB735C"/>
    <w:rPr>
      <w:color w:val="800080" w:themeColor="followedHyperlink"/>
      <w:u w:val="single"/>
    </w:rPr>
  </w:style>
  <w:style w:type="paragraph" w:styleId="PlainText">
    <w:name w:val="Plain Text"/>
    <w:basedOn w:val="Normal"/>
    <w:link w:val="PlainTextChar"/>
    <w:uiPriority w:val="99"/>
    <w:unhideWhenUsed/>
    <w:rsid w:val="009F31C4"/>
    <w:rPr>
      <w:rFonts w:ascii="Calibri" w:eastAsiaTheme="minorHAnsi" w:hAnsi="Calibri" w:cstheme="minorBidi"/>
      <w:sz w:val="22"/>
      <w:szCs w:val="21"/>
      <w:lang w:val="en-NZ" w:eastAsia="en-US"/>
    </w:rPr>
  </w:style>
  <w:style w:type="character" w:customStyle="1" w:styleId="PlainTextChar">
    <w:name w:val="Plain Text Char"/>
    <w:basedOn w:val="DefaultParagraphFont"/>
    <w:link w:val="PlainText"/>
    <w:uiPriority w:val="99"/>
    <w:rsid w:val="009F31C4"/>
    <w:rPr>
      <w:rFonts w:ascii="Calibri" w:eastAsiaTheme="minorHAnsi" w:hAnsi="Calibri" w:cstheme="minorBidi"/>
      <w:sz w:val="22"/>
      <w:szCs w:val="21"/>
      <w:lang w:eastAsia="en-US"/>
    </w:rPr>
  </w:style>
  <w:style w:type="character" w:customStyle="1" w:styleId="yhemcb">
    <w:name w:val="yhemcb"/>
    <w:basedOn w:val="DefaultParagraphFont"/>
    <w:rsid w:val="00B81324"/>
  </w:style>
  <w:style w:type="character" w:customStyle="1" w:styleId="w8qarf">
    <w:name w:val="w8qarf"/>
    <w:basedOn w:val="DefaultParagraphFont"/>
    <w:rsid w:val="00B81324"/>
  </w:style>
  <w:style w:type="character" w:customStyle="1" w:styleId="lrzxr">
    <w:name w:val="lrzxr"/>
    <w:basedOn w:val="DefaultParagraphFont"/>
    <w:rsid w:val="00B81324"/>
  </w:style>
  <w:style w:type="character" w:customStyle="1" w:styleId="tlou0b">
    <w:name w:val="tlou0b"/>
    <w:basedOn w:val="DefaultParagraphFont"/>
    <w:rsid w:val="00B81324"/>
  </w:style>
  <w:style w:type="character" w:customStyle="1" w:styleId="jdmkzb">
    <w:name w:val="jdmkzb"/>
    <w:basedOn w:val="DefaultParagraphFont"/>
    <w:rsid w:val="00B813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77756">
      <w:bodyDiv w:val="1"/>
      <w:marLeft w:val="0"/>
      <w:marRight w:val="0"/>
      <w:marTop w:val="0"/>
      <w:marBottom w:val="0"/>
      <w:divBdr>
        <w:top w:val="none" w:sz="0" w:space="0" w:color="auto"/>
        <w:left w:val="none" w:sz="0" w:space="0" w:color="auto"/>
        <w:bottom w:val="none" w:sz="0" w:space="0" w:color="auto"/>
        <w:right w:val="none" w:sz="0" w:space="0" w:color="auto"/>
      </w:divBdr>
    </w:div>
    <w:div w:id="70002895">
      <w:bodyDiv w:val="1"/>
      <w:marLeft w:val="0"/>
      <w:marRight w:val="0"/>
      <w:marTop w:val="0"/>
      <w:marBottom w:val="0"/>
      <w:divBdr>
        <w:top w:val="none" w:sz="0" w:space="0" w:color="auto"/>
        <w:left w:val="none" w:sz="0" w:space="0" w:color="auto"/>
        <w:bottom w:val="none" w:sz="0" w:space="0" w:color="auto"/>
        <w:right w:val="none" w:sz="0" w:space="0" w:color="auto"/>
      </w:divBdr>
    </w:div>
    <w:div w:id="201016945">
      <w:bodyDiv w:val="1"/>
      <w:marLeft w:val="0"/>
      <w:marRight w:val="0"/>
      <w:marTop w:val="0"/>
      <w:marBottom w:val="0"/>
      <w:divBdr>
        <w:top w:val="none" w:sz="0" w:space="0" w:color="auto"/>
        <w:left w:val="none" w:sz="0" w:space="0" w:color="auto"/>
        <w:bottom w:val="none" w:sz="0" w:space="0" w:color="auto"/>
        <w:right w:val="none" w:sz="0" w:space="0" w:color="auto"/>
      </w:divBdr>
    </w:div>
    <w:div w:id="240608570">
      <w:bodyDiv w:val="1"/>
      <w:marLeft w:val="0"/>
      <w:marRight w:val="0"/>
      <w:marTop w:val="0"/>
      <w:marBottom w:val="0"/>
      <w:divBdr>
        <w:top w:val="none" w:sz="0" w:space="0" w:color="auto"/>
        <w:left w:val="none" w:sz="0" w:space="0" w:color="auto"/>
        <w:bottom w:val="none" w:sz="0" w:space="0" w:color="auto"/>
        <w:right w:val="none" w:sz="0" w:space="0" w:color="auto"/>
      </w:divBdr>
    </w:div>
    <w:div w:id="254555533">
      <w:bodyDiv w:val="1"/>
      <w:marLeft w:val="0"/>
      <w:marRight w:val="0"/>
      <w:marTop w:val="0"/>
      <w:marBottom w:val="0"/>
      <w:divBdr>
        <w:top w:val="none" w:sz="0" w:space="0" w:color="auto"/>
        <w:left w:val="none" w:sz="0" w:space="0" w:color="auto"/>
        <w:bottom w:val="none" w:sz="0" w:space="0" w:color="auto"/>
        <w:right w:val="none" w:sz="0" w:space="0" w:color="auto"/>
      </w:divBdr>
    </w:div>
    <w:div w:id="261841350">
      <w:bodyDiv w:val="1"/>
      <w:marLeft w:val="0"/>
      <w:marRight w:val="0"/>
      <w:marTop w:val="0"/>
      <w:marBottom w:val="0"/>
      <w:divBdr>
        <w:top w:val="none" w:sz="0" w:space="0" w:color="auto"/>
        <w:left w:val="none" w:sz="0" w:space="0" w:color="auto"/>
        <w:bottom w:val="none" w:sz="0" w:space="0" w:color="auto"/>
        <w:right w:val="none" w:sz="0" w:space="0" w:color="auto"/>
      </w:divBdr>
    </w:div>
    <w:div w:id="265508685">
      <w:bodyDiv w:val="1"/>
      <w:marLeft w:val="0"/>
      <w:marRight w:val="0"/>
      <w:marTop w:val="0"/>
      <w:marBottom w:val="0"/>
      <w:divBdr>
        <w:top w:val="none" w:sz="0" w:space="0" w:color="auto"/>
        <w:left w:val="none" w:sz="0" w:space="0" w:color="auto"/>
        <w:bottom w:val="none" w:sz="0" w:space="0" w:color="auto"/>
        <w:right w:val="none" w:sz="0" w:space="0" w:color="auto"/>
      </w:divBdr>
      <w:divsChild>
        <w:div w:id="1265110768">
          <w:marLeft w:val="0"/>
          <w:marRight w:val="0"/>
          <w:marTop w:val="0"/>
          <w:marBottom w:val="0"/>
          <w:divBdr>
            <w:top w:val="none" w:sz="0" w:space="0" w:color="auto"/>
            <w:left w:val="none" w:sz="0" w:space="0" w:color="auto"/>
            <w:bottom w:val="none" w:sz="0" w:space="0" w:color="auto"/>
            <w:right w:val="none" w:sz="0" w:space="0" w:color="auto"/>
          </w:divBdr>
          <w:divsChild>
            <w:div w:id="429546965">
              <w:marLeft w:val="0"/>
              <w:marRight w:val="0"/>
              <w:marTop w:val="0"/>
              <w:marBottom w:val="0"/>
              <w:divBdr>
                <w:top w:val="none" w:sz="0" w:space="0" w:color="auto"/>
                <w:left w:val="none" w:sz="0" w:space="0" w:color="auto"/>
                <w:bottom w:val="none" w:sz="0" w:space="0" w:color="auto"/>
                <w:right w:val="none" w:sz="0" w:space="0" w:color="auto"/>
              </w:divBdr>
              <w:divsChild>
                <w:div w:id="744180151">
                  <w:marLeft w:val="0"/>
                  <w:marRight w:val="0"/>
                  <w:marTop w:val="0"/>
                  <w:marBottom w:val="0"/>
                  <w:divBdr>
                    <w:top w:val="none" w:sz="0" w:space="0" w:color="auto"/>
                    <w:left w:val="none" w:sz="0" w:space="0" w:color="auto"/>
                    <w:bottom w:val="none" w:sz="0" w:space="0" w:color="auto"/>
                    <w:right w:val="none" w:sz="0" w:space="0" w:color="auto"/>
                  </w:divBdr>
                  <w:divsChild>
                    <w:div w:id="1039016496">
                      <w:marLeft w:val="0"/>
                      <w:marRight w:val="0"/>
                      <w:marTop w:val="0"/>
                      <w:marBottom w:val="0"/>
                      <w:divBdr>
                        <w:top w:val="none" w:sz="0" w:space="0" w:color="auto"/>
                        <w:left w:val="none" w:sz="0" w:space="0" w:color="auto"/>
                        <w:bottom w:val="none" w:sz="0" w:space="0" w:color="auto"/>
                        <w:right w:val="none" w:sz="0" w:space="0" w:color="auto"/>
                      </w:divBdr>
                      <w:divsChild>
                        <w:div w:id="2133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632891">
      <w:bodyDiv w:val="1"/>
      <w:marLeft w:val="0"/>
      <w:marRight w:val="0"/>
      <w:marTop w:val="0"/>
      <w:marBottom w:val="0"/>
      <w:divBdr>
        <w:top w:val="none" w:sz="0" w:space="0" w:color="auto"/>
        <w:left w:val="none" w:sz="0" w:space="0" w:color="auto"/>
        <w:bottom w:val="none" w:sz="0" w:space="0" w:color="auto"/>
        <w:right w:val="none" w:sz="0" w:space="0" w:color="auto"/>
      </w:divBdr>
    </w:div>
    <w:div w:id="319775207">
      <w:bodyDiv w:val="1"/>
      <w:marLeft w:val="0"/>
      <w:marRight w:val="0"/>
      <w:marTop w:val="0"/>
      <w:marBottom w:val="0"/>
      <w:divBdr>
        <w:top w:val="none" w:sz="0" w:space="0" w:color="auto"/>
        <w:left w:val="none" w:sz="0" w:space="0" w:color="auto"/>
        <w:bottom w:val="none" w:sz="0" w:space="0" w:color="auto"/>
        <w:right w:val="none" w:sz="0" w:space="0" w:color="auto"/>
      </w:divBdr>
    </w:div>
    <w:div w:id="352997605">
      <w:bodyDiv w:val="1"/>
      <w:marLeft w:val="0"/>
      <w:marRight w:val="0"/>
      <w:marTop w:val="0"/>
      <w:marBottom w:val="0"/>
      <w:divBdr>
        <w:top w:val="none" w:sz="0" w:space="0" w:color="auto"/>
        <w:left w:val="none" w:sz="0" w:space="0" w:color="auto"/>
        <w:bottom w:val="none" w:sz="0" w:space="0" w:color="auto"/>
        <w:right w:val="none" w:sz="0" w:space="0" w:color="auto"/>
      </w:divBdr>
    </w:div>
    <w:div w:id="406806687">
      <w:bodyDiv w:val="1"/>
      <w:marLeft w:val="0"/>
      <w:marRight w:val="0"/>
      <w:marTop w:val="0"/>
      <w:marBottom w:val="0"/>
      <w:divBdr>
        <w:top w:val="none" w:sz="0" w:space="0" w:color="auto"/>
        <w:left w:val="none" w:sz="0" w:space="0" w:color="auto"/>
        <w:bottom w:val="none" w:sz="0" w:space="0" w:color="auto"/>
        <w:right w:val="none" w:sz="0" w:space="0" w:color="auto"/>
      </w:divBdr>
    </w:div>
    <w:div w:id="411245892">
      <w:bodyDiv w:val="1"/>
      <w:marLeft w:val="0"/>
      <w:marRight w:val="0"/>
      <w:marTop w:val="0"/>
      <w:marBottom w:val="0"/>
      <w:divBdr>
        <w:top w:val="none" w:sz="0" w:space="0" w:color="auto"/>
        <w:left w:val="none" w:sz="0" w:space="0" w:color="auto"/>
        <w:bottom w:val="none" w:sz="0" w:space="0" w:color="auto"/>
        <w:right w:val="none" w:sz="0" w:space="0" w:color="auto"/>
      </w:divBdr>
    </w:div>
    <w:div w:id="448165513">
      <w:bodyDiv w:val="1"/>
      <w:marLeft w:val="0"/>
      <w:marRight w:val="0"/>
      <w:marTop w:val="0"/>
      <w:marBottom w:val="0"/>
      <w:divBdr>
        <w:top w:val="none" w:sz="0" w:space="0" w:color="auto"/>
        <w:left w:val="none" w:sz="0" w:space="0" w:color="auto"/>
        <w:bottom w:val="none" w:sz="0" w:space="0" w:color="auto"/>
        <w:right w:val="none" w:sz="0" w:space="0" w:color="auto"/>
      </w:divBdr>
    </w:div>
    <w:div w:id="503789783">
      <w:bodyDiv w:val="1"/>
      <w:marLeft w:val="0"/>
      <w:marRight w:val="0"/>
      <w:marTop w:val="0"/>
      <w:marBottom w:val="0"/>
      <w:divBdr>
        <w:top w:val="none" w:sz="0" w:space="0" w:color="auto"/>
        <w:left w:val="none" w:sz="0" w:space="0" w:color="auto"/>
        <w:bottom w:val="none" w:sz="0" w:space="0" w:color="auto"/>
        <w:right w:val="none" w:sz="0" w:space="0" w:color="auto"/>
      </w:divBdr>
      <w:divsChild>
        <w:div w:id="163552724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99779317">
              <w:marLeft w:val="0"/>
              <w:marRight w:val="0"/>
              <w:marTop w:val="0"/>
              <w:marBottom w:val="0"/>
              <w:divBdr>
                <w:top w:val="none" w:sz="0" w:space="0" w:color="auto"/>
                <w:left w:val="none" w:sz="0" w:space="0" w:color="auto"/>
                <w:bottom w:val="none" w:sz="0" w:space="0" w:color="auto"/>
                <w:right w:val="none" w:sz="0" w:space="0" w:color="auto"/>
              </w:divBdr>
              <w:divsChild>
                <w:div w:id="1819496843">
                  <w:marLeft w:val="0"/>
                  <w:marRight w:val="0"/>
                  <w:marTop w:val="0"/>
                  <w:marBottom w:val="0"/>
                  <w:divBdr>
                    <w:top w:val="none" w:sz="0" w:space="0" w:color="auto"/>
                    <w:left w:val="none" w:sz="0" w:space="0" w:color="auto"/>
                    <w:bottom w:val="none" w:sz="0" w:space="0" w:color="auto"/>
                    <w:right w:val="none" w:sz="0" w:space="0" w:color="auto"/>
                  </w:divBdr>
                  <w:divsChild>
                    <w:div w:id="1736276980">
                      <w:marLeft w:val="0"/>
                      <w:marRight w:val="0"/>
                      <w:marTop w:val="0"/>
                      <w:marBottom w:val="0"/>
                      <w:divBdr>
                        <w:top w:val="none" w:sz="0" w:space="0" w:color="auto"/>
                        <w:left w:val="none" w:sz="0" w:space="0" w:color="auto"/>
                        <w:bottom w:val="none" w:sz="0" w:space="0" w:color="auto"/>
                        <w:right w:val="none" w:sz="0" w:space="0" w:color="auto"/>
                      </w:divBdr>
                    </w:div>
                    <w:div w:id="1886523456">
                      <w:marLeft w:val="0"/>
                      <w:marRight w:val="0"/>
                      <w:marTop w:val="0"/>
                      <w:marBottom w:val="0"/>
                      <w:divBdr>
                        <w:top w:val="none" w:sz="0" w:space="0" w:color="auto"/>
                        <w:left w:val="none" w:sz="0" w:space="0" w:color="auto"/>
                        <w:bottom w:val="none" w:sz="0" w:space="0" w:color="auto"/>
                        <w:right w:val="none" w:sz="0" w:space="0" w:color="auto"/>
                      </w:divBdr>
                    </w:div>
                  </w:divsChild>
                </w:div>
                <w:div w:id="182088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905414">
      <w:bodyDiv w:val="1"/>
      <w:marLeft w:val="0"/>
      <w:marRight w:val="0"/>
      <w:marTop w:val="0"/>
      <w:marBottom w:val="0"/>
      <w:divBdr>
        <w:top w:val="none" w:sz="0" w:space="0" w:color="auto"/>
        <w:left w:val="none" w:sz="0" w:space="0" w:color="auto"/>
        <w:bottom w:val="none" w:sz="0" w:space="0" w:color="auto"/>
        <w:right w:val="none" w:sz="0" w:space="0" w:color="auto"/>
      </w:divBdr>
    </w:div>
    <w:div w:id="509223225">
      <w:bodyDiv w:val="1"/>
      <w:marLeft w:val="0"/>
      <w:marRight w:val="0"/>
      <w:marTop w:val="0"/>
      <w:marBottom w:val="0"/>
      <w:divBdr>
        <w:top w:val="none" w:sz="0" w:space="0" w:color="auto"/>
        <w:left w:val="none" w:sz="0" w:space="0" w:color="auto"/>
        <w:bottom w:val="none" w:sz="0" w:space="0" w:color="auto"/>
        <w:right w:val="none" w:sz="0" w:space="0" w:color="auto"/>
      </w:divBdr>
    </w:div>
    <w:div w:id="529997030">
      <w:bodyDiv w:val="1"/>
      <w:marLeft w:val="0"/>
      <w:marRight w:val="0"/>
      <w:marTop w:val="0"/>
      <w:marBottom w:val="0"/>
      <w:divBdr>
        <w:top w:val="none" w:sz="0" w:space="0" w:color="auto"/>
        <w:left w:val="none" w:sz="0" w:space="0" w:color="auto"/>
        <w:bottom w:val="none" w:sz="0" w:space="0" w:color="auto"/>
        <w:right w:val="none" w:sz="0" w:space="0" w:color="auto"/>
      </w:divBdr>
    </w:div>
    <w:div w:id="551159627">
      <w:bodyDiv w:val="1"/>
      <w:marLeft w:val="0"/>
      <w:marRight w:val="0"/>
      <w:marTop w:val="0"/>
      <w:marBottom w:val="0"/>
      <w:divBdr>
        <w:top w:val="none" w:sz="0" w:space="0" w:color="auto"/>
        <w:left w:val="none" w:sz="0" w:space="0" w:color="auto"/>
        <w:bottom w:val="none" w:sz="0" w:space="0" w:color="auto"/>
        <w:right w:val="none" w:sz="0" w:space="0" w:color="auto"/>
      </w:divBdr>
    </w:div>
    <w:div w:id="662196425">
      <w:bodyDiv w:val="1"/>
      <w:marLeft w:val="0"/>
      <w:marRight w:val="0"/>
      <w:marTop w:val="0"/>
      <w:marBottom w:val="0"/>
      <w:divBdr>
        <w:top w:val="none" w:sz="0" w:space="0" w:color="auto"/>
        <w:left w:val="none" w:sz="0" w:space="0" w:color="auto"/>
        <w:bottom w:val="none" w:sz="0" w:space="0" w:color="auto"/>
        <w:right w:val="none" w:sz="0" w:space="0" w:color="auto"/>
      </w:divBdr>
    </w:div>
    <w:div w:id="737050242">
      <w:bodyDiv w:val="1"/>
      <w:marLeft w:val="0"/>
      <w:marRight w:val="0"/>
      <w:marTop w:val="0"/>
      <w:marBottom w:val="0"/>
      <w:divBdr>
        <w:top w:val="none" w:sz="0" w:space="0" w:color="auto"/>
        <w:left w:val="none" w:sz="0" w:space="0" w:color="auto"/>
        <w:bottom w:val="none" w:sz="0" w:space="0" w:color="auto"/>
        <w:right w:val="none" w:sz="0" w:space="0" w:color="auto"/>
      </w:divBdr>
    </w:div>
    <w:div w:id="800150237">
      <w:bodyDiv w:val="1"/>
      <w:marLeft w:val="0"/>
      <w:marRight w:val="0"/>
      <w:marTop w:val="0"/>
      <w:marBottom w:val="0"/>
      <w:divBdr>
        <w:top w:val="none" w:sz="0" w:space="0" w:color="auto"/>
        <w:left w:val="none" w:sz="0" w:space="0" w:color="auto"/>
        <w:bottom w:val="none" w:sz="0" w:space="0" w:color="auto"/>
        <w:right w:val="none" w:sz="0" w:space="0" w:color="auto"/>
      </w:divBdr>
    </w:div>
    <w:div w:id="802620111">
      <w:bodyDiv w:val="1"/>
      <w:marLeft w:val="0"/>
      <w:marRight w:val="0"/>
      <w:marTop w:val="0"/>
      <w:marBottom w:val="0"/>
      <w:divBdr>
        <w:top w:val="none" w:sz="0" w:space="0" w:color="auto"/>
        <w:left w:val="none" w:sz="0" w:space="0" w:color="auto"/>
        <w:bottom w:val="none" w:sz="0" w:space="0" w:color="auto"/>
        <w:right w:val="none" w:sz="0" w:space="0" w:color="auto"/>
      </w:divBdr>
      <w:divsChild>
        <w:div w:id="561793080">
          <w:marLeft w:val="0"/>
          <w:marRight w:val="0"/>
          <w:marTop w:val="0"/>
          <w:marBottom w:val="0"/>
          <w:divBdr>
            <w:top w:val="none" w:sz="0" w:space="0" w:color="auto"/>
            <w:left w:val="none" w:sz="0" w:space="0" w:color="auto"/>
            <w:bottom w:val="none" w:sz="0" w:space="0" w:color="auto"/>
            <w:right w:val="none" w:sz="0" w:space="0" w:color="auto"/>
          </w:divBdr>
          <w:divsChild>
            <w:div w:id="840391007">
              <w:marLeft w:val="0"/>
              <w:marRight w:val="0"/>
              <w:marTop w:val="0"/>
              <w:marBottom w:val="0"/>
              <w:divBdr>
                <w:top w:val="none" w:sz="0" w:space="0" w:color="auto"/>
                <w:left w:val="none" w:sz="0" w:space="0" w:color="auto"/>
                <w:bottom w:val="none" w:sz="0" w:space="0" w:color="auto"/>
                <w:right w:val="none" w:sz="0" w:space="0" w:color="auto"/>
              </w:divBdr>
              <w:divsChild>
                <w:div w:id="1599558466">
                  <w:marLeft w:val="0"/>
                  <w:marRight w:val="0"/>
                  <w:marTop w:val="0"/>
                  <w:marBottom w:val="0"/>
                  <w:divBdr>
                    <w:top w:val="none" w:sz="0" w:space="0" w:color="auto"/>
                    <w:left w:val="none" w:sz="0" w:space="0" w:color="auto"/>
                    <w:bottom w:val="none" w:sz="0" w:space="0" w:color="auto"/>
                    <w:right w:val="none" w:sz="0" w:space="0" w:color="auto"/>
                  </w:divBdr>
                  <w:divsChild>
                    <w:div w:id="178947423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780151582">
          <w:marLeft w:val="0"/>
          <w:marRight w:val="0"/>
          <w:marTop w:val="0"/>
          <w:marBottom w:val="0"/>
          <w:divBdr>
            <w:top w:val="single" w:sz="6" w:space="0" w:color="EBEBEB"/>
            <w:left w:val="none" w:sz="0" w:space="0" w:color="auto"/>
            <w:bottom w:val="none" w:sz="0" w:space="0" w:color="auto"/>
            <w:right w:val="none" w:sz="0" w:space="0" w:color="auto"/>
          </w:divBdr>
          <w:divsChild>
            <w:div w:id="101263687">
              <w:marLeft w:val="0"/>
              <w:marRight w:val="0"/>
              <w:marTop w:val="0"/>
              <w:marBottom w:val="0"/>
              <w:divBdr>
                <w:top w:val="none" w:sz="0" w:space="0" w:color="auto"/>
                <w:left w:val="none" w:sz="0" w:space="0" w:color="auto"/>
                <w:bottom w:val="none" w:sz="0" w:space="0" w:color="auto"/>
                <w:right w:val="none" w:sz="0" w:space="0" w:color="auto"/>
              </w:divBdr>
              <w:divsChild>
                <w:div w:id="1579361872">
                  <w:marLeft w:val="0"/>
                  <w:marRight w:val="0"/>
                  <w:marTop w:val="0"/>
                  <w:marBottom w:val="0"/>
                  <w:divBdr>
                    <w:top w:val="none" w:sz="0" w:space="0" w:color="auto"/>
                    <w:left w:val="none" w:sz="0" w:space="0" w:color="auto"/>
                    <w:bottom w:val="none" w:sz="0" w:space="0" w:color="auto"/>
                    <w:right w:val="none" w:sz="0" w:space="0" w:color="auto"/>
                  </w:divBdr>
                  <w:divsChild>
                    <w:div w:id="1810324012">
                      <w:marLeft w:val="0"/>
                      <w:marRight w:val="0"/>
                      <w:marTop w:val="0"/>
                      <w:marBottom w:val="0"/>
                      <w:divBdr>
                        <w:top w:val="none" w:sz="0" w:space="0" w:color="auto"/>
                        <w:left w:val="none" w:sz="0" w:space="0" w:color="auto"/>
                        <w:bottom w:val="none" w:sz="0" w:space="0" w:color="auto"/>
                        <w:right w:val="none" w:sz="0" w:space="0" w:color="auto"/>
                      </w:divBdr>
                      <w:divsChild>
                        <w:div w:id="38125037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32512498">
                  <w:marLeft w:val="0"/>
                  <w:marRight w:val="0"/>
                  <w:marTop w:val="0"/>
                  <w:marBottom w:val="0"/>
                  <w:divBdr>
                    <w:top w:val="none" w:sz="0" w:space="0" w:color="auto"/>
                    <w:left w:val="none" w:sz="0" w:space="0" w:color="auto"/>
                    <w:bottom w:val="none" w:sz="0" w:space="0" w:color="auto"/>
                    <w:right w:val="none" w:sz="0" w:space="0" w:color="auto"/>
                  </w:divBdr>
                  <w:divsChild>
                    <w:div w:id="370494004">
                      <w:marLeft w:val="0"/>
                      <w:marRight w:val="0"/>
                      <w:marTop w:val="0"/>
                      <w:marBottom w:val="0"/>
                      <w:divBdr>
                        <w:top w:val="none" w:sz="0" w:space="0" w:color="auto"/>
                        <w:left w:val="none" w:sz="0" w:space="0" w:color="auto"/>
                        <w:bottom w:val="none" w:sz="0" w:space="0" w:color="auto"/>
                        <w:right w:val="none" w:sz="0" w:space="0" w:color="auto"/>
                      </w:divBdr>
                      <w:divsChild>
                        <w:div w:id="678460465">
                          <w:marLeft w:val="0"/>
                          <w:marRight w:val="0"/>
                          <w:marTop w:val="0"/>
                          <w:marBottom w:val="0"/>
                          <w:divBdr>
                            <w:top w:val="none" w:sz="0" w:space="0" w:color="auto"/>
                            <w:left w:val="none" w:sz="0" w:space="0" w:color="auto"/>
                            <w:bottom w:val="none" w:sz="0" w:space="0" w:color="auto"/>
                            <w:right w:val="none" w:sz="0" w:space="0" w:color="auto"/>
                          </w:divBdr>
                          <w:divsChild>
                            <w:div w:id="573659744">
                              <w:marLeft w:val="0"/>
                              <w:marRight w:val="0"/>
                              <w:marTop w:val="105"/>
                              <w:marBottom w:val="0"/>
                              <w:divBdr>
                                <w:top w:val="none" w:sz="0" w:space="0" w:color="auto"/>
                                <w:left w:val="none" w:sz="0" w:space="0" w:color="auto"/>
                                <w:bottom w:val="none" w:sz="0" w:space="0" w:color="auto"/>
                                <w:right w:val="none" w:sz="0" w:space="0" w:color="auto"/>
                              </w:divBdr>
                              <w:divsChild>
                                <w:div w:id="1138184699">
                                  <w:marLeft w:val="0"/>
                                  <w:marRight w:val="0"/>
                                  <w:marTop w:val="0"/>
                                  <w:marBottom w:val="0"/>
                                  <w:divBdr>
                                    <w:top w:val="none" w:sz="0" w:space="0" w:color="auto"/>
                                    <w:left w:val="none" w:sz="0" w:space="0" w:color="auto"/>
                                    <w:bottom w:val="none" w:sz="0" w:space="0" w:color="auto"/>
                                    <w:right w:val="none" w:sz="0" w:space="0" w:color="auto"/>
                                  </w:divBdr>
                                  <w:divsChild>
                                    <w:div w:id="1455103750">
                                      <w:marLeft w:val="0"/>
                                      <w:marRight w:val="0"/>
                                      <w:marTop w:val="0"/>
                                      <w:marBottom w:val="0"/>
                                      <w:divBdr>
                                        <w:top w:val="none" w:sz="0" w:space="0" w:color="auto"/>
                                        <w:left w:val="none" w:sz="0" w:space="0" w:color="auto"/>
                                        <w:bottom w:val="none" w:sz="0" w:space="0" w:color="auto"/>
                                        <w:right w:val="none" w:sz="0" w:space="0" w:color="auto"/>
                                      </w:divBdr>
                                      <w:divsChild>
                                        <w:div w:id="1627934080">
                                          <w:marLeft w:val="0"/>
                                          <w:marRight w:val="0"/>
                                          <w:marTop w:val="0"/>
                                          <w:marBottom w:val="0"/>
                                          <w:divBdr>
                                            <w:top w:val="none" w:sz="0" w:space="0" w:color="auto"/>
                                            <w:left w:val="none" w:sz="0" w:space="0" w:color="auto"/>
                                            <w:bottom w:val="none" w:sz="0" w:space="0" w:color="auto"/>
                                            <w:right w:val="none" w:sz="0" w:space="0" w:color="auto"/>
                                          </w:divBdr>
                                          <w:divsChild>
                                            <w:div w:id="1763574133">
                                              <w:marLeft w:val="0"/>
                                              <w:marRight w:val="0"/>
                                              <w:marTop w:val="0"/>
                                              <w:marBottom w:val="0"/>
                                              <w:divBdr>
                                                <w:top w:val="none" w:sz="0" w:space="0" w:color="auto"/>
                                                <w:left w:val="none" w:sz="0" w:space="0" w:color="auto"/>
                                                <w:bottom w:val="none" w:sz="0" w:space="0" w:color="auto"/>
                                                <w:right w:val="none" w:sz="0" w:space="0" w:color="auto"/>
                                              </w:divBdr>
                                              <w:divsChild>
                                                <w:div w:id="94444589">
                                                  <w:marLeft w:val="0"/>
                                                  <w:marRight w:val="0"/>
                                                  <w:marTop w:val="0"/>
                                                  <w:marBottom w:val="0"/>
                                                  <w:divBdr>
                                                    <w:top w:val="none" w:sz="0" w:space="0" w:color="auto"/>
                                                    <w:left w:val="none" w:sz="0" w:space="0" w:color="auto"/>
                                                    <w:bottom w:val="none" w:sz="0" w:space="0" w:color="auto"/>
                                                    <w:right w:val="none" w:sz="0" w:space="0" w:color="auto"/>
                                                  </w:divBdr>
                                                  <w:divsChild>
                                                    <w:div w:id="24642754">
                                                      <w:marLeft w:val="0"/>
                                                      <w:marRight w:val="0"/>
                                                      <w:marTop w:val="0"/>
                                                      <w:marBottom w:val="0"/>
                                                      <w:divBdr>
                                                        <w:top w:val="none" w:sz="0" w:space="0" w:color="auto"/>
                                                        <w:left w:val="none" w:sz="0" w:space="0" w:color="auto"/>
                                                        <w:bottom w:val="none" w:sz="0" w:space="0" w:color="auto"/>
                                                        <w:right w:val="none" w:sz="0" w:space="0" w:color="auto"/>
                                                      </w:divBdr>
                                                      <w:divsChild>
                                                        <w:div w:id="672804574">
                                                          <w:marLeft w:val="0"/>
                                                          <w:marRight w:val="0"/>
                                                          <w:marTop w:val="0"/>
                                                          <w:marBottom w:val="0"/>
                                                          <w:divBdr>
                                                            <w:top w:val="none" w:sz="0" w:space="0" w:color="auto"/>
                                                            <w:left w:val="none" w:sz="0" w:space="0" w:color="auto"/>
                                                            <w:bottom w:val="none" w:sz="0" w:space="0" w:color="auto"/>
                                                            <w:right w:val="none" w:sz="0" w:space="0" w:color="auto"/>
                                                          </w:divBdr>
                                                          <w:divsChild>
                                                            <w:div w:id="230235693">
                                                              <w:marLeft w:val="0"/>
                                                              <w:marRight w:val="0"/>
                                                              <w:marTop w:val="0"/>
                                                              <w:marBottom w:val="0"/>
                                                              <w:divBdr>
                                                                <w:top w:val="none" w:sz="0" w:space="0" w:color="auto"/>
                                                                <w:left w:val="none" w:sz="0" w:space="0" w:color="auto"/>
                                                                <w:bottom w:val="none" w:sz="0" w:space="0" w:color="auto"/>
                                                                <w:right w:val="none" w:sz="0" w:space="0" w:color="auto"/>
                                                              </w:divBdr>
                                                              <w:divsChild>
                                                                <w:div w:id="509368760">
                                                                  <w:marLeft w:val="0"/>
                                                                  <w:marRight w:val="0"/>
                                                                  <w:marTop w:val="0"/>
                                                                  <w:marBottom w:val="0"/>
                                                                  <w:divBdr>
                                                                    <w:top w:val="none" w:sz="0" w:space="0" w:color="auto"/>
                                                                    <w:left w:val="none" w:sz="0" w:space="0" w:color="auto"/>
                                                                    <w:bottom w:val="none" w:sz="0" w:space="0" w:color="auto"/>
                                                                    <w:right w:val="none" w:sz="0" w:space="0" w:color="auto"/>
                                                                  </w:divBdr>
                                                                  <w:divsChild>
                                                                    <w:div w:id="154344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50453463">
                  <w:marLeft w:val="0"/>
                  <w:marRight w:val="0"/>
                  <w:marTop w:val="0"/>
                  <w:marBottom w:val="0"/>
                  <w:divBdr>
                    <w:top w:val="none" w:sz="0" w:space="0" w:color="auto"/>
                    <w:left w:val="none" w:sz="0" w:space="0" w:color="auto"/>
                    <w:bottom w:val="none" w:sz="0" w:space="0" w:color="auto"/>
                    <w:right w:val="none" w:sz="0" w:space="0" w:color="auto"/>
                  </w:divBdr>
                  <w:divsChild>
                    <w:div w:id="587736182">
                      <w:marLeft w:val="0"/>
                      <w:marRight w:val="0"/>
                      <w:marTop w:val="0"/>
                      <w:marBottom w:val="0"/>
                      <w:divBdr>
                        <w:top w:val="none" w:sz="0" w:space="0" w:color="auto"/>
                        <w:left w:val="none" w:sz="0" w:space="0" w:color="auto"/>
                        <w:bottom w:val="none" w:sz="0" w:space="0" w:color="auto"/>
                        <w:right w:val="none" w:sz="0" w:space="0" w:color="auto"/>
                      </w:divBdr>
                      <w:divsChild>
                        <w:div w:id="164333999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266757">
      <w:bodyDiv w:val="1"/>
      <w:marLeft w:val="0"/>
      <w:marRight w:val="0"/>
      <w:marTop w:val="0"/>
      <w:marBottom w:val="0"/>
      <w:divBdr>
        <w:top w:val="none" w:sz="0" w:space="0" w:color="auto"/>
        <w:left w:val="none" w:sz="0" w:space="0" w:color="auto"/>
        <w:bottom w:val="none" w:sz="0" w:space="0" w:color="auto"/>
        <w:right w:val="none" w:sz="0" w:space="0" w:color="auto"/>
      </w:divBdr>
    </w:div>
    <w:div w:id="852956284">
      <w:bodyDiv w:val="1"/>
      <w:marLeft w:val="0"/>
      <w:marRight w:val="0"/>
      <w:marTop w:val="0"/>
      <w:marBottom w:val="0"/>
      <w:divBdr>
        <w:top w:val="none" w:sz="0" w:space="0" w:color="auto"/>
        <w:left w:val="none" w:sz="0" w:space="0" w:color="auto"/>
        <w:bottom w:val="none" w:sz="0" w:space="0" w:color="auto"/>
        <w:right w:val="none" w:sz="0" w:space="0" w:color="auto"/>
      </w:divBdr>
    </w:div>
    <w:div w:id="869496453">
      <w:bodyDiv w:val="1"/>
      <w:marLeft w:val="0"/>
      <w:marRight w:val="0"/>
      <w:marTop w:val="0"/>
      <w:marBottom w:val="0"/>
      <w:divBdr>
        <w:top w:val="none" w:sz="0" w:space="0" w:color="auto"/>
        <w:left w:val="none" w:sz="0" w:space="0" w:color="auto"/>
        <w:bottom w:val="none" w:sz="0" w:space="0" w:color="auto"/>
        <w:right w:val="none" w:sz="0" w:space="0" w:color="auto"/>
      </w:divBdr>
    </w:div>
    <w:div w:id="897283072">
      <w:bodyDiv w:val="1"/>
      <w:marLeft w:val="0"/>
      <w:marRight w:val="0"/>
      <w:marTop w:val="0"/>
      <w:marBottom w:val="0"/>
      <w:divBdr>
        <w:top w:val="none" w:sz="0" w:space="0" w:color="auto"/>
        <w:left w:val="none" w:sz="0" w:space="0" w:color="auto"/>
        <w:bottom w:val="none" w:sz="0" w:space="0" w:color="auto"/>
        <w:right w:val="none" w:sz="0" w:space="0" w:color="auto"/>
      </w:divBdr>
    </w:div>
    <w:div w:id="899483970">
      <w:bodyDiv w:val="1"/>
      <w:marLeft w:val="0"/>
      <w:marRight w:val="0"/>
      <w:marTop w:val="0"/>
      <w:marBottom w:val="0"/>
      <w:divBdr>
        <w:top w:val="none" w:sz="0" w:space="0" w:color="auto"/>
        <w:left w:val="none" w:sz="0" w:space="0" w:color="auto"/>
        <w:bottom w:val="none" w:sz="0" w:space="0" w:color="auto"/>
        <w:right w:val="none" w:sz="0" w:space="0" w:color="auto"/>
      </w:divBdr>
    </w:div>
    <w:div w:id="906572459">
      <w:bodyDiv w:val="1"/>
      <w:marLeft w:val="0"/>
      <w:marRight w:val="0"/>
      <w:marTop w:val="0"/>
      <w:marBottom w:val="0"/>
      <w:divBdr>
        <w:top w:val="none" w:sz="0" w:space="0" w:color="auto"/>
        <w:left w:val="none" w:sz="0" w:space="0" w:color="auto"/>
        <w:bottom w:val="none" w:sz="0" w:space="0" w:color="auto"/>
        <w:right w:val="none" w:sz="0" w:space="0" w:color="auto"/>
      </w:divBdr>
    </w:div>
    <w:div w:id="1025255722">
      <w:bodyDiv w:val="1"/>
      <w:marLeft w:val="0"/>
      <w:marRight w:val="0"/>
      <w:marTop w:val="0"/>
      <w:marBottom w:val="0"/>
      <w:divBdr>
        <w:top w:val="none" w:sz="0" w:space="0" w:color="auto"/>
        <w:left w:val="none" w:sz="0" w:space="0" w:color="auto"/>
        <w:bottom w:val="none" w:sz="0" w:space="0" w:color="auto"/>
        <w:right w:val="none" w:sz="0" w:space="0" w:color="auto"/>
      </w:divBdr>
    </w:div>
    <w:div w:id="1067151567">
      <w:bodyDiv w:val="1"/>
      <w:marLeft w:val="0"/>
      <w:marRight w:val="0"/>
      <w:marTop w:val="0"/>
      <w:marBottom w:val="0"/>
      <w:divBdr>
        <w:top w:val="none" w:sz="0" w:space="0" w:color="auto"/>
        <w:left w:val="none" w:sz="0" w:space="0" w:color="auto"/>
        <w:bottom w:val="none" w:sz="0" w:space="0" w:color="auto"/>
        <w:right w:val="none" w:sz="0" w:space="0" w:color="auto"/>
      </w:divBdr>
    </w:div>
    <w:div w:id="1080523472">
      <w:bodyDiv w:val="1"/>
      <w:marLeft w:val="0"/>
      <w:marRight w:val="0"/>
      <w:marTop w:val="0"/>
      <w:marBottom w:val="0"/>
      <w:divBdr>
        <w:top w:val="none" w:sz="0" w:space="0" w:color="auto"/>
        <w:left w:val="none" w:sz="0" w:space="0" w:color="auto"/>
        <w:bottom w:val="none" w:sz="0" w:space="0" w:color="auto"/>
        <w:right w:val="none" w:sz="0" w:space="0" w:color="auto"/>
      </w:divBdr>
    </w:div>
    <w:div w:id="1117526363">
      <w:bodyDiv w:val="1"/>
      <w:marLeft w:val="0"/>
      <w:marRight w:val="0"/>
      <w:marTop w:val="0"/>
      <w:marBottom w:val="0"/>
      <w:divBdr>
        <w:top w:val="none" w:sz="0" w:space="0" w:color="auto"/>
        <w:left w:val="none" w:sz="0" w:space="0" w:color="auto"/>
        <w:bottom w:val="none" w:sz="0" w:space="0" w:color="auto"/>
        <w:right w:val="none" w:sz="0" w:space="0" w:color="auto"/>
      </w:divBdr>
    </w:div>
    <w:div w:id="1139298427">
      <w:bodyDiv w:val="1"/>
      <w:marLeft w:val="0"/>
      <w:marRight w:val="0"/>
      <w:marTop w:val="0"/>
      <w:marBottom w:val="0"/>
      <w:divBdr>
        <w:top w:val="none" w:sz="0" w:space="0" w:color="auto"/>
        <w:left w:val="none" w:sz="0" w:space="0" w:color="auto"/>
        <w:bottom w:val="none" w:sz="0" w:space="0" w:color="auto"/>
        <w:right w:val="none" w:sz="0" w:space="0" w:color="auto"/>
      </w:divBdr>
    </w:div>
    <w:div w:id="1145506483">
      <w:bodyDiv w:val="1"/>
      <w:marLeft w:val="0"/>
      <w:marRight w:val="0"/>
      <w:marTop w:val="0"/>
      <w:marBottom w:val="0"/>
      <w:divBdr>
        <w:top w:val="none" w:sz="0" w:space="0" w:color="auto"/>
        <w:left w:val="none" w:sz="0" w:space="0" w:color="auto"/>
        <w:bottom w:val="none" w:sz="0" w:space="0" w:color="auto"/>
        <w:right w:val="none" w:sz="0" w:space="0" w:color="auto"/>
      </w:divBdr>
    </w:div>
    <w:div w:id="1182891326">
      <w:bodyDiv w:val="1"/>
      <w:marLeft w:val="0"/>
      <w:marRight w:val="0"/>
      <w:marTop w:val="0"/>
      <w:marBottom w:val="0"/>
      <w:divBdr>
        <w:top w:val="none" w:sz="0" w:space="0" w:color="auto"/>
        <w:left w:val="none" w:sz="0" w:space="0" w:color="auto"/>
        <w:bottom w:val="none" w:sz="0" w:space="0" w:color="auto"/>
        <w:right w:val="none" w:sz="0" w:space="0" w:color="auto"/>
      </w:divBdr>
    </w:div>
    <w:div w:id="1206405682">
      <w:bodyDiv w:val="1"/>
      <w:marLeft w:val="0"/>
      <w:marRight w:val="0"/>
      <w:marTop w:val="0"/>
      <w:marBottom w:val="0"/>
      <w:divBdr>
        <w:top w:val="none" w:sz="0" w:space="0" w:color="auto"/>
        <w:left w:val="none" w:sz="0" w:space="0" w:color="auto"/>
        <w:bottom w:val="none" w:sz="0" w:space="0" w:color="auto"/>
        <w:right w:val="none" w:sz="0" w:space="0" w:color="auto"/>
      </w:divBdr>
    </w:div>
    <w:div w:id="1217469246">
      <w:bodyDiv w:val="1"/>
      <w:marLeft w:val="0"/>
      <w:marRight w:val="0"/>
      <w:marTop w:val="0"/>
      <w:marBottom w:val="0"/>
      <w:divBdr>
        <w:top w:val="none" w:sz="0" w:space="0" w:color="auto"/>
        <w:left w:val="none" w:sz="0" w:space="0" w:color="auto"/>
        <w:bottom w:val="none" w:sz="0" w:space="0" w:color="auto"/>
        <w:right w:val="none" w:sz="0" w:space="0" w:color="auto"/>
      </w:divBdr>
    </w:div>
    <w:div w:id="1254515624">
      <w:bodyDiv w:val="1"/>
      <w:marLeft w:val="0"/>
      <w:marRight w:val="0"/>
      <w:marTop w:val="0"/>
      <w:marBottom w:val="0"/>
      <w:divBdr>
        <w:top w:val="none" w:sz="0" w:space="0" w:color="auto"/>
        <w:left w:val="none" w:sz="0" w:space="0" w:color="auto"/>
        <w:bottom w:val="none" w:sz="0" w:space="0" w:color="auto"/>
        <w:right w:val="none" w:sz="0" w:space="0" w:color="auto"/>
      </w:divBdr>
    </w:div>
    <w:div w:id="1278029401">
      <w:bodyDiv w:val="1"/>
      <w:marLeft w:val="0"/>
      <w:marRight w:val="0"/>
      <w:marTop w:val="0"/>
      <w:marBottom w:val="0"/>
      <w:divBdr>
        <w:top w:val="none" w:sz="0" w:space="0" w:color="auto"/>
        <w:left w:val="none" w:sz="0" w:space="0" w:color="auto"/>
        <w:bottom w:val="none" w:sz="0" w:space="0" w:color="auto"/>
        <w:right w:val="none" w:sz="0" w:space="0" w:color="auto"/>
      </w:divBdr>
    </w:div>
    <w:div w:id="1302880923">
      <w:bodyDiv w:val="1"/>
      <w:marLeft w:val="0"/>
      <w:marRight w:val="0"/>
      <w:marTop w:val="0"/>
      <w:marBottom w:val="0"/>
      <w:divBdr>
        <w:top w:val="none" w:sz="0" w:space="0" w:color="auto"/>
        <w:left w:val="none" w:sz="0" w:space="0" w:color="auto"/>
        <w:bottom w:val="none" w:sz="0" w:space="0" w:color="auto"/>
        <w:right w:val="none" w:sz="0" w:space="0" w:color="auto"/>
      </w:divBdr>
    </w:div>
    <w:div w:id="1305769593">
      <w:bodyDiv w:val="1"/>
      <w:marLeft w:val="0"/>
      <w:marRight w:val="0"/>
      <w:marTop w:val="0"/>
      <w:marBottom w:val="0"/>
      <w:divBdr>
        <w:top w:val="none" w:sz="0" w:space="0" w:color="auto"/>
        <w:left w:val="none" w:sz="0" w:space="0" w:color="auto"/>
        <w:bottom w:val="none" w:sz="0" w:space="0" w:color="auto"/>
        <w:right w:val="none" w:sz="0" w:space="0" w:color="auto"/>
      </w:divBdr>
    </w:div>
    <w:div w:id="1319963256">
      <w:bodyDiv w:val="1"/>
      <w:marLeft w:val="0"/>
      <w:marRight w:val="0"/>
      <w:marTop w:val="0"/>
      <w:marBottom w:val="0"/>
      <w:divBdr>
        <w:top w:val="none" w:sz="0" w:space="0" w:color="auto"/>
        <w:left w:val="none" w:sz="0" w:space="0" w:color="auto"/>
        <w:bottom w:val="none" w:sz="0" w:space="0" w:color="auto"/>
        <w:right w:val="none" w:sz="0" w:space="0" w:color="auto"/>
      </w:divBdr>
    </w:div>
    <w:div w:id="1415709484">
      <w:bodyDiv w:val="1"/>
      <w:marLeft w:val="0"/>
      <w:marRight w:val="0"/>
      <w:marTop w:val="0"/>
      <w:marBottom w:val="0"/>
      <w:divBdr>
        <w:top w:val="none" w:sz="0" w:space="0" w:color="auto"/>
        <w:left w:val="none" w:sz="0" w:space="0" w:color="auto"/>
        <w:bottom w:val="none" w:sz="0" w:space="0" w:color="auto"/>
        <w:right w:val="none" w:sz="0" w:space="0" w:color="auto"/>
      </w:divBdr>
    </w:div>
    <w:div w:id="1474903642">
      <w:bodyDiv w:val="1"/>
      <w:marLeft w:val="0"/>
      <w:marRight w:val="0"/>
      <w:marTop w:val="0"/>
      <w:marBottom w:val="0"/>
      <w:divBdr>
        <w:top w:val="none" w:sz="0" w:space="0" w:color="auto"/>
        <w:left w:val="none" w:sz="0" w:space="0" w:color="auto"/>
        <w:bottom w:val="none" w:sz="0" w:space="0" w:color="auto"/>
        <w:right w:val="none" w:sz="0" w:space="0" w:color="auto"/>
      </w:divBdr>
    </w:div>
    <w:div w:id="152968174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4146975">
      <w:bodyDiv w:val="1"/>
      <w:marLeft w:val="0"/>
      <w:marRight w:val="0"/>
      <w:marTop w:val="0"/>
      <w:marBottom w:val="0"/>
      <w:divBdr>
        <w:top w:val="none" w:sz="0" w:space="0" w:color="auto"/>
        <w:left w:val="none" w:sz="0" w:space="0" w:color="auto"/>
        <w:bottom w:val="none" w:sz="0" w:space="0" w:color="auto"/>
        <w:right w:val="none" w:sz="0" w:space="0" w:color="auto"/>
      </w:divBdr>
    </w:div>
    <w:div w:id="1541669495">
      <w:bodyDiv w:val="1"/>
      <w:marLeft w:val="0"/>
      <w:marRight w:val="0"/>
      <w:marTop w:val="0"/>
      <w:marBottom w:val="0"/>
      <w:divBdr>
        <w:top w:val="none" w:sz="0" w:space="0" w:color="auto"/>
        <w:left w:val="none" w:sz="0" w:space="0" w:color="auto"/>
        <w:bottom w:val="none" w:sz="0" w:space="0" w:color="auto"/>
        <w:right w:val="none" w:sz="0" w:space="0" w:color="auto"/>
      </w:divBdr>
    </w:div>
    <w:div w:id="1547260616">
      <w:bodyDiv w:val="1"/>
      <w:marLeft w:val="0"/>
      <w:marRight w:val="0"/>
      <w:marTop w:val="0"/>
      <w:marBottom w:val="0"/>
      <w:divBdr>
        <w:top w:val="none" w:sz="0" w:space="0" w:color="auto"/>
        <w:left w:val="none" w:sz="0" w:space="0" w:color="auto"/>
        <w:bottom w:val="none" w:sz="0" w:space="0" w:color="auto"/>
        <w:right w:val="none" w:sz="0" w:space="0" w:color="auto"/>
      </w:divBdr>
    </w:div>
    <w:div w:id="1572544902">
      <w:bodyDiv w:val="1"/>
      <w:marLeft w:val="0"/>
      <w:marRight w:val="0"/>
      <w:marTop w:val="0"/>
      <w:marBottom w:val="0"/>
      <w:divBdr>
        <w:top w:val="none" w:sz="0" w:space="0" w:color="auto"/>
        <w:left w:val="none" w:sz="0" w:space="0" w:color="auto"/>
        <w:bottom w:val="none" w:sz="0" w:space="0" w:color="auto"/>
        <w:right w:val="none" w:sz="0" w:space="0" w:color="auto"/>
      </w:divBdr>
    </w:div>
    <w:div w:id="1591229491">
      <w:bodyDiv w:val="1"/>
      <w:marLeft w:val="0"/>
      <w:marRight w:val="0"/>
      <w:marTop w:val="0"/>
      <w:marBottom w:val="0"/>
      <w:divBdr>
        <w:top w:val="none" w:sz="0" w:space="0" w:color="auto"/>
        <w:left w:val="none" w:sz="0" w:space="0" w:color="auto"/>
        <w:bottom w:val="none" w:sz="0" w:space="0" w:color="auto"/>
        <w:right w:val="none" w:sz="0" w:space="0" w:color="auto"/>
      </w:divBdr>
    </w:div>
    <w:div w:id="1658460001">
      <w:bodyDiv w:val="1"/>
      <w:marLeft w:val="0"/>
      <w:marRight w:val="0"/>
      <w:marTop w:val="0"/>
      <w:marBottom w:val="0"/>
      <w:divBdr>
        <w:top w:val="none" w:sz="0" w:space="0" w:color="auto"/>
        <w:left w:val="none" w:sz="0" w:space="0" w:color="auto"/>
        <w:bottom w:val="none" w:sz="0" w:space="0" w:color="auto"/>
        <w:right w:val="none" w:sz="0" w:space="0" w:color="auto"/>
      </w:divBdr>
    </w:div>
    <w:div w:id="1677223330">
      <w:bodyDiv w:val="1"/>
      <w:marLeft w:val="0"/>
      <w:marRight w:val="0"/>
      <w:marTop w:val="0"/>
      <w:marBottom w:val="0"/>
      <w:divBdr>
        <w:top w:val="none" w:sz="0" w:space="0" w:color="auto"/>
        <w:left w:val="none" w:sz="0" w:space="0" w:color="auto"/>
        <w:bottom w:val="none" w:sz="0" w:space="0" w:color="auto"/>
        <w:right w:val="none" w:sz="0" w:space="0" w:color="auto"/>
      </w:divBdr>
    </w:div>
    <w:div w:id="1783184951">
      <w:bodyDiv w:val="1"/>
      <w:marLeft w:val="0"/>
      <w:marRight w:val="0"/>
      <w:marTop w:val="0"/>
      <w:marBottom w:val="0"/>
      <w:divBdr>
        <w:top w:val="none" w:sz="0" w:space="0" w:color="auto"/>
        <w:left w:val="none" w:sz="0" w:space="0" w:color="auto"/>
        <w:bottom w:val="none" w:sz="0" w:space="0" w:color="auto"/>
        <w:right w:val="none" w:sz="0" w:space="0" w:color="auto"/>
      </w:divBdr>
    </w:div>
    <w:div w:id="1785688466">
      <w:bodyDiv w:val="1"/>
      <w:marLeft w:val="0"/>
      <w:marRight w:val="0"/>
      <w:marTop w:val="0"/>
      <w:marBottom w:val="0"/>
      <w:divBdr>
        <w:top w:val="none" w:sz="0" w:space="0" w:color="auto"/>
        <w:left w:val="none" w:sz="0" w:space="0" w:color="auto"/>
        <w:bottom w:val="none" w:sz="0" w:space="0" w:color="auto"/>
        <w:right w:val="none" w:sz="0" w:space="0" w:color="auto"/>
      </w:divBdr>
    </w:div>
    <w:div w:id="1798985036">
      <w:bodyDiv w:val="1"/>
      <w:marLeft w:val="0"/>
      <w:marRight w:val="0"/>
      <w:marTop w:val="0"/>
      <w:marBottom w:val="0"/>
      <w:divBdr>
        <w:top w:val="none" w:sz="0" w:space="0" w:color="auto"/>
        <w:left w:val="none" w:sz="0" w:space="0" w:color="auto"/>
        <w:bottom w:val="none" w:sz="0" w:space="0" w:color="auto"/>
        <w:right w:val="none" w:sz="0" w:space="0" w:color="auto"/>
      </w:divBdr>
    </w:div>
    <w:div w:id="1827624011">
      <w:bodyDiv w:val="1"/>
      <w:marLeft w:val="0"/>
      <w:marRight w:val="0"/>
      <w:marTop w:val="0"/>
      <w:marBottom w:val="0"/>
      <w:divBdr>
        <w:top w:val="none" w:sz="0" w:space="0" w:color="auto"/>
        <w:left w:val="none" w:sz="0" w:space="0" w:color="auto"/>
        <w:bottom w:val="none" w:sz="0" w:space="0" w:color="auto"/>
        <w:right w:val="none" w:sz="0" w:space="0" w:color="auto"/>
      </w:divBdr>
    </w:div>
    <w:div w:id="1828090962">
      <w:bodyDiv w:val="1"/>
      <w:marLeft w:val="0"/>
      <w:marRight w:val="0"/>
      <w:marTop w:val="0"/>
      <w:marBottom w:val="0"/>
      <w:divBdr>
        <w:top w:val="none" w:sz="0" w:space="0" w:color="auto"/>
        <w:left w:val="none" w:sz="0" w:space="0" w:color="auto"/>
        <w:bottom w:val="none" w:sz="0" w:space="0" w:color="auto"/>
        <w:right w:val="none" w:sz="0" w:space="0" w:color="auto"/>
      </w:divBdr>
    </w:div>
    <w:div w:id="1844854364">
      <w:bodyDiv w:val="1"/>
      <w:marLeft w:val="0"/>
      <w:marRight w:val="0"/>
      <w:marTop w:val="0"/>
      <w:marBottom w:val="0"/>
      <w:divBdr>
        <w:top w:val="none" w:sz="0" w:space="0" w:color="auto"/>
        <w:left w:val="none" w:sz="0" w:space="0" w:color="auto"/>
        <w:bottom w:val="none" w:sz="0" w:space="0" w:color="auto"/>
        <w:right w:val="none" w:sz="0" w:space="0" w:color="auto"/>
      </w:divBdr>
    </w:div>
    <w:div w:id="1851721888">
      <w:bodyDiv w:val="1"/>
      <w:marLeft w:val="0"/>
      <w:marRight w:val="0"/>
      <w:marTop w:val="0"/>
      <w:marBottom w:val="0"/>
      <w:divBdr>
        <w:top w:val="none" w:sz="0" w:space="0" w:color="auto"/>
        <w:left w:val="none" w:sz="0" w:space="0" w:color="auto"/>
        <w:bottom w:val="none" w:sz="0" w:space="0" w:color="auto"/>
        <w:right w:val="none" w:sz="0" w:space="0" w:color="auto"/>
      </w:divBdr>
    </w:div>
    <w:div w:id="1900558214">
      <w:bodyDiv w:val="1"/>
      <w:marLeft w:val="0"/>
      <w:marRight w:val="0"/>
      <w:marTop w:val="0"/>
      <w:marBottom w:val="0"/>
      <w:divBdr>
        <w:top w:val="none" w:sz="0" w:space="0" w:color="auto"/>
        <w:left w:val="none" w:sz="0" w:space="0" w:color="auto"/>
        <w:bottom w:val="none" w:sz="0" w:space="0" w:color="auto"/>
        <w:right w:val="none" w:sz="0" w:space="0" w:color="auto"/>
      </w:divBdr>
    </w:div>
    <w:div w:id="1907952459">
      <w:bodyDiv w:val="1"/>
      <w:marLeft w:val="0"/>
      <w:marRight w:val="0"/>
      <w:marTop w:val="0"/>
      <w:marBottom w:val="0"/>
      <w:divBdr>
        <w:top w:val="none" w:sz="0" w:space="0" w:color="auto"/>
        <w:left w:val="none" w:sz="0" w:space="0" w:color="auto"/>
        <w:bottom w:val="none" w:sz="0" w:space="0" w:color="auto"/>
        <w:right w:val="none" w:sz="0" w:space="0" w:color="auto"/>
      </w:divBdr>
    </w:div>
    <w:div w:id="1921326963">
      <w:bodyDiv w:val="1"/>
      <w:marLeft w:val="0"/>
      <w:marRight w:val="0"/>
      <w:marTop w:val="0"/>
      <w:marBottom w:val="0"/>
      <w:divBdr>
        <w:top w:val="none" w:sz="0" w:space="0" w:color="auto"/>
        <w:left w:val="none" w:sz="0" w:space="0" w:color="auto"/>
        <w:bottom w:val="none" w:sz="0" w:space="0" w:color="auto"/>
        <w:right w:val="none" w:sz="0" w:space="0" w:color="auto"/>
      </w:divBdr>
    </w:div>
    <w:div w:id="2047244801">
      <w:bodyDiv w:val="1"/>
      <w:marLeft w:val="0"/>
      <w:marRight w:val="0"/>
      <w:marTop w:val="0"/>
      <w:marBottom w:val="0"/>
      <w:divBdr>
        <w:top w:val="none" w:sz="0" w:space="0" w:color="auto"/>
        <w:left w:val="none" w:sz="0" w:space="0" w:color="auto"/>
        <w:bottom w:val="none" w:sz="0" w:space="0" w:color="auto"/>
        <w:right w:val="none" w:sz="0" w:space="0" w:color="auto"/>
      </w:divBdr>
    </w:div>
    <w:div w:id="2095465583">
      <w:bodyDiv w:val="1"/>
      <w:marLeft w:val="0"/>
      <w:marRight w:val="0"/>
      <w:marTop w:val="0"/>
      <w:marBottom w:val="0"/>
      <w:divBdr>
        <w:top w:val="none" w:sz="0" w:space="0" w:color="auto"/>
        <w:left w:val="none" w:sz="0" w:space="0" w:color="auto"/>
        <w:bottom w:val="none" w:sz="0" w:space="0" w:color="auto"/>
        <w:right w:val="none" w:sz="0" w:space="0" w:color="auto"/>
      </w:divBdr>
    </w:div>
    <w:div w:id="2129621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Presentation2.ppt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Microsoft_PowerPoint_Presentation13.pptx"/><Relationship Id="rId21" Type="http://schemas.openxmlformats.org/officeDocument/2006/relationships/package" Target="embeddings/Microsoft_PowerPoint_Presentation6.ppt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oleObject" Target="embeddings/oleObject4.bin"/><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PowerPoint_Presentation4.pptx"/><Relationship Id="rId25" Type="http://schemas.openxmlformats.org/officeDocument/2006/relationships/package" Target="embeddings/Microsoft_PowerPoint_Presentation8.pptx"/><Relationship Id="rId33" Type="http://schemas.openxmlformats.org/officeDocument/2006/relationships/package" Target="embeddings/Microsoft_PowerPoint_Presentation12.pptx"/><Relationship Id="rId38" Type="http://schemas.openxmlformats.org/officeDocument/2006/relationships/image" Target="media/image16.emf"/><Relationship Id="rId46"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PowerPoint_Presentation10.pptx"/><Relationship Id="rId41" Type="http://schemas.openxmlformats.org/officeDocument/2006/relationships/oleObject" Target="embeddings/oleObject2.bin"/><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1.ppt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Word_Document.docx"/><Relationship Id="rId40" Type="http://schemas.openxmlformats.org/officeDocument/2006/relationships/image" Target="media/image17.emf"/><Relationship Id="rId45" Type="http://schemas.openxmlformats.org/officeDocument/2006/relationships/oleObject" Target="embeddings/oleObject3.bin"/><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Microsoft_PowerPoint_Presentation3.pptx"/><Relationship Id="rId23" Type="http://schemas.openxmlformats.org/officeDocument/2006/relationships/package" Target="embeddings/Microsoft_PowerPoint_Presentation7.ppt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Word_Document15.docx"/><Relationship Id="rId10" Type="http://schemas.openxmlformats.org/officeDocument/2006/relationships/image" Target="media/image2.emf"/><Relationship Id="rId19" Type="http://schemas.openxmlformats.org/officeDocument/2006/relationships/package" Target="embeddings/Microsoft_PowerPoint_Presentation5.pptx"/><Relationship Id="rId31" Type="http://schemas.openxmlformats.org/officeDocument/2006/relationships/package" Target="embeddings/Microsoft_PowerPoint_Presentation11.pptx"/><Relationship Id="rId44" Type="http://schemas.openxmlformats.org/officeDocument/2006/relationships/image" Target="media/image19.emf"/><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PowerPoint_Presentation.ppt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PowerPoint_Presentation9.pptx"/><Relationship Id="rId30" Type="http://schemas.openxmlformats.org/officeDocument/2006/relationships/image" Target="media/image12.emf"/><Relationship Id="rId35" Type="http://schemas.openxmlformats.org/officeDocument/2006/relationships/oleObject" Target="embeddings/oleObject1.bin"/><Relationship Id="rId43" Type="http://schemas.openxmlformats.org/officeDocument/2006/relationships/package" Target="embeddings/Microsoft_Word_Document14.docx"/><Relationship Id="rId48" Type="http://schemas.openxmlformats.org/officeDocument/2006/relationships/image" Target="media/image21.emf"/><Relationship Id="rId8" Type="http://schemas.openxmlformats.org/officeDocument/2006/relationships/image" Target="media/image1.emf"/><Relationship Id="rId51" Type="http://schemas.openxmlformats.org/officeDocument/2006/relationships/footer" Target="foot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rancieR\Application%20Data\Microsoft\Templates\Minutes%20Template%20with%20item%20space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56553-5737-4888-BD40-0AEA64FE1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Template with item space2</Template>
  <TotalTime>1</TotalTime>
  <Pages>9</Pages>
  <Words>2114</Words>
  <Characters>12056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Meeting Minutes Template</vt:lpstr>
    </vt:vector>
  </TitlesOfParts>
  <Company>Auckland Healthcare Services Ltd</Company>
  <LinksUpToDate>false</LinksUpToDate>
  <CharactersWithSpaces>14142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Minutes Template</dc:title>
  <dc:creator>Guest</dc:creator>
  <cp:lastModifiedBy>Gemma Manning</cp:lastModifiedBy>
  <cp:revision>2</cp:revision>
  <cp:lastPrinted>2019-09-05T22:20:00Z</cp:lastPrinted>
  <dcterms:created xsi:type="dcterms:W3CDTF">2023-06-26T00:44:00Z</dcterms:created>
  <dcterms:modified xsi:type="dcterms:W3CDTF">2023-06-26T00:44:00Z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TentativeReviewCycleID">
    <vt:i4>983304374</vt:i4>
  </property>
  <property fmtid="{D5CDD505-2E9C-101B-9397-08002B2CF9AE}" pid="4" name="_ReviewCycleID">
    <vt:i4>983304374</vt:i4>
  </property>
  <property fmtid="{D5CDD505-2E9C-101B-9397-08002B2CF9AE}" pid="5" name="_EmailEntryID">
    <vt:lpwstr>00000000A684A2CE7C3ED51198D20008C724BD960700F10DE59FA201D211989800805FD4E36B0000073967DF0000213626E590B5F9449C70B209CFC8AE4A04DBCD0D94890000</vt:lpwstr>
  </property>
  <property fmtid="{D5CDD505-2E9C-101B-9397-08002B2CF9AE}" pid="6" name="_EmailStoreID0">
    <vt:lpwstr>0000000038A1BB1005E5101AA1BB08002B2A56C20000454D534D44422E444C4C00000000000000001B55FA20AA6611CD9BC800AA002FC45A0C00000045584348414E474532002F6F3D487561726168692F6F753D4175636B6C616E64204469737472696374204865616C746820426F6172642F636E3D526563697069656E747</vt:lpwstr>
  </property>
  <property fmtid="{D5CDD505-2E9C-101B-9397-08002B2CF9AE}" pid="7" name="_EmailStoreID1">
    <vt:lpwstr>32F636E3D504669656C64657300</vt:lpwstr>
  </property>
  <property fmtid="{D5CDD505-2E9C-101B-9397-08002B2CF9AE}" pid="8" name="ContentType">
    <vt:lpwstr>Document</vt:lpwstr>
  </property>
  <property fmtid="{D5CDD505-2E9C-101B-9397-08002B2CF9AE}" pid="9" name="_AdHocReviewCycleID">
    <vt:i4>-1930220071</vt:i4>
  </property>
  <property fmtid="{D5CDD505-2E9C-101B-9397-08002B2CF9AE}" pid="10" name="_EmailSubject">
    <vt:lpwstr>NRAB minutes for August and November 2019 for Ministry Website</vt:lpwstr>
  </property>
  <property fmtid="{D5CDD505-2E9C-101B-9397-08002B2CF9AE}" pid="11" name="_AuthorEmail">
    <vt:lpwstr>PFieldes@adhb.govt.nz</vt:lpwstr>
  </property>
  <property fmtid="{D5CDD505-2E9C-101B-9397-08002B2CF9AE}" pid="12" name="_AuthorEmailDisplayName">
    <vt:lpwstr>Prue Fieldes (ADHB)</vt:lpwstr>
  </property>
  <property fmtid="{D5CDD505-2E9C-101B-9397-08002B2CF9AE}" pid="13" name="_PreviousAdHocReviewCycleID">
    <vt:i4>-1822226348</vt:i4>
  </property>
  <property fmtid="{D5CDD505-2E9C-101B-9397-08002B2CF9AE}" pid="14" name="_ReviewingToolsShownOnce">
    <vt:lpwstr/>
  </property>
</Properties>
</file>