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27252" w14:textId="77777777" w:rsidR="00E73E8F" w:rsidRPr="00024A77" w:rsidRDefault="00E73E8F" w:rsidP="006C6D6D">
      <w:pPr>
        <w:rPr>
          <w:rFonts w:ascii="Arial" w:hAnsi="Arial" w:cs="Arial"/>
          <w:sz w:val="22"/>
          <w:szCs w:val="22"/>
        </w:rPr>
      </w:pPr>
    </w:p>
    <w:tbl>
      <w:tblPr>
        <w:tblW w:w="15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3375"/>
      </w:tblGrid>
      <w:tr w:rsidR="00AD61C5" w:rsidRPr="00E7174C" w14:paraId="30453AAE" w14:textId="77777777" w:rsidTr="00AD61C5">
        <w:trPr>
          <w:cantSplit/>
        </w:trPr>
        <w:tc>
          <w:tcPr>
            <w:tcW w:w="15468" w:type="dxa"/>
            <w:gridSpan w:val="2"/>
            <w:shd w:val="pct12" w:color="008080" w:fill="33CCCC"/>
          </w:tcPr>
          <w:p w14:paraId="413884A3" w14:textId="77777777" w:rsidR="00AD61C5" w:rsidRPr="00E7174C" w:rsidRDefault="00AD61C5" w:rsidP="00AD61C5">
            <w:pPr>
              <w:pStyle w:val="BlockLabel"/>
              <w:rPr>
                <w:rFonts w:ascii="Arial" w:hAnsi="Arial" w:cs="Arial"/>
                <w:sz w:val="22"/>
                <w:szCs w:val="22"/>
                <w:lang w:val="en-AU"/>
              </w:rPr>
            </w:pPr>
            <w:r w:rsidRPr="00E7174C">
              <w:rPr>
                <w:rFonts w:ascii="Arial" w:hAnsi="Arial" w:cs="Arial"/>
                <w:sz w:val="22"/>
                <w:szCs w:val="22"/>
                <w:lang w:val="en-AU"/>
              </w:rPr>
              <w:t>MEETING DETAILS</w:t>
            </w:r>
          </w:p>
        </w:tc>
      </w:tr>
      <w:tr w:rsidR="00AD61C5" w:rsidRPr="00E7174C" w14:paraId="21B6C1DD" w14:textId="77777777" w:rsidTr="00583439">
        <w:trPr>
          <w:cantSplit/>
        </w:trPr>
        <w:tc>
          <w:tcPr>
            <w:tcW w:w="2093" w:type="dxa"/>
          </w:tcPr>
          <w:p w14:paraId="6AE8FA67" w14:textId="77777777" w:rsidR="00AD61C5" w:rsidRPr="00E7174C" w:rsidRDefault="00AD61C5">
            <w:pPr>
              <w:rPr>
                <w:rFonts w:ascii="Arial" w:hAnsi="Arial" w:cs="Arial"/>
                <w:sz w:val="22"/>
                <w:szCs w:val="22"/>
              </w:rPr>
            </w:pPr>
            <w:r w:rsidRPr="00E7174C">
              <w:rPr>
                <w:rFonts w:ascii="Arial" w:hAnsi="Arial" w:cs="Arial"/>
                <w:b/>
                <w:sz w:val="22"/>
                <w:szCs w:val="22"/>
              </w:rPr>
              <w:t>Date and time:</w:t>
            </w:r>
          </w:p>
        </w:tc>
        <w:tc>
          <w:tcPr>
            <w:tcW w:w="13375" w:type="dxa"/>
          </w:tcPr>
          <w:p w14:paraId="06DB2F6B" w14:textId="77777777" w:rsidR="00AD61C5" w:rsidRPr="00E7174C" w:rsidRDefault="00554058" w:rsidP="00A11B8A">
            <w:pPr>
              <w:rPr>
                <w:rFonts w:ascii="Arial" w:hAnsi="Arial" w:cs="Arial"/>
                <w:sz w:val="22"/>
                <w:szCs w:val="22"/>
              </w:rPr>
            </w:pPr>
            <w:r w:rsidRPr="00E7174C">
              <w:rPr>
                <w:rFonts w:ascii="Arial" w:hAnsi="Arial" w:cs="Arial"/>
                <w:sz w:val="22"/>
                <w:szCs w:val="22"/>
              </w:rPr>
              <w:t>9.30</w:t>
            </w:r>
            <w:r w:rsidR="00F8379F" w:rsidRPr="00E7174C">
              <w:rPr>
                <w:rFonts w:ascii="Arial" w:hAnsi="Arial" w:cs="Arial"/>
                <w:sz w:val="22"/>
                <w:szCs w:val="22"/>
              </w:rPr>
              <w:t>am to 2.3</w:t>
            </w:r>
            <w:r w:rsidRPr="00E7174C">
              <w:rPr>
                <w:rFonts w:ascii="Arial" w:hAnsi="Arial" w:cs="Arial"/>
                <w:sz w:val="22"/>
                <w:szCs w:val="22"/>
              </w:rPr>
              <w:t>0</w:t>
            </w:r>
            <w:r w:rsidR="00AF5220" w:rsidRPr="00E7174C">
              <w:rPr>
                <w:rFonts w:ascii="Arial" w:hAnsi="Arial" w:cs="Arial"/>
                <w:sz w:val="22"/>
                <w:szCs w:val="22"/>
              </w:rPr>
              <w:t>pm Wednesday</w:t>
            </w:r>
            <w:r w:rsidR="0029354A">
              <w:rPr>
                <w:rFonts w:ascii="Arial" w:hAnsi="Arial" w:cs="Arial"/>
                <w:sz w:val="22"/>
                <w:szCs w:val="22"/>
              </w:rPr>
              <w:t xml:space="preserve"> </w:t>
            </w:r>
            <w:r w:rsidR="00A11B8A">
              <w:rPr>
                <w:rFonts w:ascii="Arial" w:hAnsi="Arial" w:cs="Arial"/>
                <w:sz w:val="22"/>
                <w:szCs w:val="22"/>
              </w:rPr>
              <w:t>9 May</w:t>
            </w:r>
            <w:r w:rsidR="00616C82" w:rsidRPr="00E7174C">
              <w:rPr>
                <w:rFonts w:ascii="Arial" w:hAnsi="Arial" w:cs="Arial"/>
                <w:sz w:val="22"/>
                <w:szCs w:val="22"/>
              </w:rPr>
              <w:t xml:space="preserve"> </w:t>
            </w:r>
            <w:r w:rsidR="00FD58B9" w:rsidRPr="00E7174C">
              <w:rPr>
                <w:rFonts w:ascii="Arial" w:hAnsi="Arial" w:cs="Arial"/>
                <w:sz w:val="22"/>
                <w:szCs w:val="22"/>
              </w:rPr>
              <w:t>201</w:t>
            </w:r>
            <w:r w:rsidR="0029354A">
              <w:rPr>
                <w:rFonts w:ascii="Arial" w:hAnsi="Arial" w:cs="Arial"/>
                <w:sz w:val="22"/>
                <w:szCs w:val="22"/>
              </w:rPr>
              <w:t>8</w:t>
            </w:r>
          </w:p>
        </w:tc>
      </w:tr>
      <w:tr w:rsidR="00AD61C5" w:rsidRPr="00E7174C" w14:paraId="116F6BEB" w14:textId="77777777" w:rsidTr="00583439">
        <w:trPr>
          <w:cantSplit/>
        </w:trPr>
        <w:tc>
          <w:tcPr>
            <w:tcW w:w="2093" w:type="dxa"/>
          </w:tcPr>
          <w:p w14:paraId="7B37F247" w14:textId="77777777" w:rsidR="00AD61C5" w:rsidRPr="00E7174C" w:rsidRDefault="00AD61C5">
            <w:pPr>
              <w:rPr>
                <w:rFonts w:ascii="Arial" w:hAnsi="Arial" w:cs="Arial"/>
                <w:b/>
                <w:sz w:val="22"/>
                <w:szCs w:val="22"/>
              </w:rPr>
            </w:pPr>
            <w:r w:rsidRPr="00E7174C">
              <w:rPr>
                <w:rFonts w:ascii="Arial" w:hAnsi="Arial" w:cs="Arial"/>
                <w:b/>
                <w:sz w:val="22"/>
                <w:szCs w:val="22"/>
              </w:rPr>
              <w:t>Venue:</w:t>
            </w:r>
          </w:p>
        </w:tc>
        <w:tc>
          <w:tcPr>
            <w:tcW w:w="13375" w:type="dxa"/>
          </w:tcPr>
          <w:p w14:paraId="2C569A6F" w14:textId="77777777" w:rsidR="00AD61C5" w:rsidRPr="00E7174C" w:rsidRDefault="00C01A35" w:rsidP="00554058">
            <w:pPr>
              <w:rPr>
                <w:rFonts w:ascii="Arial" w:hAnsi="Arial" w:cs="Arial"/>
                <w:sz w:val="22"/>
                <w:szCs w:val="22"/>
              </w:rPr>
            </w:pPr>
            <w:r w:rsidRPr="00E7174C">
              <w:rPr>
                <w:rFonts w:ascii="Arial" w:hAnsi="Arial" w:cs="Arial"/>
                <w:color w:val="000000"/>
                <w:sz w:val="22"/>
                <w:szCs w:val="22"/>
              </w:rPr>
              <w:t>Ministry of Health</w:t>
            </w:r>
            <w:r w:rsidR="00F8379F" w:rsidRPr="00E7174C">
              <w:rPr>
                <w:rFonts w:ascii="Arial" w:hAnsi="Arial" w:cs="Arial"/>
                <w:color w:val="000000"/>
                <w:sz w:val="22"/>
                <w:szCs w:val="22"/>
              </w:rPr>
              <w:t xml:space="preserve">, Room </w:t>
            </w:r>
            <w:r w:rsidR="00554058" w:rsidRPr="00E7174C">
              <w:rPr>
                <w:rFonts w:ascii="Arial" w:hAnsi="Arial" w:cs="Arial"/>
                <w:color w:val="000000"/>
                <w:sz w:val="22"/>
                <w:szCs w:val="22"/>
              </w:rPr>
              <w:t>GN.7, 133 Molesworth St</w:t>
            </w:r>
            <w:r w:rsidR="006C3CEE" w:rsidRPr="00E7174C">
              <w:rPr>
                <w:rFonts w:ascii="Arial" w:hAnsi="Arial" w:cs="Arial"/>
                <w:color w:val="000000"/>
                <w:sz w:val="22"/>
                <w:szCs w:val="22"/>
              </w:rPr>
              <w:t>, Wellington</w:t>
            </w:r>
          </w:p>
        </w:tc>
      </w:tr>
    </w:tbl>
    <w:p w14:paraId="7A8BD6CE" w14:textId="77777777" w:rsidR="00E73E8F" w:rsidRPr="00E7174C" w:rsidRDefault="00E73E8F">
      <w:pPr>
        <w:rPr>
          <w:rFonts w:ascii="Arial" w:hAnsi="Arial" w:cs="Arial"/>
          <w:sz w:val="22"/>
          <w:szCs w:val="22"/>
        </w:rPr>
      </w:pPr>
    </w:p>
    <w:tbl>
      <w:tblPr>
        <w:tblW w:w="15486"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
        <w:gridCol w:w="2101"/>
        <w:gridCol w:w="13367"/>
        <w:gridCol w:w="6"/>
      </w:tblGrid>
      <w:tr w:rsidR="00616C82" w:rsidRPr="00E7174C" w14:paraId="1D17CC6A" w14:textId="77777777" w:rsidTr="00616C82">
        <w:trPr>
          <w:gridBefore w:val="1"/>
          <w:gridAfter w:val="1"/>
          <w:wBefore w:w="12" w:type="dxa"/>
          <w:wAfter w:w="6" w:type="dxa"/>
          <w:cantSplit/>
        </w:trPr>
        <w:tc>
          <w:tcPr>
            <w:tcW w:w="15468" w:type="dxa"/>
            <w:gridSpan w:val="2"/>
            <w:shd w:val="pct12" w:color="008080" w:fill="33CCCC"/>
          </w:tcPr>
          <w:p w14:paraId="61BCA521" w14:textId="77777777" w:rsidR="00616C82" w:rsidRPr="00E7174C" w:rsidRDefault="00616C82" w:rsidP="00616C82">
            <w:pPr>
              <w:pStyle w:val="BlockLabel"/>
              <w:rPr>
                <w:rFonts w:ascii="Arial" w:hAnsi="Arial" w:cs="Arial"/>
                <w:sz w:val="22"/>
                <w:szCs w:val="22"/>
                <w:lang w:val="en-AU"/>
              </w:rPr>
            </w:pPr>
            <w:r w:rsidRPr="00E7174C">
              <w:rPr>
                <w:rFonts w:ascii="Arial" w:hAnsi="Arial" w:cs="Arial"/>
                <w:sz w:val="22"/>
                <w:szCs w:val="22"/>
                <w:lang w:val="en-AU"/>
              </w:rPr>
              <w:t>Committee Members</w:t>
            </w:r>
          </w:p>
        </w:tc>
      </w:tr>
      <w:tr w:rsidR="00616C82" w:rsidRPr="00E7174C" w14:paraId="53425C96" w14:textId="77777777" w:rsidTr="00616C82">
        <w:trPr>
          <w:cantSplit/>
          <w:trHeight w:val="277"/>
        </w:trPr>
        <w:tc>
          <w:tcPr>
            <w:tcW w:w="15486" w:type="dxa"/>
            <w:gridSpan w:val="4"/>
          </w:tcPr>
          <w:p w14:paraId="3509C7CA" w14:textId="77777777" w:rsidR="00616C82" w:rsidRPr="00E7174C" w:rsidRDefault="00AF5220" w:rsidP="0049161C">
            <w:pPr>
              <w:rPr>
                <w:rFonts w:ascii="Arial" w:hAnsi="Arial" w:cs="Arial"/>
                <w:sz w:val="22"/>
                <w:szCs w:val="22"/>
              </w:rPr>
            </w:pPr>
            <w:r w:rsidRPr="00E7174C">
              <w:rPr>
                <w:rFonts w:ascii="Arial" w:hAnsi="Arial" w:cs="Arial"/>
                <w:sz w:val="22"/>
                <w:szCs w:val="22"/>
              </w:rPr>
              <w:t>Ian Dittmer</w:t>
            </w:r>
            <w:r w:rsidR="00616C82" w:rsidRPr="00E7174C">
              <w:rPr>
                <w:rFonts w:ascii="Arial" w:hAnsi="Arial" w:cs="Arial"/>
                <w:sz w:val="22"/>
                <w:szCs w:val="22"/>
              </w:rPr>
              <w:t xml:space="preserve"> (Chairperson</w:t>
            </w:r>
            <w:proofErr w:type="gramStart"/>
            <w:r w:rsidR="00616C82" w:rsidRPr="00E7174C">
              <w:rPr>
                <w:rFonts w:ascii="Arial" w:hAnsi="Arial" w:cs="Arial"/>
                <w:sz w:val="22"/>
                <w:szCs w:val="22"/>
              </w:rPr>
              <w:t xml:space="preserve">), </w:t>
            </w:r>
            <w:r w:rsidR="00B32E40" w:rsidRPr="00E7174C">
              <w:rPr>
                <w:rFonts w:ascii="Arial" w:hAnsi="Arial" w:cs="Arial"/>
                <w:sz w:val="22"/>
                <w:szCs w:val="22"/>
              </w:rPr>
              <w:t xml:space="preserve"> </w:t>
            </w:r>
            <w:r w:rsidR="004E7998" w:rsidRPr="00E7174C">
              <w:rPr>
                <w:rFonts w:ascii="Arial" w:hAnsi="Arial" w:cs="Arial"/>
                <w:bCs/>
                <w:color w:val="000000"/>
                <w:sz w:val="22"/>
                <w:szCs w:val="22"/>
              </w:rPr>
              <w:t>Kay</w:t>
            </w:r>
            <w:proofErr w:type="gramEnd"/>
            <w:r w:rsidR="004E7998" w:rsidRPr="00E7174C">
              <w:rPr>
                <w:rFonts w:ascii="Arial" w:hAnsi="Arial" w:cs="Arial"/>
                <w:bCs/>
                <w:color w:val="000000"/>
                <w:sz w:val="22"/>
                <w:szCs w:val="22"/>
              </w:rPr>
              <w:t xml:space="preserve"> McLaughlin, Fredric Doss</w:t>
            </w:r>
            <w:r w:rsidR="00503C37" w:rsidRPr="00E7174C">
              <w:rPr>
                <w:rFonts w:ascii="Arial" w:hAnsi="Arial" w:cs="Arial"/>
                <w:bCs/>
                <w:color w:val="000000"/>
                <w:sz w:val="22"/>
                <w:szCs w:val="22"/>
              </w:rPr>
              <w:t xml:space="preserve">, </w:t>
            </w:r>
            <w:r w:rsidRPr="00E7174C">
              <w:rPr>
                <w:rFonts w:ascii="Arial" w:hAnsi="Arial" w:cs="Arial"/>
                <w:bCs/>
                <w:color w:val="000000"/>
                <w:sz w:val="22"/>
                <w:szCs w:val="22"/>
              </w:rPr>
              <w:t xml:space="preserve">John </w:t>
            </w:r>
            <w:proofErr w:type="spellStart"/>
            <w:r w:rsidRPr="00E7174C">
              <w:rPr>
                <w:rFonts w:ascii="Arial" w:hAnsi="Arial" w:cs="Arial"/>
                <w:bCs/>
                <w:color w:val="000000"/>
                <w:sz w:val="22"/>
                <w:szCs w:val="22"/>
              </w:rPr>
              <w:t>Schollum</w:t>
            </w:r>
            <w:proofErr w:type="spellEnd"/>
            <w:r w:rsidR="00E327E3" w:rsidRPr="00E7174C">
              <w:rPr>
                <w:rFonts w:ascii="Arial" w:hAnsi="Arial" w:cs="Arial"/>
                <w:bCs/>
                <w:color w:val="000000"/>
                <w:sz w:val="22"/>
                <w:szCs w:val="22"/>
              </w:rPr>
              <w:t xml:space="preserve">, </w:t>
            </w:r>
            <w:r w:rsidR="00E16F87" w:rsidRPr="00E7174C">
              <w:rPr>
                <w:rFonts w:ascii="Arial" w:hAnsi="Arial" w:cs="Arial"/>
                <w:bCs/>
                <w:color w:val="000000"/>
                <w:sz w:val="22"/>
                <w:szCs w:val="22"/>
              </w:rPr>
              <w:t xml:space="preserve">Catherine Tracy, </w:t>
            </w:r>
            <w:r w:rsidR="00B32E40" w:rsidRPr="00E7174C">
              <w:rPr>
                <w:rFonts w:ascii="Arial" w:hAnsi="Arial" w:cs="Arial"/>
                <w:bCs/>
                <w:color w:val="000000"/>
                <w:sz w:val="22"/>
                <w:szCs w:val="22"/>
              </w:rPr>
              <w:t xml:space="preserve">Kimberley Reimers, </w:t>
            </w:r>
            <w:r w:rsidRPr="00E7174C">
              <w:rPr>
                <w:rFonts w:ascii="Arial" w:hAnsi="Arial" w:cs="Arial"/>
                <w:bCs/>
                <w:color w:val="000000"/>
                <w:sz w:val="22"/>
                <w:szCs w:val="22"/>
              </w:rPr>
              <w:t>Mark</w:t>
            </w:r>
            <w:r w:rsidR="00E16F87" w:rsidRPr="00E7174C">
              <w:rPr>
                <w:rFonts w:ascii="Arial" w:hAnsi="Arial" w:cs="Arial"/>
                <w:bCs/>
                <w:color w:val="000000"/>
                <w:sz w:val="22"/>
                <w:szCs w:val="22"/>
              </w:rPr>
              <w:t xml:space="preserve"> Hodge,</w:t>
            </w:r>
            <w:r w:rsidRPr="00E7174C">
              <w:rPr>
                <w:rFonts w:ascii="Arial" w:hAnsi="Arial" w:cs="Arial"/>
                <w:bCs/>
                <w:color w:val="000000"/>
                <w:sz w:val="22"/>
                <w:szCs w:val="22"/>
              </w:rPr>
              <w:t xml:space="preserve"> </w:t>
            </w:r>
            <w:r w:rsidR="00B32E40" w:rsidRPr="00E7174C">
              <w:rPr>
                <w:rFonts w:ascii="Arial" w:hAnsi="Arial" w:cs="Arial"/>
                <w:bCs/>
                <w:color w:val="000000"/>
                <w:sz w:val="22"/>
                <w:szCs w:val="22"/>
              </w:rPr>
              <w:t>Max Reid</w:t>
            </w:r>
            <w:r w:rsidR="00CF6295">
              <w:rPr>
                <w:rFonts w:ascii="Arial" w:hAnsi="Arial" w:cs="Arial"/>
                <w:bCs/>
                <w:color w:val="000000"/>
                <w:sz w:val="22"/>
                <w:szCs w:val="22"/>
              </w:rPr>
              <w:t>,</w:t>
            </w:r>
            <w:r w:rsidR="00B32E40" w:rsidRPr="00E7174C">
              <w:rPr>
                <w:rFonts w:ascii="Arial" w:hAnsi="Arial" w:cs="Arial"/>
                <w:bCs/>
                <w:color w:val="000000"/>
                <w:sz w:val="22"/>
                <w:szCs w:val="22"/>
              </w:rPr>
              <w:t xml:space="preserve"> </w:t>
            </w:r>
            <w:r w:rsidR="00CF6295" w:rsidRPr="00E7174C">
              <w:rPr>
                <w:rFonts w:ascii="Arial" w:hAnsi="Arial" w:cs="Arial"/>
                <w:sz w:val="22"/>
                <w:szCs w:val="22"/>
              </w:rPr>
              <w:t>Jenny Walker, Nick Cross</w:t>
            </w:r>
            <w:r w:rsidR="00CF6295">
              <w:rPr>
                <w:rFonts w:ascii="Arial" w:hAnsi="Arial" w:cs="Arial"/>
                <w:sz w:val="22"/>
                <w:szCs w:val="22"/>
              </w:rPr>
              <w:t xml:space="preserve">, </w:t>
            </w:r>
            <w:r w:rsidR="00A466CE">
              <w:rPr>
                <w:rFonts w:ascii="Arial" w:hAnsi="Arial" w:cs="Arial"/>
                <w:sz w:val="22"/>
                <w:szCs w:val="22"/>
              </w:rPr>
              <w:t xml:space="preserve">Chris Hood, Murray </w:t>
            </w:r>
            <w:proofErr w:type="spellStart"/>
            <w:r w:rsidR="00A466CE">
              <w:rPr>
                <w:rFonts w:ascii="Arial" w:hAnsi="Arial" w:cs="Arial"/>
                <w:sz w:val="22"/>
                <w:szCs w:val="22"/>
              </w:rPr>
              <w:t>Leikis</w:t>
            </w:r>
            <w:proofErr w:type="spellEnd"/>
            <w:r w:rsidR="00A466CE">
              <w:rPr>
                <w:rFonts w:ascii="Arial" w:hAnsi="Arial" w:cs="Arial"/>
                <w:sz w:val="22"/>
                <w:szCs w:val="22"/>
              </w:rPr>
              <w:t xml:space="preserve">,  </w:t>
            </w:r>
            <w:r w:rsidR="005F4493">
              <w:rPr>
                <w:rFonts w:ascii="Arial" w:hAnsi="Arial" w:cs="Arial"/>
                <w:sz w:val="22"/>
                <w:szCs w:val="22"/>
              </w:rPr>
              <w:t xml:space="preserve">Sue Riddle, </w:t>
            </w:r>
            <w:r w:rsidR="00925008">
              <w:rPr>
                <w:rFonts w:ascii="Arial" w:hAnsi="Arial" w:cs="Arial"/>
                <w:sz w:val="22"/>
                <w:szCs w:val="22"/>
              </w:rPr>
              <w:t>Jane Ronaldson</w:t>
            </w:r>
            <w:r w:rsidR="005E0D60">
              <w:rPr>
                <w:rFonts w:ascii="Arial" w:hAnsi="Arial" w:cs="Arial"/>
                <w:sz w:val="22"/>
                <w:szCs w:val="22"/>
              </w:rPr>
              <w:t xml:space="preserve">, </w:t>
            </w:r>
            <w:r w:rsidR="005E0D60" w:rsidRPr="00485520">
              <w:rPr>
                <w:rFonts w:ascii="Arial" w:hAnsi="Arial" w:cs="Arial"/>
                <w:sz w:val="22"/>
                <w:szCs w:val="22"/>
              </w:rPr>
              <w:t>Yang Zhang-Farhi</w:t>
            </w:r>
          </w:p>
        </w:tc>
      </w:tr>
      <w:tr w:rsidR="004E7998" w:rsidRPr="00E7174C" w14:paraId="3A2FD1D0" w14:textId="77777777" w:rsidTr="00616C82">
        <w:trPr>
          <w:cantSplit/>
          <w:trHeight w:val="277"/>
        </w:trPr>
        <w:tc>
          <w:tcPr>
            <w:tcW w:w="2113" w:type="dxa"/>
            <w:gridSpan w:val="2"/>
          </w:tcPr>
          <w:p w14:paraId="33E6B5EB" w14:textId="77777777" w:rsidR="004E7998" w:rsidRPr="00E7174C" w:rsidRDefault="004E7998" w:rsidP="004E7998">
            <w:pPr>
              <w:rPr>
                <w:rFonts w:ascii="Arial" w:hAnsi="Arial" w:cs="Arial"/>
                <w:b/>
                <w:sz w:val="22"/>
                <w:szCs w:val="22"/>
              </w:rPr>
            </w:pPr>
            <w:r w:rsidRPr="00E7174C">
              <w:rPr>
                <w:rFonts w:ascii="Arial" w:hAnsi="Arial" w:cs="Arial"/>
                <w:b/>
                <w:sz w:val="22"/>
                <w:szCs w:val="22"/>
              </w:rPr>
              <w:t>Apologies</w:t>
            </w:r>
          </w:p>
        </w:tc>
        <w:tc>
          <w:tcPr>
            <w:tcW w:w="13373" w:type="dxa"/>
            <w:gridSpan w:val="2"/>
          </w:tcPr>
          <w:p w14:paraId="34DDC087" w14:textId="77777777" w:rsidR="004E7998" w:rsidRPr="00E7174C" w:rsidRDefault="004E7998" w:rsidP="00CF6295">
            <w:pPr>
              <w:rPr>
                <w:rFonts w:ascii="Arial" w:hAnsi="Arial" w:cs="Arial"/>
                <w:sz w:val="22"/>
                <w:szCs w:val="22"/>
              </w:rPr>
            </w:pPr>
          </w:p>
        </w:tc>
      </w:tr>
      <w:tr w:rsidR="004E7998" w:rsidRPr="00E7174C" w14:paraId="5E7A1BB3" w14:textId="77777777" w:rsidTr="00616C82">
        <w:trPr>
          <w:cantSplit/>
          <w:trHeight w:val="98"/>
        </w:trPr>
        <w:tc>
          <w:tcPr>
            <w:tcW w:w="2113" w:type="dxa"/>
            <w:gridSpan w:val="2"/>
          </w:tcPr>
          <w:p w14:paraId="5790D913" w14:textId="77777777" w:rsidR="004E7998" w:rsidRPr="00E7174C" w:rsidRDefault="00E16F87" w:rsidP="004E7998">
            <w:pPr>
              <w:rPr>
                <w:rFonts w:ascii="Arial" w:hAnsi="Arial" w:cs="Arial"/>
                <w:b/>
                <w:sz w:val="22"/>
                <w:szCs w:val="22"/>
              </w:rPr>
            </w:pPr>
            <w:r w:rsidRPr="00E7174C">
              <w:rPr>
                <w:rFonts w:ascii="Arial" w:hAnsi="Arial" w:cs="Arial"/>
                <w:b/>
                <w:sz w:val="22"/>
                <w:szCs w:val="22"/>
              </w:rPr>
              <w:t>Guests</w:t>
            </w:r>
          </w:p>
        </w:tc>
        <w:tc>
          <w:tcPr>
            <w:tcW w:w="13373" w:type="dxa"/>
            <w:gridSpan w:val="2"/>
          </w:tcPr>
          <w:p w14:paraId="6AE496CD" w14:textId="77777777" w:rsidR="004E7998" w:rsidRPr="00E7174C" w:rsidRDefault="008C5D83" w:rsidP="00263816">
            <w:pPr>
              <w:rPr>
                <w:rFonts w:ascii="Arial" w:hAnsi="Arial" w:cs="Arial"/>
                <w:sz w:val="22"/>
                <w:szCs w:val="22"/>
              </w:rPr>
            </w:pPr>
            <w:r>
              <w:rPr>
                <w:rFonts w:ascii="Arial" w:hAnsi="Arial" w:cs="Arial"/>
                <w:sz w:val="22"/>
                <w:szCs w:val="22"/>
              </w:rPr>
              <w:t xml:space="preserve">Sarah </w:t>
            </w:r>
            <w:proofErr w:type="spellStart"/>
            <w:r>
              <w:rPr>
                <w:rFonts w:ascii="Arial" w:hAnsi="Arial" w:cs="Arial"/>
                <w:sz w:val="22"/>
                <w:szCs w:val="22"/>
              </w:rPr>
              <w:t>Penno</w:t>
            </w:r>
            <w:proofErr w:type="spellEnd"/>
            <w:r>
              <w:rPr>
                <w:rFonts w:ascii="Arial" w:hAnsi="Arial" w:cs="Arial"/>
                <w:sz w:val="22"/>
                <w:szCs w:val="22"/>
              </w:rPr>
              <w:t xml:space="preserve"> at 1.30pm, Andrew Henderson (by phone)</w:t>
            </w:r>
          </w:p>
        </w:tc>
      </w:tr>
      <w:tr w:rsidR="00E16F87" w:rsidRPr="00E7174C" w14:paraId="20D415E0" w14:textId="77777777" w:rsidTr="00616C82">
        <w:trPr>
          <w:cantSplit/>
          <w:trHeight w:val="98"/>
        </w:trPr>
        <w:tc>
          <w:tcPr>
            <w:tcW w:w="2113" w:type="dxa"/>
            <w:gridSpan w:val="2"/>
          </w:tcPr>
          <w:p w14:paraId="0D858B28" w14:textId="77777777" w:rsidR="00E16F87" w:rsidRPr="00E7174C" w:rsidRDefault="00E16F87" w:rsidP="00E16F87">
            <w:pPr>
              <w:rPr>
                <w:rFonts w:ascii="Arial" w:hAnsi="Arial" w:cs="Arial"/>
                <w:b/>
                <w:sz w:val="22"/>
                <w:szCs w:val="22"/>
              </w:rPr>
            </w:pPr>
            <w:r w:rsidRPr="00E7174C">
              <w:rPr>
                <w:rFonts w:ascii="Arial" w:hAnsi="Arial" w:cs="Arial"/>
                <w:b/>
                <w:sz w:val="22"/>
                <w:szCs w:val="22"/>
              </w:rPr>
              <w:t>Minutes Taken By</w:t>
            </w:r>
          </w:p>
        </w:tc>
        <w:tc>
          <w:tcPr>
            <w:tcW w:w="13373" w:type="dxa"/>
            <w:gridSpan w:val="2"/>
          </w:tcPr>
          <w:p w14:paraId="57382AF0" w14:textId="77777777" w:rsidR="00E16F87" w:rsidRPr="00E7174C" w:rsidRDefault="00A466CE" w:rsidP="00E16F87">
            <w:pPr>
              <w:rPr>
                <w:rFonts w:ascii="Arial" w:hAnsi="Arial" w:cs="Arial"/>
                <w:sz w:val="22"/>
                <w:szCs w:val="22"/>
              </w:rPr>
            </w:pPr>
            <w:r>
              <w:rPr>
                <w:rFonts w:ascii="Arial" w:hAnsi="Arial" w:cs="Arial"/>
                <w:sz w:val="22"/>
                <w:szCs w:val="22"/>
              </w:rPr>
              <w:t>Prue Fieldes</w:t>
            </w:r>
          </w:p>
        </w:tc>
      </w:tr>
    </w:tbl>
    <w:p w14:paraId="0358004E" w14:textId="77777777" w:rsidR="0096143A" w:rsidRPr="00E7174C" w:rsidRDefault="0096143A">
      <w:pPr>
        <w:rPr>
          <w:rFonts w:ascii="Arial" w:hAnsi="Arial" w:cs="Arial"/>
          <w:sz w:val="22"/>
          <w:szCs w:val="22"/>
        </w:rPr>
      </w:pPr>
    </w:p>
    <w:tbl>
      <w:tblPr>
        <w:tblW w:w="1554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14"/>
        <w:gridCol w:w="21"/>
        <w:gridCol w:w="2097"/>
        <w:gridCol w:w="8"/>
        <w:gridCol w:w="10"/>
        <w:gridCol w:w="18"/>
        <w:gridCol w:w="2702"/>
        <w:gridCol w:w="8166"/>
        <w:gridCol w:w="36"/>
        <w:gridCol w:w="12"/>
        <w:gridCol w:w="1726"/>
        <w:gridCol w:w="20"/>
        <w:gridCol w:w="20"/>
      </w:tblGrid>
      <w:tr w:rsidR="00E73E8F" w:rsidRPr="00E7174C" w14:paraId="6BB619CC" w14:textId="77777777" w:rsidTr="005D236D">
        <w:trPr>
          <w:gridAfter w:val="2"/>
          <w:wAfter w:w="40" w:type="dxa"/>
          <w:trHeight w:val="143"/>
          <w:tblHeader/>
        </w:trPr>
        <w:tc>
          <w:tcPr>
            <w:tcW w:w="695" w:type="dxa"/>
          </w:tcPr>
          <w:p w14:paraId="62106037" w14:textId="77777777" w:rsidR="00E73E8F" w:rsidRPr="00E7174C" w:rsidRDefault="00E73E8F">
            <w:pPr>
              <w:jc w:val="both"/>
              <w:rPr>
                <w:rFonts w:ascii="Arial" w:hAnsi="Arial" w:cs="Arial"/>
                <w:b/>
                <w:sz w:val="22"/>
                <w:szCs w:val="22"/>
              </w:rPr>
            </w:pPr>
            <w:r w:rsidRPr="00E7174C">
              <w:rPr>
                <w:rFonts w:ascii="Arial" w:hAnsi="Arial" w:cs="Arial"/>
                <w:b/>
                <w:sz w:val="22"/>
                <w:szCs w:val="22"/>
              </w:rPr>
              <w:t>No.</w:t>
            </w:r>
          </w:p>
        </w:tc>
        <w:tc>
          <w:tcPr>
            <w:tcW w:w="2150" w:type="dxa"/>
            <w:gridSpan w:val="5"/>
          </w:tcPr>
          <w:p w14:paraId="2947FA72" w14:textId="77777777" w:rsidR="00E73E8F" w:rsidRPr="00E7174C" w:rsidRDefault="00E73E8F">
            <w:pPr>
              <w:pStyle w:val="Heading2"/>
              <w:rPr>
                <w:rFonts w:cs="Arial"/>
                <w:sz w:val="22"/>
                <w:szCs w:val="22"/>
              </w:rPr>
            </w:pPr>
            <w:r w:rsidRPr="00E7174C">
              <w:rPr>
                <w:rFonts w:cs="Arial"/>
                <w:sz w:val="22"/>
                <w:szCs w:val="22"/>
              </w:rPr>
              <w:t>Item</w:t>
            </w:r>
          </w:p>
        </w:tc>
        <w:tc>
          <w:tcPr>
            <w:tcW w:w="10934" w:type="dxa"/>
            <w:gridSpan w:val="5"/>
          </w:tcPr>
          <w:p w14:paraId="495FA06F" w14:textId="77777777" w:rsidR="00E73E8F" w:rsidRPr="00E7174C" w:rsidRDefault="00E73E8F">
            <w:pPr>
              <w:pStyle w:val="Heading2"/>
              <w:rPr>
                <w:rFonts w:cs="Arial"/>
                <w:sz w:val="22"/>
                <w:szCs w:val="22"/>
              </w:rPr>
            </w:pPr>
            <w:r w:rsidRPr="00E7174C">
              <w:rPr>
                <w:rFonts w:cs="Arial"/>
                <w:sz w:val="22"/>
                <w:szCs w:val="22"/>
              </w:rPr>
              <w:t>Discussion/Action</w:t>
            </w:r>
          </w:p>
        </w:tc>
        <w:tc>
          <w:tcPr>
            <w:tcW w:w="1726" w:type="dxa"/>
          </w:tcPr>
          <w:p w14:paraId="749AA4ED" w14:textId="77777777" w:rsidR="00E73E8F" w:rsidRPr="00E7174C" w:rsidRDefault="00E73E8F">
            <w:pPr>
              <w:rPr>
                <w:rFonts w:ascii="Arial" w:hAnsi="Arial" w:cs="Arial"/>
                <w:b/>
                <w:sz w:val="22"/>
                <w:szCs w:val="22"/>
              </w:rPr>
            </w:pPr>
            <w:r w:rsidRPr="00E7174C">
              <w:rPr>
                <w:rFonts w:ascii="Arial" w:hAnsi="Arial" w:cs="Arial"/>
                <w:b/>
                <w:sz w:val="22"/>
                <w:szCs w:val="22"/>
              </w:rPr>
              <w:t>Responsibility</w:t>
            </w:r>
          </w:p>
        </w:tc>
      </w:tr>
      <w:tr w:rsidR="00AD61C5" w:rsidRPr="00E7174C" w14:paraId="17B4A018"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44089122" w14:textId="77777777" w:rsidR="00AD61C5" w:rsidRPr="00E7174C" w:rsidRDefault="00F75486" w:rsidP="00AD61C5">
            <w:pPr>
              <w:pStyle w:val="BlockLabel"/>
              <w:rPr>
                <w:rFonts w:ascii="Arial" w:hAnsi="Arial" w:cs="Arial"/>
                <w:sz w:val="22"/>
                <w:szCs w:val="22"/>
                <w:lang w:val="en-AU"/>
              </w:rPr>
            </w:pPr>
            <w:r w:rsidRPr="00E7174C">
              <w:rPr>
                <w:rFonts w:ascii="Arial" w:hAnsi="Arial" w:cs="Arial"/>
                <w:sz w:val="22"/>
                <w:szCs w:val="22"/>
                <w:lang w:val="en-AU"/>
              </w:rPr>
              <w:t>Minutes</w:t>
            </w:r>
          </w:p>
        </w:tc>
      </w:tr>
      <w:tr w:rsidR="00AD61C5" w:rsidRPr="00E7174C" w14:paraId="7D94743E" w14:textId="77777777" w:rsidTr="005D236D">
        <w:trPr>
          <w:gridAfter w:val="2"/>
          <w:wAfter w:w="40" w:type="dxa"/>
          <w:trHeight w:val="143"/>
        </w:trPr>
        <w:tc>
          <w:tcPr>
            <w:tcW w:w="695" w:type="dxa"/>
          </w:tcPr>
          <w:p w14:paraId="076E6AED" w14:textId="77777777" w:rsidR="00AD61C5" w:rsidRPr="00E7174C" w:rsidRDefault="00AD61C5">
            <w:pPr>
              <w:ind w:right="34"/>
              <w:jc w:val="center"/>
              <w:rPr>
                <w:rFonts w:ascii="Arial" w:hAnsi="Arial" w:cs="Arial"/>
                <w:sz w:val="22"/>
                <w:szCs w:val="22"/>
              </w:rPr>
            </w:pPr>
          </w:p>
        </w:tc>
        <w:tc>
          <w:tcPr>
            <w:tcW w:w="2132" w:type="dxa"/>
            <w:gridSpan w:val="3"/>
          </w:tcPr>
          <w:p w14:paraId="3208AE09" w14:textId="77777777" w:rsidR="00AD61C5" w:rsidRPr="00E7174C" w:rsidRDefault="00AD61C5" w:rsidP="00F75486">
            <w:pPr>
              <w:rPr>
                <w:rFonts w:ascii="Arial" w:hAnsi="Arial" w:cs="Arial"/>
                <w:b/>
                <w:sz w:val="22"/>
                <w:szCs w:val="22"/>
              </w:rPr>
            </w:pPr>
          </w:p>
        </w:tc>
        <w:tc>
          <w:tcPr>
            <w:tcW w:w="10904" w:type="dxa"/>
            <w:gridSpan w:val="5"/>
          </w:tcPr>
          <w:p w14:paraId="120961FE" w14:textId="77777777" w:rsidR="002D74A5" w:rsidRPr="00E7174C" w:rsidRDefault="002D74A5" w:rsidP="00F75486">
            <w:pPr>
              <w:rPr>
                <w:rFonts w:ascii="Arial" w:hAnsi="Arial" w:cs="Arial"/>
                <w:sz w:val="22"/>
                <w:szCs w:val="22"/>
              </w:rPr>
            </w:pPr>
          </w:p>
        </w:tc>
        <w:tc>
          <w:tcPr>
            <w:tcW w:w="1774" w:type="dxa"/>
            <w:gridSpan w:val="3"/>
          </w:tcPr>
          <w:p w14:paraId="0D011522" w14:textId="77777777" w:rsidR="002D74A5" w:rsidRPr="00E7174C" w:rsidRDefault="002D74A5">
            <w:pPr>
              <w:jc w:val="center"/>
              <w:rPr>
                <w:rFonts w:ascii="Arial" w:hAnsi="Arial" w:cs="Arial"/>
                <w:b/>
                <w:sz w:val="22"/>
                <w:szCs w:val="22"/>
              </w:rPr>
            </w:pPr>
          </w:p>
        </w:tc>
      </w:tr>
      <w:tr w:rsidR="00616C82" w:rsidRPr="00E7174C" w14:paraId="7F1D7693"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433C65E2" w14:textId="77777777" w:rsidR="00616C82" w:rsidRPr="00E7174C" w:rsidRDefault="00263C9A" w:rsidP="00616C82">
            <w:pPr>
              <w:pStyle w:val="BlockLabel"/>
              <w:rPr>
                <w:rFonts w:ascii="Arial" w:hAnsi="Arial" w:cs="Arial"/>
                <w:sz w:val="22"/>
                <w:szCs w:val="22"/>
                <w:lang w:val="en-AU"/>
              </w:rPr>
            </w:pPr>
            <w:r w:rsidRPr="00E7174C">
              <w:rPr>
                <w:rFonts w:ascii="Arial" w:hAnsi="Arial" w:cs="Arial"/>
                <w:sz w:val="22"/>
                <w:szCs w:val="22"/>
                <w:lang w:val="en-AU"/>
              </w:rPr>
              <w:t>General Business</w:t>
            </w:r>
          </w:p>
        </w:tc>
      </w:tr>
      <w:tr w:rsidR="00F8379F" w:rsidRPr="00E7174C" w14:paraId="2228A92B" w14:textId="77777777" w:rsidTr="005D236D">
        <w:trPr>
          <w:gridAfter w:val="2"/>
          <w:wAfter w:w="40" w:type="dxa"/>
          <w:trHeight w:val="143"/>
        </w:trPr>
        <w:tc>
          <w:tcPr>
            <w:tcW w:w="695" w:type="dxa"/>
          </w:tcPr>
          <w:p w14:paraId="285ADFB0" w14:textId="77777777" w:rsidR="00F8379F" w:rsidRPr="00E7174C" w:rsidRDefault="00F8379F">
            <w:pPr>
              <w:ind w:right="34"/>
              <w:jc w:val="center"/>
              <w:rPr>
                <w:rFonts w:ascii="Arial" w:hAnsi="Arial" w:cs="Arial"/>
                <w:sz w:val="22"/>
                <w:szCs w:val="22"/>
              </w:rPr>
            </w:pPr>
            <w:r w:rsidRPr="00E7174C">
              <w:rPr>
                <w:rFonts w:ascii="Arial" w:hAnsi="Arial" w:cs="Arial"/>
                <w:sz w:val="22"/>
                <w:szCs w:val="22"/>
              </w:rPr>
              <w:t>1</w:t>
            </w:r>
          </w:p>
        </w:tc>
        <w:tc>
          <w:tcPr>
            <w:tcW w:w="2132" w:type="dxa"/>
            <w:gridSpan w:val="3"/>
          </w:tcPr>
          <w:p w14:paraId="41442733" w14:textId="77777777" w:rsidR="00F8379F" w:rsidRPr="00EF6C3E" w:rsidRDefault="002C2A92" w:rsidP="002C2A92">
            <w:pPr>
              <w:rPr>
                <w:rFonts w:ascii="Arial" w:hAnsi="Arial" w:cs="Arial"/>
                <w:b/>
                <w:bCs/>
                <w:color w:val="000000"/>
                <w:sz w:val="22"/>
                <w:szCs w:val="22"/>
              </w:rPr>
            </w:pPr>
            <w:r w:rsidRPr="00EF6C3E">
              <w:rPr>
                <w:rFonts w:ascii="Arial" w:hAnsi="Arial" w:cs="Arial"/>
                <w:b/>
                <w:bCs/>
                <w:color w:val="000000"/>
                <w:sz w:val="22"/>
                <w:szCs w:val="22"/>
              </w:rPr>
              <w:t>Introduction</w:t>
            </w:r>
          </w:p>
        </w:tc>
        <w:tc>
          <w:tcPr>
            <w:tcW w:w="10904" w:type="dxa"/>
            <w:gridSpan w:val="5"/>
          </w:tcPr>
          <w:p w14:paraId="6EA09535" w14:textId="77777777" w:rsidR="00F8379F" w:rsidRPr="00E7174C" w:rsidRDefault="006751F0" w:rsidP="008C5D83">
            <w:pPr>
              <w:rPr>
                <w:rFonts w:ascii="Arial" w:hAnsi="Arial" w:cs="Arial"/>
                <w:sz w:val="22"/>
                <w:szCs w:val="22"/>
              </w:rPr>
            </w:pPr>
            <w:r w:rsidRPr="00E7174C">
              <w:rPr>
                <w:rFonts w:ascii="Arial" w:hAnsi="Arial" w:cs="Arial"/>
                <w:sz w:val="22"/>
                <w:szCs w:val="22"/>
              </w:rPr>
              <w:t>The Chair</w:t>
            </w:r>
            <w:r w:rsidR="009F2BAB" w:rsidRPr="00E7174C">
              <w:rPr>
                <w:rFonts w:ascii="Arial" w:hAnsi="Arial" w:cs="Arial"/>
                <w:sz w:val="22"/>
                <w:szCs w:val="22"/>
              </w:rPr>
              <w:t xml:space="preserve"> opened the meeting</w:t>
            </w:r>
            <w:r w:rsidR="005E0D60">
              <w:rPr>
                <w:rFonts w:ascii="Arial" w:hAnsi="Arial" w:cs="Arial"/>
                <w:sz w:val="22"/>
                <w:szCs w:val="22"/>
              </w:rPr>
              <w:t xml:space="preserve"> and there were no conflicts of interest to the agenda.</w:t>
            </w:r>
            <w:r w:rsidR="00003ACD" w:rsidRPr="00E7174C">
              <w:rPr>
                <w:rFonts w:ascii="Arial" w:hAnsi="Arial" w:cs="Arial"/>
                <w:sz w:val="22"/>
                <w:szCs w:val="22"/>
              </w:rPr>
              <w:t xml:space="preserve"> </w:t>
            </w:r>
            <w:r w:rsidR="008C5D83">
              <w:rPr>
                <w:rFonts w:ascii="Arial" w:hAnsi="Arial" w:cs="Arial"/>
                <w:sz w:val="22"/>
                <w:szCs w:val="22"/>
              </w:rPr>
              <w:t>There were no a</w:t>
            </w:r>
            <w:r w:rsidR="00F752E9" w:rsidRPr="00E7174C">
              <w:rPr>
                <w:rFonts w:ascii="Arial" w:hAnsi="Arial" w:cs="Arial"/>
                <w:sz w:val="22"/>
                <w:szCs w:val="22"/>
              </w:rPr>
              <w:t>pologies</w:t>
            </w:r>
            <w:r w:rsidR="008C5D83">
              <w:rPr>
                <w:rFonts w:ascii="Arial" w:hAnsi="Arial" w:cs="Arial"/>
                <w:sz w:val="22"/>
                <w:szCs w:val="22"/>
              </w:rPr>
              <w:t xml:space="preserve"> and there were 2 corrections made to 14 March 2018 minutes.  Ian to put them on NRAB website.</w:t>
            </w:r>
            <w:r w:rsidR="00F752E9" w:rsidRPr="00E7174C">
              <w:rPr>
                <w:rFonts w:ascii="Arial" w:hAnsi="Arial" w:cs="Arial"/>
                <w:sz w:val="22"/>
                <w:szCs w:val="22"/>
              </w:rPr>
              <w:t xml:space="preserve"> </w:t>
            </w:r>
          </w:p>
        </w:tc>
        <w:tc>
          <w:tcPr>
            <w:tcW w:w="1774" w:type="dxa"/>
            <w:gridSpan w:val="3"/>
          </w:tcPr>
          <w:p w14:paraId="21890F9C" w14:textId="77777777" w:rsidR="00F8379F" w:rsidRPr="00E7174C" w:rsidRDefault="008C5D83" w:rsidP="008C5D83">
            <w:pPr>
              <w:rPr>
                <w:rFonts w:ascii="Arial" w:hAnsi="Arial" w:cs="Arial"/>
                <w:b/>
                <w:sz w:val="22"/>
                <w:szCs w:val="22"/>
              </w:rPr>
            </w:pPr>
            <w:r>
              <w:rPr>
                <w:rFonts w:ascii="Arial" w:hAnsi="Arial" w:cs="Arial"/>
                <w:b/>
                <w:sz w:val="22"/>
                <w:szCs w:val="22"/>
              </w:rPr>
              <w:t>Ian Dittmer</w:t>
            </w:r>
          </w:p>
        </w:tc>
      </w:tr>
      <w:tr w:rsidR="00AD61C5" w:rsidRPr="00E7174C" w14:paraId="73E79E17" w14:textId="77777777" w:rsidTr="005D236D">
        <w:trPr>
          <w:gridAfter w:val="2"/>
          <w:wAfter w:w="40" w:type="dxa"/>
          <w:trHeight w:val="1300"/>
        </w:trPr>
        <w:tc>
          <w:tcPr>
            <w:tcW w:w="695" w:type="dxa"/>
          </w:tcPr>
          <w:p w14:paraId="0CEE93C4" w14:textId="77777777" w:rsidR="00AD61C5" w:rsidRPr="00E7174C" w:rsidRDefault="00F8379F">
            <w:pPr>
              <w:ind w:right="34"/>
              <w:jc w:val="center"/>
              <w:rPr>
                <w:rFonts w:ascii="Arial" w:hAnsi="Arial" w:cs="Arial"/>
                <w:sz w:val="22"/>
                <w:szCs w:val="22"/>
              </w:rPr>
            </w:pPr>
            <w:r w:rsidRPr="00E7174C">
              <w:rPr>
                <w:rFonts w:ascii="Arial" w:hAnsi="Arial" w:cs="Arial"/>
                <w:sz w:val="22"/>
                <w:szCs w:val="22"/>
              </w:rPr>
              <w:t>2</w:t>
            </w:r>
          </w:p>
        </w:tc>
        <w:tc>
          <w:tcPr>
            <w:tcW w:w="2132" w:type="dxa"/>
            <w:gridSpan w:val="3"/>
          </w:tcPr>
          <w:p w14:paraId="37A78212" w14:textId="77777777" w:rsidR="00E05BF7" w:rsidRPr="00EF6C3E" w:rsidRDefault="009F55F9" w:rsidP="00E05BF7">
            <w:pPr>
              <w:rPr>
                <w:rFonts w:ascii="Arial" w:hAnsi="Arial" w:cs="Arial"/>
                <w:b/>
                <w:bCs/>
                <w:color w:val="000000"/>
                <w:sz w:val="22"/>
                <w:szCs w:val="22"/>
              </w:rPr>
            </w:pPr>
            <w:r w:rsidRPr="00EF6C3E">
              <w:rPr>
                <w:rFonts w:ascii="Arial" w:hAnsi="Arial" w:cs="Arial"/>
                <w:b/>
                <w:bCs/>
                <w:color w:val="000000"/>
                <w:sz w:val="22"/>
                <w:szCs w:val="22"/>
              </w:rPr>
              <w:t xml:space="preserve">Review of the minutes recorded at the previous meeting held on </w:t>
            </w:r>
            <w:r w:rsidR="00B47487" w:rsidRPr="00EF6C3E">
              <w:rPr>
                <w:rFonts w:ascii="Arial" w:hAnsi="Arial" w:cs="Arial"/>
                <w:b/>
                <w:bCs/>
                <w:color w:val="000000"/>
                <w:sz w:val="22"/>
                <w:szCs w:val="22"/>
              </w:rPr>
              <w:t xml:space="preserve"> </w:t>
            </w:r>
          </w:p>
          <w:p w14:paraId="3035CB66" w14:textId="77777777" w:rsidR="00AD61C5" w:rsidRPr="00EF6C3E" w:rsidRDefault="005E0D60" w:rsidP="00E05BF7">
            <w:pPr>
              <w:rPr>
                <w:rFonts w:ascii="Arial" w:hAnsi="Arial" w:cs="Arial"/>
                <w:b/>
                <w:sz w:val="22"/>
                <w:szCs w:val="22"/>
              </w:rPr>
            </w:pPr>
            <w:r>
              <w:rPr>
                <w:rFonts w:ascii="Arial" w:hAnsi="Arial" w:cs="Arial"/>
                <w:b/>
                <w:bCs/>
                <w:color w:val="000000"/>
                <w:sz w:val="22"/>
                <w:szCs w:val="22"/>
              </w:rPr>
              <w:t>15 November</w:t>
            </w:r>
            <w:r w:rsidR="00676228" w:rsidRPr="00EF6C3E">
              <w:rPr>
                <w:rFonts w:ascii="Arial" w:hAnsi="Arial" w:cs="Arial"/>
                <w:b/>
                <w:bCs/>
                <w:color w:val="000000"/>
                <w:sz w:val="22"/>
                <w:szCs w:val="22"/>
              </w:rPr>
              <w:t xml:space="preserve"> 2017</w:t>
            </w:r>
          </w:p>
        </w:tc>
        <w:tc>
          <w:tcPr>
            <w:tcW w:w="10904" w:type="dxa"/>
            <w:gridSpan w:val="5"/>
          </w:tcPr>
          <w:p w14:paraId="1AC8E03F" w14:textId="77777777" w:rsidR="00676228" w:rsidRPr="00E7174C" w:rsidRDefault="005F4493" w:rsidP="00DB7F75">
            <w:pPr>
              <w:rPr>
                <w:rFonts w:ascii="Arial" w:hAnsi="Arial" w:cs="Arial"/>
                <w:sz w:val="22"/>
                <w:szCs w:val="22"/>
              </w:rPr>
            </w:pPr>
            <w:bookmarkStart w:id="0" w:name="_MON_1461403636"/>
            <w:bookmarkStart w:id="1" w:name="_MON_1461404180"/>
            <w:bookmarkStart w:id="2" w:name="_MON_1465893593"/>
            <w:bookmarkStart w:id="3" w:name="_MON_1465893676"/>
            <w:bookmarkStart w:id="4" w:name="_MON_1465893690"/>
            <w:bookmarkEnd w:id="0"/>
            <w:bookmarkEnd w:id="1"/>
            <w:bookmarkEnd w:id="2"/>
            <w:bookmarkEnd w:id="3"/>
            <w:bookmarkEnd w:id="4"/>
            <w:r w:rsidRPr="00324509">
              <w:rPr>
                <w:rFonts w:ascii="Arial" w:hAnsi="Arial" w:cs="Arial"/>
                <w:sz w:val="22"/>
                <w:szCs w:val="22"/>
                <w:lang w:val="en-GB"/>
              </w:rPr>
              <w:t xml:space="preserve">The previous </w:t>
            </w:r>
            <w:r>
              <w:rPr>
                <w:rFonts w:ascii="Arial" w:hAnsi="Arial" w:cs="Arial"/>
                <w:sz w:val="22"/>
                <w:szCs w:val="22"/>
                <w:lang w:val="en-GB"/>
              </w:rPr>
              <w:t>NRAB</w:t>
            </w:r>
            <w:r w:rsidRPr="00324509">
              <w:rPr>
                <w:rFonts w:ascii="Arial" w:hAnsi="Arial" w:cs="Arial"/>
                <w:sz w:val="22"/>
                <w:szCs w:val="22"/>
                <w:lang w:val="en-GB"/>
              </w:rPr>
              <w:t xml:space="preserve"> minutes were taken as read </w:t>
            </w:r>
            <w:r>
              <w:rPr>
                <w:rFonts w:ascii="Arial" w:hAnsi="Arial" w:cs="Arial"/>
                <w:sz w:val="22"/>
                <w:szCs w:val="22"/>
                <w:lang w:val="en-GB"/>
              </w:rPr>
              <w:t xml:space="preserve">by </w:t>
            </w:r>
            <w:r w:rsidR="005E0D60">
              <w:rPr>
                <w:rFonts w:ascii="Arial" w:hAnsi="Arial" w:cs="Arial"/>
                <w:sz w:val="22"/>
                <w:szCs w:val="22"/>
                <w:lang w:val="en-GB"/>
              </w:rPr>
              <w:t xml:space="preserve">Chris Hood </w:t>
            </w:r>
            <w:r>
              <w:rPr>
                <w:rFonts w:ascii="Arial" w:hAnsi="Arial" w:cs="Arial"/>
                <w:sz w:val="22"/>
                <w:szCs w:val="22"/>
                <w:lang w:val="en-GB"/>
              </w:rPr>
              <w:t xml:space="preserve">and </w:t>
            </w:r>
            <w:r w:rsidRPr="00324509">
              <w:rPr>
                <w:rFonts w:ascii="Arial" w:hAnsi="Arial" w:cs="Arial"/>
                <w:sz w:val="22"/>
                <w:szCs w:val="22"/>
                <w:lang w:val="en-GB"/>
              </w:rPr>
              <w:t xml:space="preserve">seconded </w:t>
            </w:r>
            <w:r w:rsidR="005E0D60">
              <w:rPr>
                <w:rFonts w:ascii="Arial" w:hAnsi="Arial" w:cs="Arial"/>
                <w:sz w:val="22"/>
                <w:szCs w:val="22"/>
                <w:lang w:val="en-GB"/>
              </w:rPr>
              <w:t xml:space="preserve">by </w:t>
            </w:r>
            <w:r w:rsidR="005E0D60">
              <w:rPr>
                <w:rFonts w:ascii="Arial" w:hAnsi="Arial" w:cs="Arial"/>
                <w:sz w:val="22"/>
                <w:szCs w:val="22"/>
              </w:rPr>
              <w:t xml:space="preserve">John </w:t>
            </w:r>
            <w:proofErr w:type="spellStart"/>
            <w:r w:rsidR="005E0D60">
              <w:rPr>
                <w:rFonts w:ascii="Arial" w:hAnsi="Arial" w:cs="Arial"/>
                <w:sz w:val="22"/>
                <w:szCs w:val="22"/>
              </w:rPr>
              <w:t>Schollum</w:t>
            </w:r>
            <w:proofErr w:type="spellEnd"/>
          </w:p>
          <w:p w14:paraId="274FA2B6" w14:textId="77777777" w:rsidR="005F4493" w:rsidRDefault="005F4493" w:rsidP="00DB7F75">
            <w:pPr>
              <w:rPr>
                <w:rFonts w:ascii="Arial" w:hAnsi="Arial" w:cs="Arial"/>
                <w:sz w:val="22"/>
                <w:szCs w:val="22"/>
              </w:rPr>
            </w:pPr>
          </w:p>
          <w:p w14:paraId="3521E115" w14:textId="77777777" w:rsidR="001F0B90" w:rsidRPr="00E7174C" w:rsidRDefault="00DB7F75" w:rsidP="00DB7F75">
            <w:pPr>
              <w:rPr>
                <w:rFonts w:ascii="Arial" w:hAnsi="Arial" w:cs="Arial"/>
                <w:sz w:val="22"/>
                <w:szCs w:val="22"/>
              </w:rPr>
            </w:pPr>
            <w:r w:rsidRPr="00E7174C">
              <w:rPr>
                <w:rFonts w:ascii="Arial" w:hAnsi="Arial" w:cs="Arial"/>
                <w:sz w:val="22"/>
                <w:szCs w:val="22"/>
              </w:rPr>
              <w:t>Op</w:t>
            </w:r>
            <w:r w:rsidR="00A13467" w:rsidRPr="00E7174C">
              <w:rPr>
                <w:rFonts w:ascii="Arial" w:hAnsi="Arial" w:cs="Arial"/>
                <w:bCs/>
                <w:color w:val="000000"/>
                <w:sz w:val="22"/>
                <w:szCs w:val="22"/>
              </w:rPr>
              <w:t xml:space="preserve">en actions </w:t>
            </w:r>
            <w:r w:rsidR="00510834" w:rsidRPr="00E7174C">
              <w:rPr>
                <w:rFonts w:ascii="Arial" w:hAnsi="Arial" w:cs="Arial"/>
                <w:bCs/>
                <w:color w:val="000000"/>
                <w:sz w:val="22"/>
                <w:szCs w:val="22"/>
              </w:rPr>
              <w:t xml:space="preserve">are included in </w:t>
            </w:r>
            <w:r w:rsidR="00A13467" w:rsidRPr="00E7174C">
              <w:rPr>
                <w:rFonts w:ascii="Arial" w:hAnsi="Arial" w:cs="Arial"/>
                <w:bCs/>
                <w:color w:val="000000"/>
                <w:sz w:val="22"/>
                <w:szCs w:val="22"/>
              </w:rPr>
              <w:t>agend</w:t>
            </w:r>
            <w:r w:rsidR="00AA39CE" w:rsidRPr="00E7174C">
              <w:rPr>
                <w:rFonts w:ascii="Arial" w:hAnsi="Arial" w:cs="Arial"/>
                <w:bCs/>
                <w:color w:val="000000"/>
                <w:sz w:val="22"/>
                <w:szCs w:val="22"/>
              </w:rPr>
              <w:t xml:space="preserve">a items (below) </w:t>
            </w:r>
            <w:r w:rsidR="00A25755" w:rsidRPr="00E7174C">
              <w:rPr>
                <w:rFonts w:ascii="Arial" w:hAnsi="Arial" w:cs="Arial"/>
                <w:bCs/>
                <w:color w:val="000000"/>
                <w:sz w:val="22"/>
                <w:szCs w:val="22"/>
              </w:rPr>
              <w:t>or</w:t>
            </w:r>
            <w:r w:rsidR="007B5A32" w:rsidRPr="00E7174C">
              <w:rPr>
                <w:rFonts w:ascii="Arial" w:hAnsi="Arial" w:cs="Arial"/>
                <w:bCs/>
                <w:color w:val="000000"/>
                <w:sz w:val="22"/>
                <w:szCs w:val="22"/>
              </w:rPr>
              <w:t xml:space="preserve"> identified as</w:t>
            </w:r>
            <w:r w:rsidR="009F2BAB" w:rsidRPr="00E7174C">
              <w:rPr>
                <w:rFonts w:ascii="Arial" w:hAnsi="Arial" w:cs="Arial"/>
                <w:bCs/>
                <w:color w:val="000000"/>
                <w:sz w:val="22"/>
                <w:szCs w:val="22"/>
              </w:rPr>
              <w:t xml:space="preserve"> carried forward</w:t>
            </w:r>
            <w:r w:rsidR="00A25755" w:rsidRPr="00E7174C">
              <w:rPr>
                <w:rFonts w:ascii="Arial" w:hAnsi="Arial" w:cs="Arial"/>
                <w:bCs/>
                <w:color w:val="000000"/>
                <w:sz w:val="22"/>
                <w:szCs w:val="22"/>
              </w:rPr>
              <w:t>.</w:t>
            </w:r>
            <w:r w:rsidR="00BB3808" w:rsidRPr="00E7174C">
              <w:rPr>
                <w:rFonts w:ascii="Arial" w:hAnsi="Arial" w:cs="Arial"/>
                <w:bCs/>
                <w:color w:val="000000"/>
                <w:sz w:val="22"/>
                <w:szCs w:val="22"/>
              </w:rPr>
              <w:br/>
            </w:r>
          </w:p>
        </w:tc>
        <w:tc>
          <w:tcPr>
            <w:tcW w:w="1774" w:type="dxa"/>
            <w:gridSpan w:val="3"/>
          </w:tcPr>
          <w:p w14:paraId="6FC4A89C" w14:textId="77777777" w:rsidR="00B71CC3" w:rsidRPr="00E7174C" w:rsidRDefault="00B71CC3" w:rsidP="001F0B90">
            <w:pPr>
              <w:jc w:val="center"/>
              <w:rPr>
                <w:rFonts w:ascii="Arial" w:hAnsi="Arial" w:cs="Arial"/>
                <w:b/>
                <w:sz w:val="22"/>
                <w:szCs w:val="22"/>
              </w:rPr>
            </w:pPr>
          </w:p>
          <w:p w14:paraId="66855B89" w14:textId="77777777" w:rsidR="00B71CC3" w:rsidRPr="00E7174C" w:rsidRDefault="00B71CC3" w:rsidP="001F0B90">
            <w:pPr>
              <w:jc w:val="center"/>
              <w:rPr>
                <w:rFonts w:ascii="Arial" w:hAnsi="Arial" w:cs="Arial"/>
                <w:b/>
                <w:sz w:val="22"/>
                <w:szCs w:val="22"/>
              </w:rPr>
            </w:pPr>
          </w:p>
          <w:p w14:paraId="25158225" w14:textId="77777777" w:rsidR="00A94FDD" w:rsidRPr="00E7174C" w:rsidRDefault="00A94FDD" w:rsidP="001F0B90">
            <w:pPr>
              <w:jc w:val="center"/>
              <w:rPr>
                <w:rFonts w:ascii="Arial" w:hAnsi="Arial" w:cs="Arial"/>
                <w:b/>
                <w:sz w:val="22"/>
                <w:szCs w:val="22"/>
              </w:rPr>
            </w:pPr>
          </w:p>
          <w:p w14:paraId="452E8415" w14:textId="77777777" w:rsidR="00B47487" w:rsidRPr="00E7174C" w:rsidRDefault="00B47487" w:rsidP="001F0B90">
            <w:pPr>
              <w:jc w:val="center"/>
              <w:rPr>
                <w:rFonts w:ascii="Arial" w:hAnsi="Arial" w:cs="Arial"/>
                <w:b/>
                <w:sz w:val="22"/>
                <w:szCs w:val="22"/>
              </w:rPr>
            </w:pPr>
          </w:p>
          <w:p w14:paraId="248DEDC6" w14:textId="77777777" w:rsidR="001F0B90" w:rsidRPr="00E7174C" w:rsidRDefault="001F0B90" w:rsidP="000E72F2">
            <w:pPr>
              <w:jc w:val="center"/>
              <w:rPr>
                <w:rFonts w:ascii="Arial" w:hAnsi="Arial" w:cs="Arial"/>
                <w:sz w:val="22"/>
                <w:szCs w:val="22"/>
              </w:rPr>
            </w:pPr>
          </w:p>
        </w:tc>
      </w:tr>
      <w:tr w:rsidR="00566626" w:rsidRPr="00E7174C" w14:paraId="59B0AF76" w14:textId="77777777" w:rsidTr="005D236D">
        <w:trPr>
          <w:gridAfter w:val="2"/>
          <w:wAfter w:w="40" w:type="dxa"/>
          <w:trHeight w:val="345"/>
        </w:trPr>
        <w:tc>
          <w:tcPr>
            <w:tcW w:w="695" w:type="dxa"/>
          </w:tcPr>
          <w:p w14:paraId="17A8DE68" w14:textId="77777777" w:rsidR="00566626" w:rsidRPr="00E7174C" w:rsidRDefault="00566626">
            <w:pPr>
              <w:ind w:right="34"/>
              <w:jc w:val="center"/>
              <w:rPr>
                <w:rFonts w:ascii="Arial" w:hAnsi="Arial" w:cs="Arial"/>
                <w:sz w:val="22"/>
                <w:szCs w:val="22"/>
              </w:rPr>
            </w:pPr>
          </w:p>
        </w:tc>
        <w:tc>
          <w:tcPr>
            <w:tcW w:w="2132" w:type="dxa"/>
            <w:gridSpan w:val="3"/>
          </w:tcPr>
          <w:p w14:paraId="4468ED9C" w14:textId="77777777" w:rsidR="00566626" w:rsidRDefault="00566626" w:rsidP="00E05BF7">
            <w:pPr>
              <w:rPr>
                <w:rFonts w:ascii="Arial" w:hAnsi="Arial" w:cs="Arial"/>
                <w:b/>
                <w:bCs/>
                <w:color w:val="000000"/>
                <w:sz w:val="22"/>
                <w:szCs w:val="22"/>
              </w:rPr>
            </w:pPr>
            <w:r w:rsidRPr="00EF6C3E">
              <w:rPr>
                <w:rFonts w:ascii="Arial" w:hAnsi="Arial" w:cs="Arial"/>
                <w:b/>
                <w:bCs/>
                <w:color w:val="000000"/>
                <w:sz w:val="22"/>
                <w:szCs w:val="22"/>
              </w:rPr>
              <w:t>New Members</w:t>
            </w:r>
          </w:p>
          <w:p w14:paraId="08704B7F" w14:textId="77777777" w:rsidR="00566626" w:rsidRPr="00EF6C3E" w:rsidRDefault="00566626" w:rsidP="00E05BF7">
            <w:pPr>
              <w:rPr>
                <w:rFonts w:ascii="Arial" w:hAnsi="Arial" w:cs="Arial"/>
                <w:b/>
                <w:bCs/>
                <w:color w:val="000000"/>
                <w:sz w:val="22"/>
                <w:szCs w:val="22"/>
              </w:rPr>
            </w:pPr>
          </w:p>
        </w:tc>
        <w:tc>
          <w:tcPr>
            <w:tcW w:w="10904" w:type="dxa"/>
            <w:gridSpan w:val="5"/>
          </w:tcPr>
          <w:p w14:paraId="570D0819" w14:textId="77777777" w:rsidR="005F4493" w:rsidRPr="00E7174C" w:rsidRDefault="008C5D83" w:rsidP="00CE77E9">
            <w:pPr>
              <w:rPr>
                <w:rFonts w:ascii="Arial" w:hAnsi="Arial" w:cs="Arial"/>
                <w:sz w:val="22"/>
                <w:szCs w:val="22"/>
              </w:rPr>
            </w:pPr>
            <w:r>
              <w:rPr>
                <w:rFonts w:ascii="Arial" w:hAnsi="Arial" w:cs="Arial"/>
                <w:sz w:val="22"/>
                <w:szCs w:val="22"/>
              </w:rPr>
              <w:t>No new members.</w:t>
            </w:r>
          </w:p>
        </w:tc>
        <w:tc>
          <w:tcPr>
            <w:tcW w:w="1774" w:type="dxa"/>
            <w:gridSpan w:val="3"/>
          </w:tcPr>
          <w:p w14:paraId="29FC936E" w14:textId="77777777" w:rsidR="00485520" w:rsidRPr="00E7174C" w:rsidRDefault="00485520" w:rsidP="00F00D36">
            <w:pPr>
              <w:rPr>
                <w:rFonts w:ascii="Arial" w:hAnsi="Arial" w:cs="Arial"/>
                <w:b/>
                <w:sz w:val="22"/>
                <w:szCs w:val="22"/>
              </w:rPr>
            </w:pPr>
          </w:p>
        </w:tc>
      </w:tr>
      <w:tr w:rsidR="0050079C" w:rsidRPr="00E7174C" w14:paraId="6DF9824A"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right w:val="single" w:sz="18" w:space="0" w:color="auto"/>
            </w:tcBorders>
            <w:shd w:val="pct12" w:color="008080" w:fill="33CCCC"/>
          </w:tcPr>
          <w:p w14:paraId="6A482D2A" w14:textId="77777777" w:rsidR="0050079C" w:rsidRPr="00E7174C" w:rsidRDefault="00263C9A" w:rsidP="00AD61C5">
            <w:pPr>
              <w:pStyle w:val="BlockLabel"/>
              <w:rPr>
                <w:rFonts w:ascii="Arial" w:hAnsi="Arial" w:cs="Arial"/>
                <w:sz w:val="22"/>
                <w:szCs w:val="22"/>
                <w:lang w:val="en-AU"/>
              </w:rPr>
            </w:pPr>
            <w:r w:rsidRPr="00E7174C">
              <w:rPr>
                <w:rFonts w:ascii="Arial" w:hAnsi="Arial" w:cs="Arial"/>
                <w:sz w:val="22"/>
                <w:szCs w:val="22"/>
                <w:lang w:val="en-AU"/>
              </w:rPr>
              <w:t>Regional Roundup</w:t>
            </w:r>
          </w:p>
        </w:tc>
      </w:tr>
      <w:tr w:rsidR="0050079C" w:rsidRPr="00E7174C" w14:paraId="79BE3D4A" w14:textId="77777777" w:rsidTr="005D236D">
        <w:trPr>
          <w:gridAfter w:val="1"/>
          <w:wAfter w:w="20" w:type="dxa"/>
          <w:trHeight w:val="143"/>
        </w:trPr>
        <w:tc>
          <w:tcPr>
            <w:tcW w:w="730" w:type="dxa"/>
            <w:gridSpan w:val="3"/>
            <w:tcBorders>
              <w:top w:val="single" w:sz="6" w:space="0" w:color="auto"/>
              <w:bottom w:val="single" w:sz="6" w:space="0" w:color="auto"/>
            </w:tcBorders>
          </w:tcPr>
          <w:p w14:paraId="18084F84" w14:textId="77777777" w:rsidR="0050079C" w:rsidRPr="00E7174C" w:rsidRDefault="00024A77">
            <w:pPr>
              <w:ind w:right="34"/>
              <w:jc w:val="center"/>
              <w:rPr>
                <w:rFonts w:ascii="Arial" w:hAnsi="Arial" w:cs="Arial"/>
                <w:sz w:val="22"/>
                <w:szCs w:val="22"/>
              </w:rPr>
            </w:pPr>
            <w:r w:rsidRPr="00E7174C">
              <w:rPr>
                <w:rFonts w:ascii="Arial" w:hAnsi="Arial" w:cs="Arial"/>
                <w:sz w:val="22"/>
                <w:szCs w:val="22"/>
              </w:rPr>
              <w:t>3</w:t>
            </w:r>
          </w:p>
        </w:tc>
        <w:tc>
          <w:tcPr>
            <w:tcW w:w="2133" w:type="dxa"/>
            <w:gridSpan w:val="4"/>
            <w:tcBorders>
              <w:top w:val="single" w:sz="6" w:space="0" w:color="auto"/>
              <w:bottom w:val="single" w:sz="6" w:space="0" w:color="auto"/>
            </w:tcBorders>
          </w:tcPr>
          <w:p w14:paraId="11DF2D88" w14:textId="77777777" w:rsidR="002D0D38" w:rsidRDefault="000018A7" w:rsidP="004F7284">
            <w:pPr>
              <w:rPr>
                <w:rFonts w:ascii="Arial" w:hAnsi="Arial" w:cs="Arial"/>
                <w:b/>
                <w:bCs/>
                <w:color w:val="000000"/>
                <w:sz w:val="22"/>
                <w:szCs w:val="22"/>
              </w:rPr>
            </w:pPr>
            <w:r>
              <w:rPr>
                <w:rFonts w:ascii="Arial" w:hAnsi="Arial" w:cs="Arial"/>
                <w:b/>
                <w:bCs/>
                <w:color w:val="000000"/>
                <w:sz w:val="22"/>
                <w:szCs w:val="22"/>
              </w:rPr>
              <w:t>Auckland</w:t>
            </w:r>
          </w:p>
          <w:p w14:paraId="39E2852F" w14:textId="77777777" w:rsidR="002D0D38" w:rsidRDefault="002D0D38" w:rsidP="004F7284">
            <w:pPr>
              <w:rPr>
                <w:rFonts w:ascii="Arial" w:hAnsi="Arial" w:cs="Arial"/>
                <w:b/>
                <w:bCs/>
                <w:color w:val="000000"/>
                <w:sz w:val="22"/>
                <w:szCs w:val="22"/>
              </w:rPr>
            </w:pPr>
          </w:p>
          <w:p w14:paraId="421C408E" w14:textId="77777777" w:rsidR="002D0D38" w:rsidRDefault="002D0D38" w:rsidP="004F7284">
            <w:pPr>
              <w:rPr>
                <w:rFonts w:ascii="Arial" w:hAnsi="Arial" w:cs="Arial"/>
                <w:b/>
                <w:bCs/>
                <w:color w:val="000000"/>
                <w:sz w:val="22"/>
                <w:szCs w:val="22"/>
              </w:rPr>
            </w:pPr>
          </w:p>
          <w:p w14:paraId="50E55151" w14:textId="77777777" w:rsidR="002D0D38" w:rsidRDefault="002D0D38" w:rsidP="004F7284">
            <w:pPr>
              <w:rPr>
                <w:rFonts w:ascii="Arial" w:hAnsi="Arial" w:cs="Arial"/>
                <w:b/>
                <w:bCs/>
                <w:color w:val="000000"/>
                <w:sz w:val="22"/>
                <w:szCs w:val="22"/>
              </w:rPr>
            </w:pPr>
          </w:p>
          <w:p w14:paraId="086D6014" w14:textId="77777777" w:rsidR="001157FC" w:rsidRDefault="001157FC" w:rsidP="004F7284">
            <w:pPr>
              <w:rPr>
                <w:rFonts w:ascii="Arial" w:hAnsi="Arial" w:cs="Arial"/>
                <w:b/>
                <w:bCs/>
                <w:color w:val="000000"/>
                <w:sz w:val="22"/>
                <w:szCs w:val="22"/>
              </w:rPr>
            </w:pPr>
          </w:p>
          <w:p w14:paraId="670B95F6" w14:textId="77777777" w:rsidR="001157FC" w:rsidRDefault="001157FC" w:rsidP="004F7284">
            <w:pPr>
              <w:rPr>
                <w:rFonts w:ascii="Arial" w:hAnsi="Arial" w:cs="Arial"/>
                <w:b/>
                <w:bCs/>
                <w:color w:val="000000"/>
                <w:sz w:val="22"/>
                <w:szCs w:val="22"/>
              </w:rPr>
            </w:pPr>
          </w:p>
          <w:p w14:paraId="4284EF22" w14:textId="77777777" w:rsidR="001157FC" w:rsidRDefault="001157FC" w:rsidP="004F7284">
            <w:pPr>
              <w:rPr>
                <w:rFonts w:ascii="Arial" w:hAnsi="Arial" w:cs="Arial"/>
                <w:b/>
                <w:bCs/>
                <w:color w:val="000000"/>
                <w:sz w:val="22"/>
                <w:szCs w:val="22"/>
              </w:rPr>
            </w:pPr>
          </w:p>
          <w:p w14:paraId="00D6D35B" w14:textId="77777777" w:rsidR="001157FC" w:rsidRDefault="001157FC" w:rsidP="004F7284">
            <w:pPr>
              <w:rPr>
                <w:rFonts w:ascii="Arial" w:hAnsi="Arial" w:cs="Arial"/>
                <w:b/>
                <w:bCs/>
                <w:color w:val="000000"/>
                <w:sz w:val="22"/>
                <w:szCs w:val="22"/>
              </w:rPr>
            </w:pPr>
          </w:p>
          <w:p w14:paraId="4C770208" w14:textId="77777777" w:rsidR="001157FC" w:rsidRDefault="001157FC" w:rsidP="004F7284">
            <w:pPr>
              <w:rPr>
                <w:rFonts w:ascii="Arial" w:hAnsi="Arial" w:cs="Arial"/>
                <w:b/>
                <w:bCs/>
                <w:color w:val="000000"/>
                <w:sz w:val="22"/>
                <w:szCs w:val="22"/>
              </w:rPr>
            </w:pPr>
          </w:p>
          <w:p w14:paraId="0C95BAB0" w14:textId="77777777" w:rsidR="001157FC" w:rsidRDefault="001157FC" w:rsidP="004F7284">
            <w:pPr>
              <w:rPr>
                <w:rFonts w:ascii="Arial" w:hAnsi="Arial" w:cs="Arial"/>
                <w:b/>
                <w:bCs/>
                <w:color w:val="000000"/>
                <w:sz w:val="22"/>
                <w:szCs w:val="22"/>
              </w:rPr>
            </w:pPr>
          </w:p>
          <w:p w14:paraId="67279F58" w14:textId="77777777" w:rsidR="001157FC" w:rsidRDefault="001157FC" w:rsidP="004F7284">
            <w:pPr>
              <w:rPr>
                <w:rFonts w:ascii="Arial" w:hAnsi="Arial" w:cs="Arial"/>
                <w:b/>
                <w:bCs/>
                <w:color w:val="000000"/>
                <w:sz w:val="22"/>
                <w:szCs w:val="22"/>
              </w:rPr>
            </w:pPr>
          </w:p>
          <w:p w14:paraId="7618CFA7" w14:textId="77777777" w:rsidR="001157FC" w:rsidRDefault="001157FC" w:rsidP="004F7284">
            <w:pPr>
              <w:rPr>
                <w:rFonts w:ascii="Arial" w:hAnsi="Arial" w:cs="Arial"/>
                <w:b/>
                <w:bCs/>
                <w:color w:val="000000"/>
                <w:sz w:val="22"/>
                <w:szCs w:val="22"/>
              </w:rPr>
            </w:pPr>
          </w:p>
          <w:p w14:paraId="30E32DF5" w14:textId="77777777" w:rsidR="001157FC" w:rsidRDefault="001157FC" w:rsidP="004F7284">
            <w:pPr>
              <w:rPr>
                <w:rFonts w:ascii="Arial" w:hAnsi="Arial" w:cs="Arial"/>
                <w:b/>
                <w:bCs/>
                <w:color w:val="000000"/>
                <w:sz w:val="22"/>
                <w:szCs w:val="22"/>
              </w:rPr>
            </w:pPr>
          </w:p>
          <w:p w14:paraId="1666E640" w14:textId="77777777" w:rsidR="001157FC" w:rsidRDefault="001157FC" w:rsidP="004F7284">
            <w:pPr>
              <w:rPr>
                <w:rFonts w:ascii="Arial" w:hAnsi="Arial" w:cs="Arial"/>
                <w:b/>
                <w:bCs/>
                <w:color w:val="000000"/>
                <w:sz w:val="22"/>
                <w:szCs w:val="22"/>
              </w:rPr>
            </w:pPr>
          </w:p>
          <w:p w14:paraId="049BDB5A" w14:textId="77777777" w:rsidR="001157FC" w:rsidRDefault="001157FC" w:rsidP="004F7284">
            <w:pPr>
              <w:rPr>
                <w:rFonts w:ascii="Arial" w:hAnsi="Arial" w:cs="Arial"/>
                <w:b/>
                <w:bCs/>
                <w:color w:val="000000"/>
                <w:sz w:val="22"/>
                <w:szCs w:val="22"/>
              </w:rPr>
            </w:pPr>
          </w:p>
          <w:p w14:paraId="6A3AC4B7" w14:textId="77777777" w:rsidR="001157FC" w:rsidRDefault="001157FC" w:rsidP="004F7284">
            <w:pPr>
              <w:rPr>
                <w:rFonts w:ascii="Arial" w:hAnsi="Arial" w:cs="Arial"/>
                <w:b/>
                <w:bCs/>
                <w:color w:val="000000"/>
                <w:sz w:val="22"/>
                <w:szCs w:val="22"/>
              </w:rPr>
            </w:pPr>
          </w:p>
          <w:p w14:paraId="6B998315" w14:textId="77777777" w:rsidR="001157FC" w:rsidRDefault="001157FC" w:rsidP="004F7284">
            <w:pPr>
              <w:rPr>
                <w:rFonts w:ascii="Arial" w:hAnsi="Arial" w:cs="Arial"/>
                <w:b/>
                <w:bCs/>
                <w:color w:val="000000"/>
                <w:sz w:val="22"/>
                <w:szCs w:val="22"/>
              </w:rPr>
            </w:pPr>
          </w:p>
          <w:p w14:paraId="7B46BE54" w14:textId="77777777" w:rsidR="000018A7" w:rsidRDefault="000018A7" w:rsidP="004F7284">
            <w:pPr>
              <w:rPr>
                <w:rFonts w:ascii="Arial" w:hAnsi="Arial" w:cs="Arial"/>
                <w:b/>
                <w:bCs/>
                <w:color w:val="000000"/>
                <w:sz w:val="22"/>
                <w:szCs w:val="22"/>
              </w:rPr>
            </w:pPr>
          </w:p>
          <w:p w14:paraId="6400868A" w14:textId="77777777" w:rsidR="000018A7" w:rsidRDefault="000018A7" w:rsidP="004F7284">
            <w:pPr>
              <w:rPr>
                <w:rFonts w:ascii="Arial" w:hAnsi="Arial" w:cs="Arial"/>
                <w:b/>
                <w:bCs/>
                <w:color w:val="000000"/>
                <w:sz w:val="22"/>
                <w:szCs w:val="22"/>
              </w:rPr>
            </w:pPr>
          </w:p>
          <w:p w14:paraId="033636E0" w14:textId="77777777" w:rsidR="000018A7" w:rsidRDefault="000018A7" w:rsidP="004F7284">
            <w:pPr>
              <w:rPr>
                <w:rFonts w:ascii="Arial" w:hAnsi="Arial" w:cs="Arial"/>
                <w:b/>
                <w:bCs/>
                <w:color w:val="000000"/>
                <w:sz w:val="22"/>
                <w:szCs w:val="22"/>
              </w:rPr>
            </w:pPr>
          </w:p>
          <w:p w14:paraId="51E3E194" w14:textId="77777777" w:rsidR="000018A7" w:rsidRDefault="000018A7" w:rsidP="004F7284">
            <w:pPr>
              <w:rPr>
                <w:rFonts w:ascii="Arial" w:hAnsi="Arial" w:cs="Arial"/>
                <w:b/>
                <w:bCs/>
                <w:color w:val="000000"/>
                <w:sz w:val="22"/>
                <w:szCs w:val="22"/>
              </w:rPr>
            </w:pPr>
          </w:p>
          <w:p w14:paraId="2E51B912" w14:textId="77777777" w:rsidR="000018A7" w:rsidRDefault="000018A7" w:rsidP="004F7284">
            <w:pPr>
              <w:rPr>
                <w:rFonts w:ascii="Arial" w:hAnsi="Arial" w:cs="Arial"/>
                <w:b/>
                <w:bCs/>
                <w:color w:val="000000"/>
                <w:sz w:val="22"/>
                <w:szCs w:val="22"/>
              </w:rPr>
            </w:pPr>
          </w:p>
          <w:p w14:paraId="1035AAE7"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Northern</w:t>
            </w:r>
          </w:p>
          <w:p w14:paraId="75EA1EB4" w14:textId="77777777" w:rsidR="00DD61AD" w:rsidRPr="00E7174C" w:rsidRDefault="00DD61AD" w:rsidP="004F7284">
            <w:pPr>
              <w:rPr>
                <w:rFonts w:ascii="Arial" w:hAnsi="Arial" w:cs="Arial"/>
                <w:b/>
                <w:bCs/>
                <w:color w:val="000000"/>
                <w:sz w:val="22"/>
                <w:szCs w:val="22"/>
              </w:rPr>
            </w:pPr>
          </w:p>
          <w:p w14:paraId="31A8E7D6" w14:textId="77777777" w:rsidR="00DD61AD" w:rsidRPr="00E7174C" w:rsidRDefault="00DD61AD" w:rsidP="004F7284">
            <w:pPr>
              <w:rPr>
                <w:rFonts w:ascii="Arial" w:hAnsi="Arial" w:cs="Arial"/>
                <w:b/>
                <w:bCs/>
                <w:color w:val="000000"/>
                <w:sz w:val="22"/>
                <w:szCs w:val="22"/>
              </w:rPr>
            </w:pPr>
          </w:p>
          <w:p w14:paraId="37D2CDBE" w14:textId="77777777" w:rsidR="00DD61AD" w:rsidRPr="00E7174C" w:rsidRDefault="00DD61AD" w:rsidP="004F7284">
            <w:pPr>
              <w:rPr>
                <w:rFonts w:ascii="Arial" w:hAnsi="Arial" w:cs="Arial"/>
                <w:b/>
                <w:bCs/>
                <w:color w:val="000000"/>
                <w:sz w:val="22"/>
                <w:szCs w:val="22"/>
              </w:rPr>
            </w:pPr>
          </w:p>
          <w:p w14:paraId="2D2BB310" w14:textId="77777777" w:rsidR="00DD61AD" w:rsidRPr="00E7174C" w:rsidRDefault="00DD61AD" w:rsidP="004F7284">
            <w:pPr>
              <w:rPr>
                <w:rFonts w:ascii="Arial" w:hAnsi="Arial" w:cs="Arial"/>
                <w:b/>
                <w:bCs/>
                <w:color w:val="000000"/>
                <w:sz w:val="22"/>
                <w:szCs w:val="22"/>
              </w:rPr>
            </w:pPr>
          </w:p>
          <w:p w14:paraId="008139C5" w14:textId="77777777" w:rsidR="00DD61AD" w:rsidRPr="00E7174C" w:rsidRDefault="00DD61AD" w:rsidP="004F7284">
            <w:pPr>
              <w:rPr>
                <w:rFonts w:ascii="Arial" w:hAnsi="Arial" w:cs="Arial"/>
                <w:b/>
                <w:bCs/>
                <w:color w:val="000000"/>
                <w:sz w:val="22"/>
                <w:szCs w:val="22"/>
              </w:rPr>
            </w:pPr>
          </w:p>
          <w:p w14:paraId="7891DC95" w14:textId="77777777" w:rsidR="00DD61AD" w:rsidRPr="00E7174C" w:rsidRDefault="00DD61AD" w:rsidP="004F7284">
            <w:pPr>
              <w:rPr>
                <w:rFonts w:ascii="Arial" w:hAnsi="Arial" w:cs="Arial"/>
                <w:b/>
                <w:bCs/>
                <w:color w:val="000000"/>
                <w:sz w:val="22"/>
                <w:szCs w:val="22"/>
              </w:rPr>
            </w:pPr>
          </w:p>
          <w:p w14:paraId="0EC82BCE" w14:textId="77777777" w:rsidR="00DD61AD" w:rsidRPr="00E7174C" w:rsidRDefault="00DD61AD" w:rsidP="004F7284">
            <w:pPr>
              <w:rPr>
                <w:rFonts w:ascii="Arial" w:hAnsi="Arial" w:cs="Arial"/>
                <w:b/>
                <w:bCs/>
                <w:color w:val="000000"/>
                <w:sz w:val="22"/>
                <w:szCs w:val="22"/>
              </w:rPr>
            </w:pPr>
          </w:p>
          <w:p w14:paraId="30453D9A" w14:textId="77777777" w:rsidR="00DD61AD" w:rsidRPr="00E7174C" w:rsidRDefault="00DD61AD" w:rsidP="004F7284">
            <w:pPr>
              <w:rPr>
                <w:rFonts w:ascii="Arial" w:hAnsi="Arial" w:cs="Arial"/>
                <w:b/>
                <w:bCs/>
                <w:color w:val="000000"/>
                <w:sz w:val="22"/>
                <w:szCs w:val="22"/>
              </w:rPr>
            </w:pPr>
          </w:p>
          <w:p w14:paraId="6B590686" w14:textId="77777777" w:rsidR="00DD61AD" w:rsidRPr="00E7174C" w:rsidRDefault="00DD61AD" w:rsidP="004F7284">
            <w:pPr>
              <w:rPr>
                <w:rFonts w:ascii="Arial" w:hAnsi="Arial" w:cs="Arial"/>
                <w:b/>
                <w:bCs/>
                <w:color w:val="000000"/>
                <w:sz w:val="22"/>
                <w:szCs w:val="22"/>
              </w:rPr>
            </w:pPr>
          </w:p>
          <w:p w14:paraId="515C2AC1" w14:textId="77777777" w:rsidR="00DD61AD" w:rsidRPr="00E7174C" w:rsidRDefault="00DD61AD" w:rsidP="004F7284">
            <w:pPr>
              <w:rPr>
                <w:rFonts w:ascii="Arial" w:hAnsi="Arial" w:cs="Arial"/>
                <w:b/>
                <w:bCs/>
                <w:color w:val="000000"/>
                <w:sz w:val="22"/>
                <w:szCs w:val="22"/>
              </w:rPr>
            </w:pPr>
          </w:p>
          <w:p w14:paraId="57E1137D" w14:textId="77777777" w:rsidR="00DD61AD" w:rsidRPr="00E7174C" w:rsidRDefault="00DD61AD" w:rsidP="004F7284">
            <w:pPr>
              <w:rPr>
                <w:rFonts w:ascii="Arial" w:hAnsi="Arial" w:cs="Arial"/>
                <w:b/>
                <w:bCs/>
                <w:color w:val="000000"/>
                <w:sz w:val="22"/>
                <w:szCs w:val="22"/>
              </w:rPr>
            </w:pPr>
          </w:p>
          <w:p w14:paraId="70B59965" w14:textId="77777777" w:rsidR="00DD61AD" w:rsidRPr="00E7174C" w:rsidRDefault="00DD61AD" w:rsidP="004F7284">
            <w:pPr>
              <w:rPr>
                <w:rFonts w:ascii="Arial" w:hAnsi="Arial" w:cs="Arial"/>
                <w:b/>
                <w:bCs/>
                <w:color w:val="000000"/>
                <w:sz w:val="22"/>
                <w:szCs w:val="22"/>
              </w:rPr>
            </w:pPr>
          </w:p>
          <w:p w14:paraId="01CAA29E" w14:textId="77777777" w:rsidR="0050079C" w:rsidRPr="00E7174C" w:rsidRDefault="0050079C">
            <w:pPr>
              <w:rPr>
                <w:rFonts w:ascii="Arial" w:hAnsi="Arial" w:cs="Arial"/>
                <w:sz w:val="22"/>
                <w:szCs w:val="22"/>
              </w:rPr>
            </w:pPr>
          </w:p>
        </w:tc>
        <w:tc>
          <w:tcPr>
            <w:tcW w:w="10904" w:type="dxa"/>
            <w:gridSpan w:val="3"/>
            <w:tcBorders>
              <w:top w:val="single" w:sz="6" w:space="0" w:color="auto"/>
              <w:bottom w:val="single" w:sz="6" w:space="0" w:color="auto"/>
            </w:tcBorders>
          </w:tcPr>
          <w:p w14:paraId="55CD42AA" w14:textId="77777777" w:rsidR="002D0D38" w:rsidRPr="001157FC" w:rsidRDefault="002D0D38" w:rsidP="002D0D38">
            <w:pPr>
              <w:rPr>
                <w:rFonts w:ascii="Arial" w:hAnsi="Arial" w:cs="Arial"/>
                <w:sz w:val="22"/>
                <w:szCs w:val="22"/>
              </w:rPr>
            </w:pPr>
            <w:r w:rsidRPr="001157FC">
              <w:rPr>
                <w:rFonts w:ascii="Arial" w:hAnsi="Arial" w:cs="Arial"/>
                <w:sz w:val="22"/>
                <w:szCs w:val="22"/>
              </w:rPr>
              <w:lastRenderedPageBreak/>
              <w:t>For many years the NRAB has a regional news round-up as an agenda item.</w:t>
            </w:r>
          </w:p>
          <w:p w14:paraId="3E83679A" w14:textId="77777777" w:rsidR="002D0D38" w:rsidRPr="001157FC" w:rsidRDefault="002D0D38" w:rsidP="002D0D38">
            <w:pPr>
              <w:rPr>
                <w:rFonts w:ascii="Arial" w:hAnsi="Arial" w:cs="Arial"/>
                <w:sz w:val="22"/>
                <w:szCs w:val="22"/>
              </w:rPr>
            </w:pPr>
            <w:r w:rsidRPr="001157FC">
              <w:rPr>
                <w:rFonts w:ascii="Arial" w:hAnsi="Arial" w:cs="Arial"/>
                <w:sz w:val="22"/>
                <w:szCs w:val="22"/>
              </w:rPr>
              <w:t>Many/some DHBs do not have membership on NRAB so each Clinical Lead/Manager to send in a summary</w:t>
            </w:r>
            <w:r w:rsidR="008C5D83">
              <w:rPr>
                <w:rFonts w:ascii="Arial" w:hAnsi="Arial" w:cs="Arial"/>
                <w:sz w:val="22"/>
                <w:szCs w:val="22"/>
              </w:rPr>
              <w:t xml:space="preserve"> prior to meeting</w:t>
            </w:r>
            <w:r w:rsidRPr="001157FC">
              <w:rPr>
                <w:rFonts w:ascii="Arial" w:hAnsi="Arial" w:cs="Arial"/>
                <w:sz w:val="22"/>
                <w:szCs w:val="22"/>
              </w:rPr>
              <w:t xml:space="preserve">. Embedded is PPT slide for you to use.  </w:t>
            </w:r>
            <w:r w:rsidRPr="001157FC">
              <w:rPr>
                <w:rFonts w:ascii="Arial" w:hAnsi="Arial" w:cs="Arial"/>
                <w:sz w:val="22"/>
                <w:szCs w:val="22"/>
              </w:rPr>
              <w:object w:dxaOrig="1531" w:dyaOrig="990" w14:anchorId="1E34D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749288811" r:id="rId9"/>
              </w:object>
            </w:r>
          </w:p>
          <w:p w14:paraId="522A4261" w14:textId="77777777" w:rsidR="002D0D38" w:rsidRPr="001157FC" w:rsidRDefault="002D0D38" w:rsidP="002D0D38">
            <w:pPr>
              <w:rPr>
                <w:rFonts w:ascii="Arial" w:hAnsi="Arial" w:cs="Arial"/>
                <w:sz w:val="22"/>
                <w:szCs w:val="22"/>
              </w:rPr>
            </w:pPr>
          </w:p>
          <w:p w14:paraId="3A416F5C" w14:textId="77777777" w:rsidR="002D0D38" w:rsidRPr="001157FC" w:rsidRDefault="002D0D38" w:rsidP="002D0D38">
            <w:pPr>
              <w:rPr>
                <w:rFonts w:ascii="Arial" w:hAnsi="Arial" w:cs="Arial"/>
                <w:sz w:val="22"/>
                <w:szCs w:val="22"/>
              </w:rPr>
            </w:pPr>
            <w:r w:rsidRPr="001157FC">
              <w:rPr>
                <w:rFonts w:ascii="Arial" w:hAnsi="Arial" w:cs="Arial"/>
                <w:sz w:val="22"/>
                <w:szCs w:val="22"/>
              </w:rPr>
              <w:t>Include up to 3 news items and up to 3 risks that your unit faces. If you would like something discussed more fully then contact one of the NRAB members (or Ian Dittmer) so that more in depth discussion could be held.</w:t>
            </w:r>
          </w:p>
          <w:p w14:paraId="7B59FA61" w14:textId="77777777" w:rsidR="000018A7" w:rsidRDefault="000018A7" w:rsidP="009C2955">
            <w:pPr>
              <w:rPr>
                <w:rFonts w:ascii="Arial" w:hAnsi="Arial" w:cs="Arial"/>
                <w:b/>
                <w:sz w:val="22"/>
                <w:szCs w:val="22"/>
              </w:rPr>
            </w:pPr>
          </w:p>
          <w:p w14:paraId="45E752E6" w14:textId="77777777" w:rsidR="00DA0428" w:rsidRDefault="00DA0428" w:rsidP="009C2955">
            <w:pPr>
              <w:rPr>
                <w:rFonts w:ascii="Arial" w:hAnsi="Arial" w:cs="Arial"/>
                <w:b/>
                <w:sz w:val="22"/>
                <w:szCs w:val="22"/>
              </w:rPr>
            </w:pPr>
          </w:p>
          <w:p w14:paraId="56641E8A" w14:textId="77777777" w:rsidR="00DA0428" w:rsidRDefault="00DA0428" w:rsidP="009C2955">
            <w:pPr>
              <w:rPr>
                <w:rFonts w:ascii="Arial" w:hAnsi="Arial" w:cs="Arial"/>
                <w:b/>
                <w:sz w:val="22"/>
                <w:szCs w:val="22"/>
              </w:rPr>
            </w:pPr>
          </w:p>
          <w:p w14:paraId="59F47DEE" w14:textId="77777777" w:rsidR="006751F0" w:rsidRPr="00F00D36" w:rsidRDefault="006751F0" w:rsidP="009C2955">
            <w:pPr>
              <w:rPr>
                <w:rFonts w:ascii="Arial" w:hAnsi="Arial" w:cs="Arial"/>
                <w:b/>
                <w:sz w:val="22"/>
                <w:szCs w:val="22"/>
              </w:rPr>
            </w:pPr>
            <w:r w:rsidRPr="00F00D36">
              <w:rPr>
                <w:rFonts w:ascii="Arial" w:hAnsi="Arial" w:cs="Arial"/>
                <w:b/>
                <w:sz w:val="22"/>
                <w:szCs w:val="22"/>
              </w:rPr>
              <w:lastRenderedPageBreak/>
              <w:t>Northland DHB</w:t>
            </w:r>
            <w:r w:rsidR="00676228" w:rsidRPr="00F00D36">
              <w:rPr>
                <w:rFonts w:ascii="Arial" w:hAnsi="Arial" w:cs="Arial"/>
                <w:b/>
                <w:sz w:val="22"/>
                <w:szCs w:val="22"/>
              </w:rPr>
              <w:t xml:space="preserve"> (</w:t>
            </w:r>
            <w:r w:rsidR="009324AC">
              <w:rPr>
                <w:rFonts w:ascii="Arial" w:hAnsi="Arial" w:cs="Arial"/>
                <w:b/>
                <w:sz w:val="22"/>
                <w:szCs w:val="22"/>
              </w:rPr>
              <w:t>Jenny Walker</w:t>
            </w:r>
            <w:r w:rsidR="00676228" w:rsidRPr="00F00D36">
              <w:rPr>
                <w:rFonts w:ascii="Arial" w:hAnsi="Arial" w:cs="Arial"/>
                <w:b/>
                <w:sz w:val="22"/>
                <w:szCs w:val="22"/>
              </w:rPr>
              <w:t>)</w:t>
            </w:r>
          </w:p>
          <w:p w14:paraId="138FFF96" w14:textId="77777777" w:rsidR="009324AC" w:rsidRPr="00F00D36" w:rsidRDefault="00E362D6" w:rsidP="009C2955">
            <w:pPr>
              <w:rPr>
                <w:rFonts w:ascii="Arial" w:hAnsi="Arial" w:cs="Arial"/>
                <w:sz w:val="22"/>
                <w:szCs w:val="22"/>
              </w:rPr>
            </w:pPr>
            <w:r>
              <w:rPr>
                <w:rFonts w:ascii="Arial" w:hAnsi="Arial" w:cs="Arial"/>
                <w:sz w:val="22"/>
                <w:szCs w:val="22"/>
              </w:rPr>
              <w:t xml:space="preserve"> </w:t>
            </w:r>
            <w:r w:rsidR="0011533F">
              <w:rPr>
                <w:rFonts w:ascii="Arial" w:hAnsi="Arial" w:cs="Arial"/>
                <w:sz w:val="22"/>
                <w:szCs w:val="22"/>
              </w:rPr>
              <w:object w:dxaOrig="1531" w:dyaOrig="990" w14:anchorId="6B256649">
                <v:shape id="_x0000_i1026" type="#_x0000_t75" style="width:76.5pt;height:49.5pt" o:ole="">
                  <v:imagedata r:id="rId10" o:title=""/>
                </v:shape>
                <o:OLEObject Type="Embed" ProgID="PowerPoint.Show.12" ShapeID="_x0000_i1026" DrawAspect="Icon" ObjectID="_1749288812" r:id="rId11"/>
              </w:object>
            </w:r>
            <w:r w:rsidR="0011533F" w:rsidRPr="00F00D36">
              <w:rPr>
                <w:rFonts w:ascii="Arial" w:hAnsi="Arial" w:cs="Arial"/>
                <w:sz w:val="22"/>
                <w:szCs w:val="22"/>
              </w:rPr>
              <w:t xml:space="preserve"> </w:t>
            </w:r>
          </w:p>
          <w:p w14:paraId="164CD518" w14:textId="77777777" w:rsidR="00317698" w:rsidRPr="00E7174C" w:rsidRDefault="00317698" w:rsidP="00BF3299">
            <w:pPr>
              <w:rPr>
                <w:rFonts w:ascii="Arial" w:hAnsi="Arial" w:cs="Arial"/>
                <w:sz w:val="22"/>
                <w:szCs w:val="22"/>
              </w:rPr>
            </w:pPr>
            <w:r w:rsidRPr="00EE0F7A">
              <w:rPr>
                <w:rFonts w:ascii="Arial" w:hAnsi="Arial" w:cs="Arial"/>
                <w:b/>
                <w:sz w:val="22"/>
                <w:szCs w:val="22"/>
              </w:rPr>
              <w:t>Waitemata DHB (Ian Dittmer</w:t>
            </w:r>
            <w:r w:rsidRPr="00E7174C">
              <w:rPr>
                <w:rFonts w:ascii="Arial" w:hAnsi="Arial" w:cs="Arial"/>
                <w:sz w:val="22"/>
                <w:szCs w:val="22"/>
              </w:rPr>
              <w:t>)</w:t>
            </w:r>
          </w:p>
          <w:p w14:paraId="1C97A4A8" w14:textId="77777777" w:rsidR="000018A7" w:rsidRDefault="000018A7" w:rsidP="009C2955">
            <w:pPr>
              <w:rPr>
                <w:rFonts w:ascii="Arial" w:hAnsi="Arial" w:cs="Arial"/>
                <w:b/>
                <w:sz w:val="22"/>
                <w:szCs w:val="22"/>
              </w:rPr>
            </w:pPr>
            <w:r>
              <w:rPr>
                <w:rFonts w:ascii="Arial" w:hAnsi="Arial" w:cs="Arial"/>
                <w:sz w:val="22"/>
                <w:szCs w:val="22"/>
              </w:rPr>
              <w:t xml:space="preserve">  </w:t>
            </w:r>
            <w:r w:rsidR="0011533F">
              <w:rPr>
                <w:rFonts w:ascii="Arial" w:hAnsi="Arial" w:cs="Arial"/>
                <w:sz w:val="22"/>
                <w:szCs w:val="22"/>
              </w:rPr>
              <w:object w:dxaOrig="1531" w:dyaOrig="990" w14:anchorId="14D1EC38">
                <v:shape id="_x0000_i1027" type="#_x0000_t75" style="width:76.5pt;height:49.5pt" o:ole="">
                  <v:imagedata r:id="rId12" o:title=""/>
                </v:shape>
                <o:OLEObject Type="Embed" ProgID="PowerPoint.Show.12" ShapeID="_x0000_i1027" DrawAspect="Icon" ObjectID="_1749288813" r:id="rId13"/>
              </w:object>
            </w:r>
          </w:p>
          <w:p w14:paraId="00947795" w14:textId="77777777" w:rsidR="00434F85" w:rsidRDefault="00ED304B" w:rsidP="009C2955">
            <w:pPr>
              <w:rPr>
                <w:rFonts w:ascii="Arial" w:hAnsi="Arial" w:cs="Arial"/>
                <w:b/>
                <w:sz w:val="22"/>
                <w:szCs w:val="22"/>
              </w:rPr>
            </w:pPr>
            <w:r w:rsidRPr="00EE0F7A">
              <w:rPr>
                <w:rFonts w:ascii="Arial" w:hAnsi="Arial" w:cs="Arial"/>
                <w:b/>
                <w:sz w:val="22"/>
                <w:szCs w:val="22"/>
              </w:rPr>
              <w:t>Auckland DHB</w:t>
            </w:r>
            <w:r w:rsidR="00B1552A" w:rsidRPr="00EE0F7A">
              <w:rPr>
                <w:rFonts w:ascii="Arial" w:hAnsi="Arial" w:cs="Arial"/>
                <w:b/>
                <w:sz w:val="22"/>
                <w:szCs w:val="22"/>
              </w:rPr>
              <w:t xml:space="preserve"> (</w:t>
            </w:r>
            <w:r w:rsidR="00EF5580" w:rsidRPr="00EE0F7A">
              <w:rPr>
                <w:rFonts w:ascii="Arial" w:hAnsi="Arial" w:cs="Arial"/>
                <w:b/>
                <w:sz w:val="22"/>
                <w:szCs w:val="22"/>
              </w:rPr>
              <w:t>Ian Dittmer</w:t>
            </w:r>
            <w:r w:rsidR="00B1552A" w:rsidRPr="00EE0F7A">
              <w:rPr>
                <w:rFonts w:ascii="Arial" w:hAnsi="Arial" w:cs="Arial"/>
                <w:b/>
                <w:sz w:val="22"/>
                <w:szCs w:val="22"/>
              </w:rPr>
              <w:t>)</w:t>
            </w:r>
            <w:r w:rsidRPr="00EE0F7A">
              <w:rPr>
                <w:rFonts w:ascii="Arial" w:hAnsi="Arial" w:cs="Arial"/>
                <w:b/>
                <w:sz w:val="22"/>
                <w:szCs w:val="22"/>
              </w:rPr>
              <w:t xml:space="preserve"> </w:t>
            </w:r>
          </w:p>
          <w:p w14:paraId="5ABC4B98" w14:textId="77777777" w:rsidR="000018A7" w:rsidRDefault="0090185E" w:rsidP="000018A7">
            <w:pPr>
              <w:rPr>
                <w:rFonts w:ascii="Arial" w:hAnsi="Arial" w:cs="Arial"/>
                <w:b/>
                <w:sz w:val="22"/>
                <w:szCs w:val="22"/>
              </w:rPr>
            </w:pPr>
            <w:r>
              <w:rPr>
                <w:rFonts w:ascii="Arial" w:hAnsi="Arial" w:cs="Arial"/>
                <w:sz w:val="22"/>
                <w:szCs w:val="22"/>
              </w:rPr>
              <w:object w:dxaOrig="1531" w:dyaOrig="990" w14:anchorId="545FD0D2">
                <v:shape id="_x0000_i1028" type="#_x0000_t75" style="width:76.5pt;height:49.5pt" o:ole="">
                  <v:imagedata r:id="rId14" o:title=""/>
                </v:shape>
                <o:OLEObject Type="Embed" ProgID="PowerPoint.Show.12" ShapeID="_x0000_i1028" DrawAspect="Icon" ObjectID="_1749288814" r:id="rId15"/>
              </w:object>
            </w:r>
          </w:p>
          <w:p w14:paraId="04ACF677" w14:textId="77777777" w:rsidR="00087F75" w:rsidRDefault="00D00DE9" w:rsidP="00CF6295">
            <w:pPr>
              <w:rPr>
                <w:rFonts w:ascii="Arial" w:hAnsi="Arial" w:cs="Arial"/>
                <w:sz w:val="22"/>
                <w:szCs w:val="22"/>
              </w:rPr>
            </w:pPr>
            <w:r>
              <w:rPr>
                <w:rFonts w:ascii="Arial" w:hAnsi="Arial" w:cs="Arial"/>
                <w:sz w:val="22"/>
                <w:szCs w:val="22"/>
              </w:rPr>
              <w:t xml:space="preserve"> </w:t>
            </w:r>
          </w:p>
          <w:p w14:paraId="7A77F5EA" w14:textId="77777777" w:rsidR="00314AFD" w:rsidRDefault="00AE21F9" w:rsidP="00E05BF7">
            <w:pPr>
              <w:rPr>
                <w:rFonts w:ascii="Arial" w:hAnsi="Arial" w:cs="Arial"/>
                <w:b/>
                <w:sz w:val="22"/>
                <w:szCs w:val="22"/>
              </w:rPr>
            </w:pPr>
            <w:r w:rsidRPr="00314AFD">
              <w:rPr>
                <w:rFonts w:ascii="Arial" w:hAnsi="Arial" w:cs="Arial"/>
                <w:b/>
                <w:sz w:val="22"/>
                <w:szCs w:val="22"/>
              </w:rPr>
              <w:t>Starship Hospital (</w:t>
            </w:r>
            <w:r w:rsidR="00E05BF7" w:rsidRPr="00314AFD">
              <w:rPr>
                <w:rFonts w:ascii="Arial" w:hAnsi="Arial" w:cs="Arial"/>
                <w:b/>
                <w:sz w:val="22"/>
                <w:szCs w:val="22"/>
              </w:rPr>
              <w:t>Jane Ronaldson</w:t>
            </w:r>
            <w:r w:rsidRPr="00314AFD">
              <w:rPr>
                <w:rFonts w:ascii="Arial" w:hAnsi="Arial" w:cs="Arial"/>
                <w:b/>
                <w:sz w:val="22"/>
                <w:szCs w:val="22"/>
              </w:rPr>
              <w:t>):</w:t>
            </w:r>
            <w:r w:rsidR="0090185E">
              <w:rPr>
                <w:rFonts w:ascii="Arial" w:hAnsi="Arial" w:cs="Arial"/>
                <w:b/>
                <w:sz w:val="22"/>
                <w:szCs w:val="22"/>
              </w:rPr>
              <w:t xml:space="preserve">  </w:t>
            </w:r>
          </w:p>
          <w:p w14:paraId="6722052C" w14:textId="77777777" w:rsidR="0090185E" w:rsidRDefault="0090185E" w:rsidP="00E05BF7">
            <w:pPr>
              <w:rPr>
                <w:rFonts w:ascii="Arial" w:hAnsi="Arial" w:cs="Arial"/>
                <w:b/>
                <w:sz w:val="22"/>
                <w:szCs w:val="22"/>
              </w:rPr>
            </w:pPr>
            <w:r>
              <w:rPr>
                <w:rFonts w:ascii="Arial" w:hAnsi="Arial" w:cs="Arial"/>
                <w:b/>
                <w:sz w:val="22"/>
                <w:szCs w:val="22"/>
              </w:rPr>
              <w:object w:dxaOrig="1531" w:dyaOrig="990" w14:anchorId="7ADAF621">
                <v:shape id="_x0000_i1029" type="#_x0000_t75" style="width:76.5pt;height:49.5pt" o:ole="">
                  <v:imagedata r:id="rId16" o:title=""/>
                </v:shape>
                <o:OLEObject Type="Embed" ProgID="PowerPoint.Show.12" ShapeID="_x0000_i1029" DrawAspect="Icon" ObjectID="_1749288815" r:id="rId17"/>
              </w:object>
            </w:r>
          </w:p>
          <w:p w14:paraId="1F2D49DE" w14:textId="77777777" w:rsidR="00705046" w:rsidRDefault="00705046" w:rsidP="00314AFD">
            <w:pPr>
              <w:rPr>
                <w:rFonts w:ascii="Arial" w:hAnsi="Arial" w:cs="Arial"/>
                <w:b/>
                <w:sz w:val="22"/>
                <w:szCs w:val="22"/>
              </w:rPr>
            </w:pPr>
          </w:p>
          <w:p w14:paraId="27779E2B" w14:textId="77777777" w:rsidR="00B93FA3" w:rsidRPr="00314AFD" w:rsidRDefault="00B93FA3" w:rsidP="00314AFD">
            <w:pPr>
              <w:rPr>
                <w:rFonts w:ascii="Arial" w:hAnsi="Arial" w:cs="Arial"/>
                <w:b/>
                <w:sz w:val="22"/>
                <w:szCs w:val="22"/>
              </w:rPr>
            </w:pPr>
            <w:r w:rsidRPr="00314AFD">
              <w:rPr>
                <w:rFonts w:ascii="Arial" w:hAnsi="Arial" w:cs="Arial"/>
                <w:b/>
                <w:sz w:val="22"/>
                <w:szCs w:val="22"/>
              </w:rPr>
              <w:t>Counties Manukau DHB (Catherine Tracy)</w:t>
            </w:r>
            <w:r w:rsidR="0090185E">
              <w:rPr>
                <w:rFonts w:ascii="Arial" w:hAnsi="Arial" w:cs="Arial"/>
                <w:b/>
                <w:sz w:val="22"/>
                <w:szCs w:val="22"/>
              </w:rPr>
              <w:t xml:space="preserve">     </w:t>
            </w:r>
          </w:p>
          <w:p w14:paraId="32FBAD44" w14:textId="77777777" w:rsidR="00502136" w:rsidRDefault="0090185E" w:rsidP="003847CF">
            <w:pPr>
              <w:rPr>
                <w:rFonts w:ascii="Arial" w:hAnsi="Arial" w:cs="Arial"/>
                <w:sz w:val="22"/>
                <w:szCs w:val="22"/>
              </w:rPr>
            </w:pPr>
            <w:r>
              <w:rPr>
                <w:rFonts w:ascii="Arial" w:hAnsi="Arial" w:cs="Arial"/>
                <w:b/>
                <w:sz w:val="22"/>
                <w:szCs w:val="22"/>
              </w:rPr>
              <w:object w:dxaOrig="1531" w:dyaOrig="990" w14:anchorId="3D215B21">
                <v:shape id="_x0000_i1030" type="#_x0000_t75" style="width:76.5pt;height:49.5pt" o:ole="">
                  <v:imagedata r:id="rId18" o:title=""/>
                </v:shape>
                <o:OLEObject Type="Embed" ProgID="PowerPoint.Show.12" ShapeID="_x0000_i1030" DrawAspect="Icon" ObjectID="_1749288816" r:id="rId19"/>
              </w:object>
            </w:r>
          </w:p>
          <w:p w14:paraId="7C32D4C7" w14:textId="77777777" w:rsidR="0090185E" w:rsidRPr="00BB3A02" w:rsidRDefault="0090185E" w:rsidP="0090185E">
            <w:pPr>
              <w:rPr>
                <w:rFonts w:ascii="Arial" w:hAnsi="Arial" w:cs="Arial"/>
                <w:sz w:val="22"/>
                <w:szCs w:val="22"/>
              </w:rPr>
            </w:pPr>
          </w:p>
        </w:tc>
        <w:tc>
          <w:tcPr>
            <w:tcW w:w="1758" w:type="dxa"/>
            <w:gridSpan w:val="3"/>
            <w:tcBorders>
              <w:top w:val="single" w:sz="6" w:space="0" w:color="auto"/>
              <w:bottom w:val="single" w:sz="6" w:space="0" w:color="auto"/>
              <w:right w:val="single" w:sz="18" w:space="0" w:color="auto"/>
            </w:tcBorders>
          </w:tcPr>
          <w:p w14:paraId="4519D6A5" w14:textId="77777777" w:rsidR="002D0D38" w:rsidRDefault="002D0D38" w:rsidP="00F00D36">
            <w:pPr>
              <w:rPr>
                <w:rFonts w:ascii="Arial" w:hAnsi="Arial" w:cs="Arial"/>
                <w:b/>
                <w:sz w:val="22"/>
                <w:szCs w:val="22"/>
              </w:rPr>
            </w:pPr>
            <w:r>
              <w:rPr>
                <w:rFonts w:ascii="Arial" w:hAnsi="Arial" w:cs="Arial"/>
                <w:b/>
                <w:sz w:val="22"/>
                <w:szCs w:val="22"/>
              </w:rPr>
              <w:lastRenderedPageBreak/>
              <w:t>Clinical Lead/Manager</w:t>
            </w:r>
          </w:p>
          <w:p w14:paraId="0B4C57A1" w14:textId="77777777" w:rsidR="000018A7" w:rsidRDefault="000018A7" w:rsidP="00F00D36">
            <w:pPr>
              <w:rPr>
                <w:rFonts w:ascii="Arial" w:hAnsi="Arial" w:cs="Arial"/>
                <w:b/>
                <w:sz w:val="22"/>
                <w:szCs w:val="22"/>
              </w:rPr>
            </w:pPr>
          </w:p>
          <w:p w14:paraId="0ACA6D3F" w14:textId="77777777" w:rsidR="000018A7" w:rsidRDefault="000018A7" w:rsidP="00F00D36">
            <w:pPr>
              <w:rPr>
                <w:rFonts w:ascii="Arial" w:hAnsi="Arial" w:cs="Arial"/>
                <w:b/>
                <w:sz w:val="22"/>
                <w:szCs w:val="22"/>
              </w:rPr>
            </w:pPr>
          </w:p>
          <w:p w14:paraId="12CDAE61" w14:textId="77777777" w:rsidR="002D0D38" w:rsidRDefault="002D0D38" w:rsidP="00F00D36">
            <w:pPr>
              <w:rPr>
                <w:rFonts w:ascii="Arial" w:hAnsi="Arial" w:cs="Arial"/>
                <w:b/>
                <w:sz w:val="22"/>
                <w:szCs w:val="22"/>
              </w:rPr>
            </w:pPr>
          </w:p>
          <w:p w14:paraId="77A78452" w14:textId="77777777" w:rsidR="002D0D38" w:rsidRDefault="002D0D38" w:rsidP="00F00D36">
            <w:pPr>
              <w:rPr>
                <w:rFonts w:ascii="Arial" w:hAnsi="Arial" w:cs="Arial"/>
                <w:b/>
                <w:sz w:val="22"/>
                <w:szCs w:val="22"/>
              </w:rPr>
            </w:pPr>
          </w:p>
          <w:p w14:paraId="708C29C2" w14:textId="77777777" w:rsidR="002D0D38" w:rsidRDefault="002D0D38" w:rsidP="00F00D36">
            <w:pPr>
              <w:rPr>
                <w:rFonts w:ascii="Arial" w:hAnsi="Arial" w:cs="Arial"/>
                <w:b/>
                <w:sz w:val="22"/>
                <w:szCs w:val="22"/>
              </w:rPr>
            </w:pPr>
          </w:p>
          <w:p w14:paraId="4C2AEDF0" w14:textId="77777777" w:rsidR="002D0D38" w:rsidRDefault="002D0D38" w:rsidP="00F00D36">
            <w:pPr>
              <w:rPr>
                <w:rFonts w:ascii="Arial" w:hAnsi="Arial" w:cs="Arial"/>
                <w:b/>
                <w:sz w:val="22"/>
                <w:szCs w:val="22"/>
              </w:rPr>
            </w:pPr>
          </w:p>
          <w:p w14:paraId="25F6F0C6" w14:textId="77777777" w:rsidR="002D0D38" w:rsidRDefault="002D0D38" w:rsidP="00F00D36">
            <w:pPr>
              <w:rPr>
                <w:rFonts w:ascii="Arial" w:hAnsi="Arial" w:cs="Arial"/>
                <w:b/>
                <w:sz w:val="22"/>
                <w:szCs w:val="22"/>
              </w:rPr>
            </w:pPr>
          </w:p>
          <w:p w14:paraId="0D7F9494" w14:textId="77777777" w:rsidR="002D0D38" w:rsidRDefault="002D0D38" w:rsidP="00F00D36">
            <w:pPr>
              <w:rPr>
                <w:rFonts w:ascii="Arial" w:hAnsi="Arial" w:cs="Arial"/>
                <w:b/>
                <w:sz w:val="22"/>
                <w:szCs w:val="22"/>
              </w:rPr>
            </w:pPr>
          </w:p>
          <w:p w14:paraId="7273B187" w14:textId="77777777" w:rsidR="002D0D38" w:rsidRDefault="002D0D38" w:rsidP="00F00D36">
            <w:pPr>
              <w:rPr>
                <w:rFonts w:ascii="Arial" w:hAnsi="Arial" w:cs="Arial"/>
                <w:b/>
                <w:sz w:val="22"/>
                <w:szCs w:val="22"/>
              </w:rPr>
            </w:pPr>
          </w:p>
          <w:p w14:paraId="5B6E77FC" w14:textId="77777777" w:rsidR="002D0D38" w:rsidRDefault="002D0D38" w:rsidP="00F00D36">
            <w:pPr>
              <w:rPr>
                <w:rFonts w:ascii="Arial" w:hAnsi="Arial" w:cs="Arial"/>
                <w:b/>
                <w:sz w:val="22"/>
                <w:szCs w:val="22"/>
              </w:rPr>
            </w:pPr>
          </w:p>
          <w:p w14:paraId="37FDE6C6" w14:textId="77777777" w:rsidR="00F00D36" w:rsidRDefault="002D0D38" w:rsidP="00F00D36">
            <w:pPr>
              <w:rPr>
                <w:rFonts w:ascii="Arial" w:hAnsi="Arial" w:cs="Arial"/>
                <w:b/>
                <w:sz w:val="22"/>
                <w:szCs w:val="22"/>
              </w:rPr>
            </w:pPr>
            <w:r>
              <w:rPr>
                <w:rFonts w:ascii="Arial" w:hAnsi="Arial" w:cs="Arial"/>
                <w:b/>
                <w:sz w:val="22"/>
                <w:szCs w:val="22"/>
              </w:rPr>
              <w:lastRenderedPageBreak/>
              <w:t>J</w:t>
            </w:r>
            <w:r w:rsidR="00B51738">
              <w:rPr>
                <w:rFonts w:ascii="Arial" w:hAnsi="Arial" w:cs="Arial"/>
                <w:b/>
                <w:sz w:val="22"/>
                <w:szCs w:val="22"/>
              </w:rPr>
              <w:t>enny Walker</w:t>
            </w:r>
          </w:p>
          <w:p w14:paraId="228B06CF" w14:textId="77777777" w:rsidR="00B51738" w:rsidRDefault="00B51738" w:rsidP="00F00D36">
            <w:pPr>
              <w:rPr>
                <w:rFonts w:ascii="Arial" w:hAnsi="Arial" w:cs="Arial"/>
                <w:b/>
                <w:sz w:val="22"/>
                <w:szCs w:val="22"/>
              </w:rPr>
            </w:pPr>
          </w:p>
          <w:p w14:paraId="4A90F49C" w14:textId="77777777" w:rsidR="00B51738" w:rsidRPr="00F00D36" w:rsidRDefault="00B51738" w:rsidP="00F00D36">
            <w:pPr>
              <w:rPr>
                <w:rFonts w:ascii="Arial" w:hAnsi="Arial" w:cs="Arial"/>
                <w:b/>
                <w:sz w:val="22"/>
                <w:szCs w:val="22"/>
              </w:rPr>
            </w:pPr>
          </w:p>
          <w:p w14:paraId="3604F477" w14:textId="77777777" w:rsidR="000018A7" w:rsidRDefault="000018A7" w:rsidP="000018A7">
            <w:pPr>
              <w:rPr>
                <w:rFonts w:ascii="Arial" w:hAnsi="Arial" w:cs="Arial"/>
                <w:b/>
                <w:sz w:val="22"/>
                <w:szCs w:val="22"/>
              </w:rPr>
            </w:pPr>
          </w:p>
          <w:p w14:paraId="7723535E" w14:textId="77777777" w:rsidR="0090185E" w:rsidRDefault="0090185E" w:rsidP="000018A7">
            <w:pPr>
              <w:rPr>
                <w:rFonts w:ascii="Arial" w:hAnsi="Arial" w:cs="Arial"/>
                <w:b/>
                <w:sz w:val="22"/>
                <w:szCs w:val="22"/>
              </w:rPr>
            </w:pPr>
          </w:p>
          <w:p w14:paraId="21422AB2" w14:textId="77777777" w:rsidR="0090185E" w:rsidRDefault="0090185E" w:rsidP="000018A7">
            <w:pPr>
              <w:rPr>
                <w:rFonts w:ascii="Arial" w:hAnsi="Arial" w:cs="Arial"/>
                <w:b/>
                <w:sz w:val="22"/>
                <w:szCs w:val="22"/>
              </w:rPr>
            </w:pPr>
          </w:p>
          <w:p w14:paraId="026CB7B9" w14:textId="77777777" w:rsidR="0090185E" w:rsidRDefault="0090185E" w:rsidP="000018A7">
            <w:pPr>
              <w:rPr>
                <w:rFonts w:ascii="Arial" w:hAnsi="Arial" w:cs="Arial"/>
                <w:b/>
                <w:sz w:val="22"/>
                <w:szCs w:val="22"/>
              </w:rPr>
            </w:pPr>
          </w:p>
          <w:p w14:paraId="1FD0EB82" w14:textId="77777777" w:rsidR="0090185E" w:rsidRDefault="0090185E" w:rsidP="000018A7">
            <w:pPr>
              <w:rPr>
                <w:rFonts w:ascii="Arial" w:hAnsi="Arial" w:cs="Arial"/>
                <w:b/>
                <w:sz w:val="22"/>
                <w:szCs w:val="22"/>
              </w:rPr>
            </w:pPr>
          </w:p>
          <w:p w14:paraId="2CE78FA7" w14:textId="77777777" w:rsidR="0090185E" w:rsidRDefault="0090185E" w:rsidP="000018A7">
            <w:pPr>
              <w:rPr>
                <w:rFonts w:ascii="Arial" w:hAnsi="Arial" w:cs="Arial"/>
                <w:b/>
                <w:sz w:val="22"/>
                <w:szCs w:val="22"/>
              </w:rPr>
            </w:pPr>
          </w:p>
          <w:p w14:paraId="4A7ED7B4" w14:textId="77777777" w:rsidR="0090185E" w:rsidRDefault="0090185E" w:rsidP="000018A7">
            <w:pPr>
              <w:rPr>
                <w:rFonts w:ascii="Arial" w:hAnsi="Arial" w:cs="Arial"/>
                <w:b/>
                <w:sz w:val="22"/>
                <w:szCs w:val="22"/>
              </w:rPr>
            </w:pPr>
          </w:p>
          <w:p w14:paraId="7F25ECA7" w14:textId="77777777" w:rsidR="00003B30" w:rsidRPr="00E7174C" w:rsidRDefault="00B51738" w:rsidP="000018A7">
            <w:pPr>
              <w:rPr>
                <w:rFonts w:ascii="Arial" w:hAnsi="Arial" w:cs="Arial"/>
                <w:b/>
                <w:sz w:val="22"/>
                <w:szCs w:val="22"/>
              </w:rPr>
            </w:pPr>
            <w:r>
              <w:rPr>
                <w:rFonts w:ascii="Arial" w:hAnsi="Arial" w:cs="Arial"/>
                <w:b/>
                <w:sz w:val="22"/>
                <w:szCs w:val="22"/>
              </w:rPr>
              <w:t>Ian Dittmer</w:t>
            </w:r>
          </w:p>
          <w:p w14:paraId="6CF4C1D2" w14:textId="77777777" w:rsidR="00003B30" w:rsidRPr="00E7174C" w:rsidRDefault="00003B30">
            <w:pPr>
              <w:jc w:val="center"/>
              <w:rPr>
                <w:rFonts w:ascii="Arial" w:hAnsi="Arial" w:cs="Arial"/>
                <w:b/>
                <w:sz w:val="22"/>
                <w:szCs w:val="22"/>
              </w:rPr>
            </w:pPr>
          </w:p>
          <w:p w14:paraId="04BC7893" w14:textId="77777777" w:rsidR="000018A7" w:rsidRDefault="000018A7" w:rsidP="00314AFD">
            <w:pPr>
              <w:rPr>
                <w:rFonts w:ascii="Arial" w:hAnsi="Arial" w:cs="Arial"/>
                <w:b/>
                <w:sz w:val="22"/>
                <w:szCs w:val="22"/>
              </w:rPr>
            </w:pPr>
          </w:p>
          <w:p w14:paraId="4D6A4671" w14:textId="77777777" w:rsidR="000018A7" w:rsidRDefault="000018A7" w:rsidP="00314AFD">
            <w:pPr>
              <w:rPr>
                <w:rFonts w:ascii="Arial" w:hAnsi="Arial" w:cs="Arial"/>
                <w:b/>
                <w:sz w:val="22"/>
                <w:szCs w:val="22"/>
              </w:rPr>
            </w:pPr>
          </w:p>
          <w:p w14:paraId="011D28E2" w14:textId="77777777" w:rsidR="000018A7" w:rsidRDefault="000018A7" w:rsidP="00314AFD">
            <w:pPr>
              <w:rPr>
                <w:rFonts w:ascii="Arial" w:hAnsi="Arial" w:cs="Arial"/>
                <w:b/>
                <w:sz w:val="22"/>
                <w:szCs w:val="22"/>
              </w:rPr>
            </w:pPr>
          </w:p>
          <w:p w14:paraId="56B612AF" w14:textId="77777777" w:rsidR="000018A7" w:rsidRDefault="000018A7" w:rsidP="00314AFD">
            <w:pPr>
              <w:rPr>
                <w:rFonts w:ascii="Arial" w:hAnsi="Arial" w:cs="Arial"/>
                <w:b/>
                <w:sz w:val="22"/>
                <w:szCs w:val="22"/>
              </w:rPr>
            </w:pPr>
          </w:p>
          <w:p w14:paraId="21F7A057" w14:textId="77777777" w:rsidR="000018A7" w:rsidRDefault="000018A7" w:rsidP="00314AFD">
            <w:pPr>
              <w:rPr>
                <w:rFonts w:ascii="Arial" w:hAnsi="Arial" w:cs="Arial"/>
                <w:b/>
                <w:sz w:val="22"/>
                <w:szCs w:val="22"/>
              </w:rPr>
            </w:pPr>
          </w:p>
          <w:p w14:paraId="33CEE39A" w14:textId="77777777" w:rsidR="000018A7" w:rsidRDefault="000018A7" w:rsidP="00314AFD">
            <w:pPr>
              <w:rPr>
                <w:rFonts w:ascii="Arial" w:hAnsi="Arial" w:cs="Arial"/>
                <w:b/>
                <w:sz w:val="22"/>
                <w:szCs w:val="22"/>
              </w:rPr>
            </w:pPr>
          </w:p>
          <w:p w14:paraId="22FE550D" w14:textId="77777777" w:rsidR="00314AFD" w:rsidRPr="00E7174C" w:rsidRDefault="00314AFD" w:rsidP="00314AFD">
            <w:pPr>
              <w:rPr>
                <w:rFonts w:ascii="Arial" w:hAnsi="Arial" w:cs="Arial"/>
                <w:b/>
                <w:sz w:val="22"/>
                <w:szCs w:val="22"/>
              </w:rPr>
            </w:pPr>
            <w:r>
              <w:rPr>
                <w:rFonts w:ascii="Arial" w:hAnsi="Arial" w:cs="Arial"/>
                <w:b/>
                <w:sz w:val="22"/>
                <w:szCs w:val="22"/>
              </w:rPr>
              <w:t>Jane Ronaldson</w:t>
            </w:r>
          </w:p>
          <w:p w14:paraId="12119FDA" w14:textId="77777777" w:rsidR="00E94436" w:rsidRPr="00E7174C" w:rsidRDefault="00E94436">
            <w:pPr>
              <w:jc w:val="center"/>
              <w:rPr>
                <w:rFonts w:ascii="Arial" w:hAnsi="Arial" w:cs="Arial"/>
                <w:b/>
                <w:sz w:val="22"/>
                <w:szCs w:val="22"/>
              </w:rPr>
            </w:pPr>
          </w:p>
          <w:p w14:paraId="492E36A7" w14:textId="77777777" w:rsidR="00E169CA" w:rsidRDefault="00E169CA" w:rsidP="00B94FF7">
            <w:pPr>
              <w:rPr>
                <w:rFonts w:ascii="Arial" w:hAnsi="Arial" w:cs="Arial"/>
                <w:b/>
                <w:sz w:val="22"/>
                <w:szCs w:val="22"/>
              </w:rPr>
            </w:pPr>
          </w:p>
          <w:p w14:paraId="0CF370F3" w14:textId="77777777" w:rsidR="00E169CA" w:rsidRDefault="00E169CA" w:rsidP="00B94FF7">
            <w:pPr>
              <w:rPr>
                <w:rFonts w:ascii="Arial" w:hAnsi="Arial" w:cs="Arial"/>
                <w:b/>
                <w:sz w:val="22"/>
                <w:szCs w:val="22"/>
              </w:rPr>
            </w:pPr>
          </w:p>
          <w:p w14:paraId="7240CA4E" w14:textId="77777777" w:rsidR="00B47E5E" w:rsidRDefault="00D52AAF" w:rsidP="00B94FF7">
            <w:pPr>
              <w:rPr>
                <w:rFonts w:ascii="Arial" w:hAnsi="Arial" w:cs="Arial"/>
                <w:b/>
                <w:sz w:val="22"/>
                <w:szCs w:val="22"/>
              </w:rPr>
            </w:pPr>
            <w:r w:rsidRPr="00E7174C">
              <w:rPr>
                <w:rFonts w:ascii="Arial" w:hAnsi="Arial" w:cs="Arial"/>
                <w:b/>
                <w:sz w:val="22"/>
                <w:szCs w:val="22"/>
              </w:rPr>
              <w:t xml:space="preserve">Catherine </w:t>
            </w:r>
            <w:r w:rsidR="00314AFD">
              <w:rPr>
                <w:rFonts w:ascii="Arial" w:hAnsi="Arial" w:cs="Arial"/>
                <w:b/>
                <w:sz w:val="22"/>
                <w:szCs w:val="22"/>
              </w:rPr>
              <w:t>Tracy</w:t>
            </w:r>
            <w:r w:rsidR="00E01147">
              <w:rPr>
                <w:rFonts w:ascii="Arial" w:hAnsi="Arial" w:cs="Arial"/>
                <w:b/>
                <w:sz w:val="22"/>
                <w:szCs w:val="22"/>
              </w:rPr>
              <w:t>/</w:t>
            </w:r>
          </w:p>
          <w:p w14:paraId="3A9DFCBC" w14:textId="77777777" w:rsidR="00E01147" w:rsidRDefault="00E01147" w:rsidP="00B94FF7">
            <w:pPr>
              <w:rPr>
                <w:rFonts w:ascii="Arial" w:hAnsi="Arial" w:cs="Arial"/>
                <w:b/>
                <w:sz w:val="22"/>
                <w:szCs w:val="22"/>
              </w:rPr>
            </w:pPr>
            <w:r>
              <w:rPr>
                <w:rFonts w:ascii="Arial" w:hAnsi="Arial" w:cs="Arial"/>
                <w:b/>
                <w:sz w:val="22"/>
                <w:szCs w:val="22"/>
              </w:rPr>
              <w:t>Chris Hood</w:t>
            </w:r>
          </w:p>
          <w:p w14:paraId="59F58F70" w14:textId="77777777" w:rsidR="00FD1075" w:rsidRDefault="00FD1075" w:rsidP="00B94FF7">
            <w:pPr>
              <w:rPr>
                <w:rFonts w:ascii="Arial" w:hAnsi="Arial" w:cs="Arial"/>
                <w:b/>
                <w:sz w:val="22"/>
                <w:szCs w:val="22"/>
              </w:rPr>
            </w:pPr>
          </w:p>
          <w:p w14:paraId="3C8C9F0B" w14:textId="77777777" w:rsidR="00FD1075" w:rsidRPr="00E7174C" w:rsidRDefault="00FD1075" w:rsidP="00B94FF7">
            <w:pPr>
              <w:rPr>
                <w:rFonts w:ascii="Arial" w:hAnsi="Arial" w:cs="Arial"/>
                <w:b/>
                <w:sz w:val="22"/>
                <w:szCs w:val="22"/>
              </w:rPr>
            </w:pPr>
          </w:p>
        </w:tc>
      </w:tr>
      <w:tr w:rsidR="00FA034F" w:rsidRPr="00E7174C" w14:paraId="1F59A0F8" w14:textId="77777777" w:rsidTr="005D236D">
        <w:trPr>
          <w:gridAfter w:val="1"/>
          <w:wAfter w:w="20" w:type="dxa"/>
          <w:trHeight w:val="143"/>
        </w:trPr>
        <w:tc>
          <w:tcPr>
            <w:tcW w:w="730" w:type="dxa"/>
            <w:gridSpan w:val="3"/>
            <w:tcBorders>
              <w:top w:val="single" w:sz="6" w:space="0" w:color="auto"/>
              <w:bottom w:val="single" w:sz="6" w:space="0" w:color="auto"/>
            </w:tcBorders>
          </w:tcPr>
          <w:p w14:paraId="124226FD" w14:textId="77777777" w:rsidR="00FA034F" w:rsidRPr="00E7174C" w:rsidRDefault="00FA034F">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0EDE68FE" w14:textId="77777777" w:rsidR="00FA034F" w:rsidRPr="00E7174C" w:rsidRDefault="0078130E" w:rsidP="004F7284">
            <w:pPr>
              <w:rPr>
                <w:rFonts w:ascii="Arial" w:hAnsi="Arial" w:cs="Arial"/>
                <w:b/>
                <w:bCs/>
                <w:color w:val="000000"/>
                <w:sz w:val="22"/>
                <w:szCs w:val="22"/>
              </w:rPr>
            </w:pPr>
            <w:r w:rsidRPr="00E7174C">
              <w:rPr>
                <w:rFonts w:ascii="Arial" w:hAnsi="Arial" w:cs="Arial"/>
                <w:b/>
                <w:bCs/>
                <w:color w:val="000000"/>
                <w:sz w:val="22"/>
                <w:szCs w:val="22"/>
              </w:rPr>
              <w:t>Midland</w:t>
            </w:r>
          </w:p>
        </w:tc>
        <w:tc>
          <w:tcPr>
            <w:tcW w:w="10904" w:type="dxa"/>
            <w:gridSpan w:val="3"/>
            <w:tcBorders>
              <w:top w:val="single" w:sz="6" w:space="0" w:color="auto"/>
              <w:bottom w:val="single" w:sz="6" w:space="0" w:color="auto"/>
            </w:tcBorders>
          </w:tcPr>
          <w:p w14:paraId="056E8AC7" w14:textId="77777777" w:rsidR="00731F34" w:rsidRPr="00AA6A6A" w:rsidRDefault="00731F34" w:rsidP="00AA6A6A">
            <w:pPr>
              <w:rPr>
                <w:rFonts w:ascii="Arial" w:hAnsi="Arial" w:cs="Arial"/>
                <w:b/>
                <w:sz w:val="22"/>
                <w:szCs w:val="22"/>
              </w:rPr>
            </w:pPr>
            <w:r w:rsidRPr="00AA6A6A">
              <w:rPr>
                <w:rFonts w:ascii="Arial" w:hAnsi="Arial" w:cs="Arial"/>
                <w:b/>
                <w:sz w:val="22"/>
                <w:szCs w:val="22"/>
              </w:rPr>
              <w:t>Waikato DHB (Mark Hodge)</w:t>
            </w:r>
            <w:r w:rsidR="00242B3D" w:rsidRPr="00AA6A6A">
              <w:rPr>
                <w:rFonts w:ascii="Arial" w:hAnsi="Arial" w:cs="Arial"/>
                <w:b/>
                <w:sz w:val="22"/>
                <w:szCs w:val="22"/>
              </w:rPr>
              <w:t xml:space="preserve"> </w:t>
            </w:r>
          </w:p>
          <w:p w14:paraId="7CCEB81A" w14:textId="77777777" w:rsidR="009324AC" w:rsidRDefault="00242B3D" w:rsidP="00AA6A6A">
            <w:pPr>
              <w:rPr>
                <w:rFonts w:ascii="Arial" w:hAnsi="Arial" w:cs="Arial"/>
                <w:b/>
                <w:sz w:val="22"/>
                <w:szCs w:val="22"/>
              </w:rPr>
            </w:pPr>
            <w:r>
              <w:rPr>
                <w:rFonts w:ascii="Arial" w:hAnsi="Arial" w:cs="Arial"/>
                <w:b/>
                <w:sz w:val="22"/>
                <w:szCs w:val="22"/>
              </w:rPr>
              <w:object w:dxaOrig="1531" w:dyaOrig="990" w14:anchorId="43B1E6AB">
                <v:shape id="_x0000_i1031" type="#_x0000_t75" style="width:76.5pt;height:49.5pt" o:ole="">
                  <v:imagedata r:id="rId20" o:title=""/>
                </v:shape>
                <o:OLEObject Type="Embed" ProgID="PowerPoint.Show.12" ShapeID="_x0000_i1031" DrawAspect="Icon" ObjectID="_1749288817" r:id="rId21"/>
              </w:object>
            </w:r>
          </w:p>
          <w:p w14:paraId="2179A60C" w14:textId="77777777" w:rsidR="00344F1A" w:rsidRPr="00AA6A6A" w:rsidRDefault="00344F1A" w:rsidP="00AA6A6A">
            <w:pPr>
              <w:rPr>
                <w:rFonts w:ascii="Arial" w:hAnsi="Arial" w:cs="Arial"/>
                <w:b/>
                <w:sz w:val="22"/>
                <w:szCs w:val="22"/>
              </w:rPr>
            </w:pPr>
            <w:r w:rsidRPr="00AA6A6A">
              <w:rPr>
                <w:rFonts w:ascii="Arial" w:hAnsi="Arial" w:cs="Arial"/>
                <w:b/>
                <w:sz w:val="22"/>
                <w:szCs w:val="22"/>
              </w:rPr>
              <w:t>Taranaki DHB: (Ian Dittmer)</w:t>
            </w:r>
          </w:p>
          <w:p w14:paraId="52E3E3B7" w14:textId="77777777" w:rsidR="00705046" w:rsidRDefault="002F547F" w:rsidP="00AA6A6A">
            <w:pPr>
              <w:rPr>
                <w:rFonts w:ascii="Arial" w:hAnsi="Arial" w:cs="Arial"/>
                <w:sz w:val="22"/>
                <w:szCs w:val="22"/>
              </w:rPr>
            </w:pPr>
            <w:r>
              <w:rPr>
                <w:rFonts w:ascii="Arial" w:hAnsi="Arial" w:cs="Arial"/>
                <w:sz w:val="22"/>
                <w:szCs w:val="22"/>
              </w:rPr>
              <w:object w:dxaOrig="1531" w:dyaOrig="990" w14:anchorId="1AEAF442">
                <v:shape id="_x0000_i1032" type="#_x0000_t75" style="width:76.5pt;height:49.5pt" o:ole="">
                  <v:imagedata r:id="rId22" o:title=""/>
                </v:shape>
                <o:OLEObject Type="Embed" ProgID="PowerPoint.Show.12" ShapeID="_x0000_i1032" DrawAspect="Icon" ObjectID="_1749288818" r:id="rId23"/>
              </w:object>
            </w:r>
          </w:p>
          <w:p w14:paraId="0BA3B6A8" w14:textId="77777777" w:rsidR="00705046" w:rsidRDefault="00705046" w:rsidP="00AA6A6A">
            <w:pPr>
              <w:rPr>
                <w:rFonts w:ascii="Arial" w:hAnsi="Arial" w:cs="Arial"/>
                <w:sz w:val="22"/>
                <w:szCs w:val="22"/>
              </w:rPr>
            </w:pPr>
          </w:p>
          <w:p w14:paraId="22A2EFF9" w14:textId="77777777" w:rsidR="00705046" w:rsidRPr="00847BB7" w:rsidRDefault="00705046" w:rsidP="00AA6A6A">
            <w:pPr>
              <w:rPr>
                <w:rFonts w:ascii="Arial" w:hAnsi="Arial" w:cs="Arial"/>
                <w:sz w:val="22"/>
                <w:szCs w:val="22"/>
              </w:rPr>
            </w:pPr>
          </w:p>
        </w:tc>
        <w:tc>
          <w:tcPr>
            <w:tcW w:w="1758" w:type="dxa"/>
            <w:gridSpan w:val="3"/>
            <w:tcBorders>
              <w:top w:val="single" w:sz="6" w:space="0" w:color="auto"/>
              <w:bottom w:val="single" w:sz="6" w:space="0" w:color="auto"/>
              <w:right w:val="single" w:sz="18" w:space="0" w:color="auto"/>
            </w:tcBorders>
          </w:tcPr>
          <w:p w14:paraId="5FDCEBFC" w14:textId="77777777" w:rsidR="00974256" w:rsidRDefault="00974256">
            <w:pPr>
              <w:jc w:val="center"/>
              <w:rPr>
                <w:rFonts w:ascii="Arial" w:hAnsi="Arial" w:cs="Arial"/>
                <w:b/>
                <w:sz w:val="22"/>
                <w:szCs w:val="22"/>
              </w:rPr>
            </w:pPr>
          </w:p>
          <w:p w14:paraId="39561C28" w14:textId="77777777" w:rsidR="00974256" w:rsidRPr="008B5CD5" w:rsidRDefault="008B5CD5" w:rsidP="00974256">
            <w:pPr>
              <w:rPr>
                <w:rFonts w:ascii="Arial" w:hAnsi="Arial" w:cs="Arial"/>
                <w:b/>
                <w:sz w:val="22"/>
                <w:szCs w:val="22"/>
              </w:rPr>
            </w:pPr>
            <w:r w:rsidRPr="008B5CD5">
              <w:rPr>
                <w:rFonts w:ascii="Arial" w:hAnsi="Arial" w:cs="Arial"/>
                <w:b/>
                <w:sz w:val="22"/>
                <w:szCs w:val="22"/>
              </w:rPr>
              <w:t>Mark Hodge</w:t>
            </w:r>
          </w:p>
          <w:p w14:paraId="3782FCCE" w14:textId="77777777" w:rsidR="00974256" w:rsidRPr="00974256" w:rsidRDefault="00974256" w:rsidP="00974256">
            <w:pPr>
              <w:rPr>
                <w:rFonts w:ascii="Arial" w:hAnsi="Arial" w:cs="Arial"/>
                <w:sz w:val="22"/>
                <w:szCs w:val="22"/>
              </w:rPr>
            </w:pPr>
          </w:p>
          <w:p w14:paraId="37292F3F" w14:textId="77777777" w:rsidR="00974256" w:rsidRPr="00974256" w:rsidRDefault="00974256" w:rsidP="00974256">
            <w:pPr>
              <w:rPr>
                <w:rFonts w:ascii="Arial" w:hAnsi="Arial" w:cs="Arial"/>
                <w:sz w:val="22"/>
                <w:szCs w:val="22"/>
              </w:rPr>
            </w:pPr>
          </w:p>
          <w:p w14:paraId="42065782" w14:textId="77777777" w:rsidR="00974256" w:rsidRPr="00974256" w:rsidRDefault="00974256" w:rsidP="00974256">
            <w:pPr>
              <w:rPr>
                <w:rFonts w:ascii="Arial" w:hAnsi="Arial" w:cs="Arial"/>
                <w:sz w:val="22"/>
                <w:szCs w:val="22"/>
              </w:rPr>
            </w:pPr>
          </w:p>
          <w:p w14:paraId="0857E4FB" w14:textId="77777777" w:rsidR="00974256" w:rsidRPr="00974256" w:rsidRDefault="00974256" w:rsidP="00974256">
            <w:pPr>
              <w:rPr>
                <w:rFonts w:ascii="Arial" w:hAnsi="Arial" w:cs="Arial"/>
                <w:sz w:val="22"/>
                <w:szCs w:val="22"/>
              </w:rPr>
            </w:pPr>
          </w:p>
          <w:p w14:paraId="2EF820FD" w14:textId="77777777" w:rsidR="00974256" w:rsidRPr="00974256" w:rsidRDefault="00974256" w:rsidP="00974256">
            <w:pPr>
              <w:rPr>
                <w:rFonts w:ascii="Arial" w:hAnsi="Arial" w:cs="Arial"/>
                <w:sz w:val="22"/>
                <w:szCs w:val="22"/>
              </w:rPr>
            </w:pPr>
          </w:p>
          <w:p w14:paraId="00165F68" w14:textId="77777777" w:rsidR="00974256" w:rsidRPr="00974256" w:rsidRDefault="00974256" w:rsidP="00974256">
            <w:pPr>
              <w:rPr>
                <w:rFonts w:ascii="Arial" w:hAnsi="Arial" w:cs="Arial"/>
                <w:sz w:val="22"/>
                <w:szCs w:val="22"/>
              </w:rPr>
            </w:pPr>
          </w:p>
          <w:p w14:paraId="7556D5EB" w14:textId="77777777" w:rsidR="00FA034F" w:rsidRPr="00974256" w:rsidRDefault="00FA034F" w:rsidP="00974256">
            <w:pPr>
              <w:rPr>
                <w:rFonts w:ascii="Arial" w:hAnsi="Arial" w:cs="Arial"/>
                <w:sz w:val="22"/>
                <w:szCs w:val="22"/>
              </w:rPr>
            </w:pPr>
          </w:p>
        </w:tc>
      </w:tr>
      <w:tr w:rsidR="00DD7211" w:rsidRPr="00E7174C" w14:paraId="5A93F801" w14:textId="77777777" w:rsidTr="005D236D">
        <w:trPr>
          <w:gridAfter w:val="1"/>
          <w:wAfter w:w="20" w:type="dxa"/>
          <w:trHeight w:val="143"/>
        </w:trPr>
        <w:tc>
          <w:tcPr>
            <w:tcW w:w="730" w:type="dxa"/>
            <w:gridSpan w:val="3"/>
            <w:tcBorders>
              <w:top w:val="single" w:sz="6" w:space="0" w:color="auto"/>
              <w:bottom w:val="single" w:sz="6" w:space="0" w:color="auto"/>
            </w:tcBorders>
          </w:tcPr>
          <w:p w14:paraId="4C81104D" w14:textId="77777777" w:rsidR="00DD7211" w:rsidRPr="00E7174C" w:rsidRDefault="00DD7211">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0E5B3B62"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Central</w:t>
            </w:r>
          </w:p>
        </w:tc>
        <w:tc>
          <w:tcPr>
            <w:tcW w:w="10904" w:type="dxa"/>
            <w:gridSpan w:val="3"/>
            <w:tcBorders>
              <w:top w:val="single" w:sz="6" w:space="0" w:color="auto"/>
              <w:bottom w:val="single" w:sz="6" w:space="0" w:color="auto"/>
            </w:tcBorders>
          </w:tcPr>
          <w:p w14:paraId="5D01D72C" w14:textId="77777777" w:rsidR="00116B85" w:rsidRPr="0065593F" w:rsidRDefault="003D50E8">
            <w:pPr>
              <w:rPr>
                <w:rFonts w:ascii="Arial" w:hAnsi="Arial" w:cs="Arial"/>
                <w:b/>
                <w:sz w:val="22"/>
                <w:szCs w:val="22"/>
              </w:rPr>
            </w:pPr>
            <w:r w:rsidRPr="0065593F">
              <w:rPr>
                <w:rFonts w:ascii="Arial" w:hAnsi="Arial" w:cs="Arial"/>
                <w:b/>
                <w:sz w:val="22"/>
                <w:szCs w:val="22"/>
              </w:rPr>
              <w:t>Hawke’s Bay DHB (</w:t>
            </w:r>
            <w:r w:rsidR="00AD3677">
              <w:rPr>
                <w:rFonts w:ascii="Arial" w:hAnsi="Arial" w:cs="Arial"/>
                <w:b/>
                <w:sz w:val="22"/>
                <w:szCs w:val="22"/>
              </w:rPr>
              <w:t>Andrew McNally</w:t>
            </w:r>
            <w:r w:rsidR="00116B85" w:rsidRPr="0065593F">
              <w:rPr>
                <w:rFonts w:ascii="Arial" w:hAnsi="Arial" w:cs="Arial"/>
                <w:b/>
                <w:sz w:val="22"/>
                <w:szCs w:val="22"/>
              </w:rPr>
              <w:t>)</w:t>
            </w:r>
          </w:p>
          <w:p w14:paraId="2AA89225" w14:textId="77777777" w:rsidR="009324AC" w:rsidRPr="00EE0F7A" w:rsidRDefault="00705046" w:rsidP="00EE0F7A">
            <w:pPr>
              <w:rPr>
                <w:rFonts w:ascii="Arial" w:hAnsi="Arial" w:cs="Arial"/>
                <w:sz w:val="22"/>
                <w:szCs w:val="22"/>
              </w:rPr>
            </w:pPr>
            <w:r>
              <w:rPr>
                <w:rFonts w:ascii="Arial" w:hAnsi="Arial" w:cs="Arial"/>
                <w:sz w:val="22"/>
                <w:szCs w:val="22"/>
              </w:rPr>
              <w:object w:dxaOrig="1531" w:dyaOrig="990" w14:anchorId="42A93C0D">
                <v:shape id="_x0000_i1033" type="#_x0000_t75" style="width:76.5pt;height:49.5pt" o:ole="">
                  <v:imagedata r:id="rId24" o:title=""/>
                </v:shape>
                <o:OLEObject Type="Embed" ProgID="PowerPoint.Show.12" ShapeID="_x0000_i1033" DrawAspect="Icon" ObjectID="_1749288819" r:id="rId25"/>
              </w:object>
            </w:r>
          </w:p>
          <w:p w14:paraId="1FFB6325" w14:textId="77777777" w:rsidR="00731F34" w:rsidRDefault="00EE0F7A" w:rsidP="00974256">
            <w:pPr>
              <w:rPr>
                <w:rFonts w:ascii="Arial" w:hAnsi="Arial" w:cs="Arial"/>
                <w:b/>
                <w:sz w:val="22"/>
                <w:szCs w:val="22"/>
              </w:rPr>
            </w:pPr>
            <w:proofErr w:type="spellStart"/>
            <w:r w:rsidRPr="0065593F">
              <w:rPr>
                <w:rFonts w:ascii="Arial" w:hAnsi="Arial" w:cs="Arial"/>
                <w:b/>
                <w:sz w:val="22"/>
                <w:szCs w:val="22"/>
              </w:rPr>
              <w:t>MidCentral</w:t>
            </w:r>
            <w:proofErr w:type="spellEnd"/>
            <w:r w:rsidRPr="0065593F">
              <w:rPr>
                <w:rFonts w:ascii="Arial" w:hAnsi="Arial" w:cs="Arial"/>
                <w:b/>
                <w:sz w:val="22"/>
                <w:szCs w:val="22"/>
              </w:rPr>
              <w:t xml:space="preserve"> DHB: (</w:t>
            </w:r>
            <w:r w:rsidR="00705046">
              <w:rPr>
                <w:rFonts w:ascii="Arial" w:hAnsi="Arial" w:cs="Arial"/>
                <w:b/>
                <w:sz w:val="22"/>
                <w:szCs w:val="22"/>
              </w:rPr>
              <w:t>Norman Panlilio/</w:t>
            </w:r>
            <w:r w:rsidR="00D96612">
              <w:rPr>
                <w:rFonts w:ascii="Arial" w:hAnsi="Arial" w:cs="Arial"/>
                <w:b/>
                <w:sz w:val="22"/>
                <w:szCs w:val="22"/>
              </w:rPr>
              <w:t>Curtis Walker</w:t>
            </w:r>
            <w:r w:rsidR="00731F34" w:rsidRPr="0065593F">
              <w:rPr>
                <w:rFonts w:ascii="Arial" w:hAnsi="Arial" w:cs="Arial"/>
                <w:b/>
                <w:sz w:val="22"/>
                <w:szCs w:val="22"/>
              </w:rPr>
              <w:t>)</w:t>
            </w:r>
          </w:p>
          <w:p w14:paraId="0A1743C8" w14:textId="77777777" w:rsidR="00B90443" w:rsidRDefault="008E60E6" w:rsidP="000018A7">
            <w:pPr>
              <w:rPr>
                <w:rFonts w:ascii="Arial" w:hAnsi="Arial" w:cs="Arial"/>
                <w:sz w:val="22"/>
                <w:szCs w:val="22"/>
              </w:rPr>
            </w:pPr>
            <w:r>
              <w:rPr>
                <w:rFonts w:ascii="Arial" w:hAnsi="Arial" w:cs="Arial"/>
                <w:sz w:val="22"/>
                <w:szCs w:val="22"/>
              </w:rPr>
              <w:t>Nothing reported.</w:t>
            </w:r>
          </w:p>
          <w:p w14:paraId="3990121E" w14:textId="77777777" w:rsidR="00705046" w:rsidRPr="000018A7" w:rsidRDefault="00705046" w:rsidP="000018A7">
            <w:pPr>
              <w:rPr>
                <w:rFonts w:ascii="Arial" w:hAnsi="Arial" w:cs="Arial"/>
                <w:sz w:val="22"/>
                <w:szCs w:val="22"/>
              </w:rPr>
            </w:pPr>
          </w:p>
          <w:p w14:paraId="6713E728" w14:textId="77777777" w:rsidR="00116B85" w:rsidRPr="0065593F" w:rsidRDefault="00116B85" w:rsidP="00BF3299">
            <w:pPr>
              <w:rPr>
                <w:rFonts w:ascii="Arial" w:hAnsi="Arial" w:cs="Arial"/>
                <w:b/>
                <w:sz w:val="22"/>
                <w:szCs w:val="22"/>
              </w:rPr>
            </w:pPr>
            <w:r w:rsidRPr="0065593F">
              <w:rPr>
                <w:rFonts w:ascii="Arial" w:hAnsi="Arial" w:cs="Arial"/>
                <w:b/>
                <w:sz w:val="22"/>
                <w:szCs w:val="22"/>
              </w:rPr>
              <w:t>Ca</w:t>
            </w:r>
            <w:r w:rsidR="003D50E8" w:rsidRPr="0065593F">
              <w:rPr>
                <w:rFonts w:ascii="Arial" w:hAnsi="Arial" w:cs="Arial"/>
                <w:b/>
                <w:sz w:val="22"/>
                <w:szCs w:val="22"/>
              </w:rPr>
              <w:t xml:space="preserve">pital &amp; Coast DHB </w:t>
            </w:r>
            <w:r w:rsidR="0065593F" w:rsidRPr="0065593F">
              <w:rPr>
                <w:rFonts w:ascii="Arial" w:hAnsi="Arial" w:cs="Arial"/>
                <w:b/>
                <w:sz w:val="22"/>
                <w:szCs w:val="22"/>
              </w:rPr>
              <w:t>and Hutt</w:t>
            </w:r>
            <w:r w:rsidR="00573768">
              <w:rPr>
                <w:rFonts w:ascii="Arial" w:hAnsi="Arial" w:cs="Arial"/>
                <w:b/>
                <w:sz w:val="22"/>
                <w:szCs w:val="22"/>
              </w:rPr>
              <w:t xml:space="preserve"> (</w:t>
            </w:r>
            <w:r w:rsidR="00D96612">
              <w:rPr>
                <w:rFonts w:ascii="Arial" w:hAnsi="Arial" w:cs="Arial"/>
                <w:b/>
                <w:sz w:val="22"/>
                <w:szCs w:val="22"/>
              </w:rPr>
              <w:t xml:space="preserve">Murray </w:t>
            </w:r>
            <w:proofErr w:type="spellStart"/>
            <w:r w:rsidR="00D96612">
              <w:rPr>
                <w:rFonts w:ascii="Arial" w:hAnsi="Arial" w:cs="Arial"/>
                <w:b/>
                <w:sz w:val="22"/>
                <w:szCs w:val="22"/>
              </w:rPr>
              <w:t>Leikis</w:t>
            </w:r>
            <w:proofErr w:type="spellEnd"/>
            <w:r w:rsidRPr="0065593F">
              <w:rPr>
                <w:rFonts w:ascii="Arial" w:hAnsi="Arial" w:cs="Arial"/>
                <w:b/>
                <w:sz w:val="22"/>
                <w:szCs w:val="22"/>
              </w:rPr>
              <w:t>)</w:t>
            </w:r>
          </w:p>
          <w:p w14:paraId="0197D6B5" w14:textId="77777777" w:rsidR="0065593F" w:rsidRPr="00E7174C" w:rsidRDefault="00284927" w:rsidP="0065593F">
            <w:pPr>
              <w:rPr>
                <w:rFonts w:ascii="Arial" w:hAnsi="Arial" w:cs="Arial"/>
                <w:sz w:val="22"/>
                <w:szCs w:val="22"/>
              </w:rPr>
            </w:pPr>
            <w:r>
              <w:rPr>
                <w:rFonts w:ascii="Arial" w:hAnsi="Arial" w:cs="Arial"/>
                <w:sz w:val="22"/>
                <w:szCs w:val="22"/>
              </w:rPr>
              <w:object w:dxaOrig="1531" w:dyaOrig="990" w14:anchorId="7171A1C6">
                <v:shape id="_x0000_i1034" type="#_x0000_t75" style="width:76.5pt;height:49.5pt" o:ole="">
                  <v:imagedata r:id="rId26" o:title=""/>
                </v:shape>
                <o:OLEObject Type="Embed" ProgID="PowerPoint.Show.12" ShapeID="_x0000_i1034" DrawAspect="Icon" ObjectID="_1749288820" r:id="rId27"/>
              </w:object>
            </w:r>
          </w:p>
        </w:tc>
        <w:tc>
          <w:tcPr>
            <w:tcW w:w="1758" w:type="dxa"/>
            <w:gridSpan w:val="3"/>
            <w:tcBorders>
              <w:top w:val="single" w:sz="6" w:space="0" w:color="auto"/>
              <w:bottom w:val="single" w:sz="6" w:space="0" w:color="auto"/>
              <w:right w:val="single" w:sz="18" w:space="0" w:color="auto"/>
            </w:tcBorders>
          </w:tcPr>
          <w:p w14:paraId="391483D1" w14:textId="77777777" w:rsidR="00DD7211" w:rsidRPr="00E7174C" w:rsidRDefault="00DD7211">
            <w:pPr>
              <w:jc w:val="center"/>
              <w:rPr>
                <w:rFonts w:ascii="Arial" w:hAnsi="Arial" w:cs="Arial"/>
                <w:b/>
                <w:sz w:val="22"/>
                <w:szCs w:val="22"/>
              </w:rPr>
            </w:pPr>
          </w:p>
          <w:p w14:paraId="6311CD41" w14:textId="77777777" w:rsidR="00AA6A6A" w:rsidRDefault="00AA6A6A" w:rsidP="00B94FF7">
            <w:pPr>
              <w:rPr>
                <w:rFonts w:ascii="Arial" w:hAnsi="Arial" w:cs="Arial"/>
                <w:b/>
                <w:sz w:val="22"/>
                <w:szCs w:val="22"/>
              </w:rPr>
            </w:pPr>
          </w:p>
          <w:p w14:paraId="3CFC243C" w14:textId="77777777" w:rsidR="00FD1075" w:rsidRDefault="00FD1075" w:rsidP="00B94FF7">
            <w:pPr>
              <w:rPr>
                <w:rFonts w:ascii="Arial" w:hAnsi="Arial" w:cs="Arial"/>
                <w:b/>
                <w:sz w:val="22"/>
                <w:szCs w:val="22"/>
              </w:rPr>
            </w:pPr>
          </w:p>
          <w:p w14:paraId="3006E1AC" w14:textId="77777777" w:rsidR="00FD1075" w:rsidRDefault="00FD1075" w:rsidP="00B94FF7">
            <w:pPr>
              <w:rPr>
                <w:rFonts w:ascii="Arial" w:hAnsi="Arial" w:cs="Arial"/>
                <w:b/>
                <w:sz w:val="22"/>
                <w:szCs w:val="22"/>
              </w:rPr>
            </w:pPr>
          </w:p>
          <w:p w14:paraId="130C4F17" w14:textId="77777777" w:rsidR="00116B85" w:rsidRPr="00E7174C" w:rsidRDefault="00705046" w:rsidP="00705046">
            <w:pPr>
              <w:rPr>
                <w:rFonts w:ascii="Arial" w:hAnsi="Arial" w:cs="Arial"/>
                <w:b/>
                <w:sz w:val="22"/>
                <w:szCs w:val="22"/>
              </w:rPr>
            </w:pPr>
            <w:r>
              <w:rPr>
                <w:rFonts w:ascii="Arial" w:hAnsi="Arial" w:cs="Arial"/>
                <w:b/>
                <w:sz w:val="22"/>
                <w:szCs w:val="22"/>
              </w:rPr>
              <w:t xml:space="preserve">Norman Panlilio </w:t>
            </w:r>
          </w:p>
          <w:p w14:paraId="5A42E365" w14:textId="77777777" w:rsidR="00116B85" w:rsidRPr="00E7174C" w:rsidRDefault="00116B85">
            <w:pPr>
              <w:jc w:val="center"/>
              <w:rPr>
                <w:rFonts w:ascii="Arial" w:hAnsi="Arial" w:cs="Arial"/>
                <w:b/>
                <w:sz w:val="22"/>
                <w:szCs w:val="22"/>
              </w:rPr>
            </w:pPr>
          </w:p>
          <w:p w14:paraId="531A82D1" w14:textId="77777777" w:rsidR="000018A7" w:rsidRDefault="000018A7" w:rsidP="00F56A04">
            <w:pPr>
              <w:rPr>
                <w:rFonts w:ascii="Arial" w:hAnsi="Arial" w:cs="Arial"/>
                <w:b/>
                <w:sz w:val="22"/>
                <w:szCs w:val="22"/>
              </w:rPr>
            </w:pPr>
          </w:p>
          <w:p w14:paraId="3B195FB2" w14:textId="77777777" w:rsidR="000018A7" w:rsidRDefault="000018A7" w:rsidP="00F56A04">
            <w:pPr>
              <w:rPr>
                <w:rFonts w:ascii="Arial" w:hAnsi="Arial" w:cs="Arial"/>
                <w:b/>
                <w:sz w:val="22"/>
                <w:szCs w:val="22"/>
              </w:rPr>
            </w:pPr>
          </w:p>
          <w:p w14:paraId="57790C59" w14:textId="77777777" w:rsidR="005E3115" w:rsidRDefault="005E3115" w:rsidP="00F56A04">
            <w:pPr>
              <w:rPr>
                <w:rFonts w:ascii="Arial" w:hAnsi="Arial" w:cs="Arial"/>
                <w:b/>
                <w:sz w:val="22"/>
                <w:szCs w:val="22"/>
              </w:rPr>
            </w:pPr>
          </w:p>
          <w:p w14:paraId="59DBA69F" w14:textId="77777777" w:rsidR="00116B85" w:rsidRPr="00E7174C" w:rsidRDefault="00F92E50" w:rsidP="00F56A04">
            <w:pPr>
              <w:rPr>
                <w:rFonts w:ascii="Arial" w:hAnsi="Arial" w:cs="Arial"/>
                <w:b/>
                <w:sz w:val="22"/>
                <w:szCs w:val="22"/>
              </w:rPr>
            </w:pPr>
            <w:r>
              <w:rPr>
                <w:rFonts w:ascii="Arial" w:hAnsi="Arial" w:cs="Arial"/>
                <w:b/>
                <w:sz w:val="22"/>
                <w:szCs w:val="22"/>
              </w:rPr>
              <w:t>Kay</w:t>
            </w:r>
            <w:r w:rsidR="00573768">
              <w:rPr>
                <w:rFonts w:ascii="Arial" w:hAnsi="Arial" w:cs="Arial"/>
                <w:b/>
                <w:sz w:val="22"/>
                <w:szCs w:val="22"/>
              </w:rPr>
              <w:t xml:space="preserve"> McLaughlin</w:t>
            </w:r>
          </w:p>
        </w:tc>
      </w:tr>
      <w:tr w:rsidR="00AB02B6" w:rsidRPr="00E7174C" w14:paraId="17833CEA" w14:textId="77777777" w:rsidTr="005D236D">
        <w:trPr>
          <w:gridAfter w:val="1"/>
          <w:wAfter w:w="20" w:type="dxa"/>
          <w:trHeight w:val="143"/>
        </w:trPr>
        <w:tc>
          <w:tcPr>
            <w:tcW w:w="730" w:type="dxa"/>
            <w:gridSpan w:val="3"/>
            <w:tcBorders>
              <w:top w:val="single" w:sz="6" w:space="0" w:color="auto"/>
              <w:bottom w:val="single" w:sz="6" w:space="0" w:color="auto"/>
            </w:tcBorders>
          </w:tcPr>
          <w:p w14:paraId="799E1AD2" w14:textId="77777777" w:rsidR="00AB02B6" w:rsidRPr="00E7174C" w:rsidRDefault="00AB02B6">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4177F009" w14:textId="77777777" w:rsidR="00AB02B6" w:rsidRPr="00E7174C" w:rsidRDefault="00AB02B6" w:rsidP="004F7284">
            <w:pPr>
              <w:rPr>
                <w:rFonts w:ascii="Arial" w:hAnsi="Arial" w:cs="Arial"/>
                <w:b/>
                <w:bCs/>
                <w:color w:val="000000"/>
                <w:sz w:val="22"/>
                <w:szCs w:val="22"/>
              </w:rPr>
            </w:pPr>
            <w:r w:rsidRPr="00E7174C">
              <w:rPr>
                <w:rFonts w:ascii="Arial" w:hAnsi="Arial" w:cs="Arial"/>
                <w:b/>
                <w:bCs/>
                <w:color w:val="000000"/>
                <w:sz w:val="22"/>
                <w:szCs w:val="22"/>
              </w:rPr>
              <w:t>South</w:t>
            </w:r>
            <w:r w:rsidR="003A32DB" w:rsidRPr="00E7174C">
              <w:rPr>
                <w:rFonts w:ascii="Arial" w:hAnsi="Arial" w:cs="Arial"/>
                <w:b/>
                <w:bCs/>
                <w:color w:val="000000"/>
                <w:sz w:val="22"/>
                <w:szCs w:val="22"/>
              </w:rPr>
              <w:t xml:space="preserve"> Island</w:t>
            </w:r>
          </w:p>
          <w:p w14:paraId="31406BF4" w14:textId="77777777" w:rsidR="00AB02B6" w:rsidRPr="00E7174C" w:rsidRDefault="00AB02B6" w:rsidP="004F7284">
            <w:pPr>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0F7A2B96" w14:textId="77777777" w:rsidR="00573768" w:rsidRDefault="00573768" w:rsidP="00DD7211">
            <w:pPr>
              <w:rPr>
                <w:rFonts w:ascii="Arial" w:hAnsi="Arial" w:cs="Arial"/>
                <w:b/>
                <w:sz w:val="22"/>
                <w:szCs w:val="22"/>
              </w:rPr>
            </w:pPr>
            <w:r>
              <w:rPr>
                <w:rFonts w:ascii="Arial" w:hAnsi="Arial" w:cs="Arial"/>
                <w:b/>
                <w:sz w:val="22"/>
                <w:szCs w:val="22"/>
              </w:rPr>
              <w:t>Upper South Island (Nelson)</w:t>
            </w:r>
          </w:p>
          <w:p w14:paraId="5CE6D8F4" w14:textId="77777777" w:rsidR="00573768" w:rsidRPr="005776DF" w:rsidRDefault="00284927" w:rsidP="00DD7211">
            <w:pPr>
              <w:rPr>
                <w:rFonts w:ascii="Arial" w:hAnsi="Arial" w:cs="Arial"/>
                <w:sz w:val="22"/>
                <w:szCs w:val="22"/>
              </w:rPr>
            </w:pPr>
            <w:r w:rsidRPr="005776DF">
              <w:rPr>
                <w:rFonts w:ascii="Arial" w:hAnsi="Arial" w:cs="Arial"/>
                <w:sz w:val="22"/>
                <w:szCs w:val="22"/>
              </w:rPr>
              <w:t>Murray to send to Prue</w:t>
            </w:r>
          </w:p>
          <w:p w14:paraId="1F1E0313" w14:textId="77777777" w:rsidR="00573768" w:rsidRDefault="00573768" w:rsidP="00DD7211">
            <w:pPr>
              <w:rPr>
                <w:rFonts w:ascii="Arial" w:hAnsi="Arial" w:cs="Arial"/>
                <w:b/>
                <w:sz w:val="22"/>
                <w:szCs w:val="22"/>
              </w:rPr>
            </w:pPr>
          </w:p>
          <w:p w14:paraId="5D68C219" w14:textId="77777777" w:rsidR="00AB02B6" w:rsidRPr="00573768" w:rsidRDefault="00AB02B6" w:rsidP="00DD7211">
            <w:pPr>
              <w:rPr>
                <w:rFonts w:ascii="Arial" w:hAnsi="Arial" w:cs="Arial"/>
                <w:b/>
                <w:sz w:val="22"/>
                <w:szCs w:val="22"/>
              </w:rPr>
            </w:pPr>
            <w:r w:rsidRPr="00573768">
              <w:rPr>
                <w:rFonts w:ascii="Arial" w:hAnsi="Arial" w:cs="Arial"/>
                <w:b/>
                <w:sz w:val="22"/>
                <w:szCs w:val="22"/>
              </w:rPr>
              <w:t>Canterbur</w:t>
            </w:r>
            <w:r w:rsidR="00281476" w:rsidRPr="00573768">
              <w:rPr>
                <w:rFonts w:ascii="Arial" w:hAnsi="Arial" w:cs="Arial"/>
                <w:b/>
                <w:sz w:val="22"/>
                <w:szCs w:val="22"/>
              </w:rPr>
              <w:t>y DHB (</w:t>
            </w:r>
            <w:r w:rsidR="00D96612">
              <w:rPr>
                <w:rFonts w:ascii="Arial" w:hAnsi="Arial" w:cs="Arial"/>
                <w:b/>
                <w:sz w:val="22"/>
                <w:szCs w:val="22"/>
              </w:rPr>
              <w:t>David MacGregor</w:t>
            </w:r>
            <w:r w:rsidR="00D129D3" w:rsidRPr="00573768">
              <w:rPr>
                <w:rFonts w:ascii="Arial" w:hAnsi="Arial" w:cs="Arial"/>
                <w:b/>
                <w:sz w:val="22"/>
                <w:szCs w:val="22"/>
              </w:rPr>
              <w:t>)</w:t>
            </w:r>
          </w:p>
          <w:p w14:paraId="16EB1CE4" w14:textId="77777777" w:rsidR="00F46317" w:rsidRPr="00E7174C" w:rsidRDefault="005E3115" w:rsidP="00573768">
            <w:pPr>
              <w:rPr>
                <w:rFonts w:ascii="Arial" w:hAnsi="Arial" w:cs="Arial"/>
                <w:sz w:val="22"/>
                <w:szCs w:val="22"/>
              </w:rPr>
            </w:pPr>
            <w:r>
              <w:rPr>
                <w:rFonts w:ascii="Arial" w:hAnsi="Arial" w:cs="Arial"/>
                <w:sz w:val="22"/>
                <w:szCs w:val="22"/>
              </w:rPr>
              <w:object w:dxaOrig="1531" w:dyaOrig="990" w14:anchorId="2F582E14">
                <v:shape id="_x0000_i1035" type="#_x0000_t75" style="width:76.5pt;height:49.5pt" o:ole="">
                  <v:imagedata r:id="rId28" o:title=""/>
                </v:shape>
                <o:OLEObject Type="Embed" ProgID="PowerPoint.Show.12" ShapeID="_x0000_i1035" DrawAspect="Icon" ObjectID="_1749288821" r:id="rId29"/>
              </w:object>
            </w:r>
            <w:r w:rsidR="00CE77E9">
              <w:rPr>
                <w:rFonts w:ascii="Arial" w:hAnsi="Arial" w:cs="Arial"/>
                <w:sz w:val="22"/>
                <w:szCs w:val="22"/>
              </w:rPr>
              <w:t>Nothing sent in.</w:t>
            </w:r>
          </w:p>
          <w:p w14:paraId="54C00834" w14:textId="77777777" w:rsidR="00CE77E9" w:rsidRDefault="001A084F" w:rsidP="00DD7211">
            <w:pPr>
              <w:rPr>
                <w:rFonts w:ascii="Arial" w:hAnsi="Arial" w:cs="Arial"/>
                <w:sz w:val="22"/>
                <w:szCs w:val="22"/>
              </w:rPr>
            </w:pPr>
            <w:r w:rsidRPr="00E7174C">
              <w:rPr>
                <w:rFonts w:ascii="Arial" w:hAnsi="Arial" w:cs="Arial"/>
                <w:sz w:val="22"/>
                <w:szCs w:val="22"/>
              </w:rPr>
              <w:t xml:space="preserve"> </w:t>
            </w:r>
          </w:p>
          <w:p w14:paraId="6607A7A0" w14:textId="77777777" w:rsidR="00AB02B6" w:rsidRPr="00573768" w:rsidRDefault="00281476" w:rsidP="00DD7211">
            <w:pPr>
              <w:rPr>
                <w:rFonts w:ascii="Arial" w:hAnsi="Arial" w:cs="Arial"/>
                <w:b/>
                <w:sz w:val="22"/>
                <w:szCs w:val="22"/>
              </w:rPr>
            </w:pPr>
            <w:r w:rsidRPr="00573768">
              <w:rPr>
                <w:rFonts w:ascii="Arial" w:hAnsi="Arial" w:cs="Arial"/>
                <w:b/>
                <w:sz w:val="22"/>
                <w:szCs w:val="22"/>
              </w:rPr>
              <w:t xml:space="preserve">Southern DHB (John </w:t>
            </w:r>
            <w:proofErr w:type="spellStart"/>
            <w:r w:rsidRPr="00573768">
              <w:rPr>
                <w:rFonts w:ascii="Arial" w:hAnsi="Arial" w:cs="Arial"/>
                <w:b/>
                <w:sz w:val="22"/>
                <w:szCs w:val="22"/>
              </w:rPr>
              <w:t>Schollum</w:t>
            </w:r>
            <w:proofErr w:type="spellEnd"/>
            <w:r w:rsidRPr="00573768">
              <w:rPr>
                <w:rFonts w:ascii="Arial" w:hAnsi="Arial" w:cs="Arial"/>
                <w:b/>
                <w:sz w:val="22"/>
                <w:szCs w:val="22"/>
              </w:rPr>
              <w:t>)</w:t>
            </w:r>
          </w:p>
          <w:p w14:paraId="4EB6A52D" w14:textId="77777777" w:rsidR="00712569" w:rsidRPr="00573768" w:rsidRDefault="000326C2" w:rsidP="005E3115">
            <w:pPr>
              <w:rPr>
                <w:rFonts w:ascii="Arial" w:hAnsi="Arial" w:cs="Arial"/>
                <w:sz w:val="22"/>
                <w:szCs w:val="22"/>
              </w:rPr>
            </w:pPr>
            <w:r>
              <w:rPr>
                <w:rFonts w:ascii="Arial" w:hAnsi="Arial" w:cs="Arial"/>
                <w:sz w:val="22"/>
                <w:szCs w:val="22"/>
              </w:rPr>
              <w:object w:dxaOrig="1531" w:dyaOrig="990" w14:anchorId="64EC8690">
                <v:shape id="_x0000_i1036" type="#_x0000_t75" style="width:76.5pt;height:49.5pt" o:ole="">
                  <v:imagedata r:id="rId30" o:title=""/>
                </v:shape>
                <o:OLEObject Type="Embed" ProgID="PowerPoint.Show.12" ShapeID="_x0000_i1036" DrawAspect="Icon" ObjectID="_1749288822" r:id="rId31"/>
              </w:object>
            </w:r>
          </w:p>
        </w:tc>
        <w:tc>
          <w:tcPr>
            <w:tcW w:w="1758" w:type="dxa"/>
            <w:gridSpan w:val="3"/>
            <w:tcBorders>
              <w:top w:val="single" w:sz="6" w:space="0" w:color="auto"/>
              <w:bottom w:val="single" w:sz="6" w:space="0" w:color="auto"/>
              <w:right w:val="single" w:sz="18" w:space="0" w:color="auto"/>
            </w:tcBorders>
          </w:tcPr>
          <w:p w14:paraId="4FEB9972" w14:textId="77777777" w:rsidR="00AB02B6" w:rsidRDefault="00AB02B6">
            <w:pPr>
              <w:jc w:val="center"/>
              <w:rPr>
                <w:rFonts w:ascii="Arial" w:hAnsi="Arial" w:cs="Arial"/>
                <w:b/>
                <w:sz w:val="22"/>
                <w:szCs w:val="22"/>
              </w:rPr>
            </w:pPr>
          </w:p>
          <w:p w14:paraId="1C6A8C0C" w14:textId="77777777" w:rsidR="00281476" w:rsidRDefault="00281476" w:rsidP="00573768">
            <w:pPr>
              <w:rPr>
                <w:rFonts w:ascii="Arial" w:hAnsi="Arial" w:cs="Arial"/>
                <w:b/>
                <w:sz w:val="22"/>
                <w:szCs w:val="22"/>
              </w:rPr>
            </w:pPr>
          </w:p>
          <w:p w14:paraId="3E8B75D6" w14:textId="77777777" w:rsidR="00CE77E9" w:rsidRDefault="00CE77E9" w:rsidP="00573768">
            <w:pPr>
              <w:rPr>
                <w:rFonts w:ascii="Arial" w:hAnsi="Arial" w:cs="Arial"/>
                <w:b/>
                <w:sz w:val="22"/>
                <w:szCs w:val="22"/>
              </w:rPr>
            </w:pPr>
          </w:p>
          <w:p w14:paraId="0734658B" w14:textId="77777777" w:rsidR="00FD1075" w:rsidRDefault="00FD1075" w:rsidP="00573768">
            <w:pPr>
              <w:rPr>
                <w:rFonts w:ascii="Arial" w:hAnsi="Arial" w:cs="Arial"/>
                <w:b/>
                <w:sz w:val="22"/>
                <w:szCs w:val="22"/>
              </w:rPr>
            </w:pPr>
          </w:p>
          <w:p w14:paraId="00282DF6" w14:textId="77777777" w:rsidR="00281476" w:rsidRDefault="00573768" w:rsidP="00573768">
            <w:pPr>
              <w:rPr>
                <w:rFonts w:ascii="Arial" w:hAnsi="Arial" w:cs="Arial"/>
                <w:b/>
                <w:sz w:val="22"/>
                <w:szCs w:val="22"/>
              </w:rPr>
            </w:pPr>
            <w:r>
              <w:rPr>
                <w:rFonts w:ascii="Arial" w:hAnsi="Arial" w:cs="Arial"/>
                <w:b/>
                <w:sz w:val="22"/>
                <w:szCs w:val="22"/>
              </w:rPr>
              <w:t>Nick Cross</w:t>
            </w:r>
          </w:p>
          <w:p w14:paraId="2077ED24" w14:textId="77777777" w:rsidR="00CE77E9" w:rsidRDefault="00CE77E9" w:rsidP="00712569">
            <w:pPr>
              <w:rPr>
                <w:rFonts w:ascii="Arial" w:hAnsi="Arial" w:cs="Arial"/>
                <w:b/>
                <w:sz w:val="22"/>
                <w:szCs w:val="22"/>
              </w:rPr>
            </w:pPr>
          </w:p>
          <w:p w14:paraId="33D14F74" w14:textId="77777777" w:rsidR="00281476" w:rsidRDefault="00CE77E9" w:rsidP="00B94FF7">
            <w:pPr>
              <w:rPr>
                <w:rFonts w:ascii="Arial" w:hAnsi="Arial" w:cs="Arial"/>
                <w:b/>
                <w:sz w:val="22"/>
                <w:szCs w:val="22"/>
              </w:rPr>
            </w:pPr>
            <w:r>
              <w:rPr>
                <w:rFonts w:ascii="Arial" w:hAnsi="Arial" w:cs="Arial"/>
                <w:b/>
                <w:sz w:val="22"/>
                <w:szCs w:val="22"/>
              </w:rPr>
              <w:t xml:space="preserve">John </w:t>
            </w:r>
            <w:proofErr w:type="spellStart"/>
            <w:r>
              <w:rPr>
                <w:rFonts w:ascii="Arial" w:hAnsi="Arial" w:cs="Arial"/>
                <w:b/>
                <w:sz w:val="22"/>
                <w:szCs w:val="22"/>
              </w:rPr>
              <w:t>Schollu</w:t>
            </w:r>
            <w:r w:rsidR="00FD1075">
              <w:rPr>
                <w:rFonts w:ascii="Arial" w:hAnsi="Arial" w:cs="Arial"/>
                <w:b/>
                <w:sz w:val="22"/>
                <w:szCs w:val="22"/>
              </w:rPr>
              <w:t>m</w:t>
            </w:r>
            <w:proofErr w:type="spellEnd"/>
          </w:p>
          <w:p w14:paraId="7FE1E10A" w14:textId="77777777" w:rsidR="00FD1075" w:rsidRPr="00E7174C" w:rsidRDefault="00FD1075" w:rsidP="00B94FF7">
            <w:pPr>
              <w:rPr>
                <w:rFonts w:ascii="Arial" w:hAnsi="Arial" w:cs="Arial"/>
                <w:b/>
                <w:sz w:val="22"/>
                <w:szCs w:val="22"/>
              </w:rPr>
            </w:pPr>
          </w:p>
        </w:tc>
      </w:tr>
      <w:tr w:rsidR="0050079C" w:rsidRPr="00E7174C" w14:paraId="2FB9B8CA"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bottom w:val="single" w:sz="6" w:space="0" w:color="auto"/>
              <w:right w:val="single" w:sz="18" w:space="0" w:color="auto"/>
            </w:tcBorders>
            <w:shd w:val="pct12" w:color="008080" w:fill="33CCCC"/>
          </w:tcPr>
          <w:p w14:paraId="20C48F49" w14:textId="77777777" w:rsidR="0050079C" w:rsidRPr="00E7174C" w:rsidRDefault="007C425E" w:rsidP="00152748">
            <w:pPr>
              <w:pStyle w:val="BlockLabel"/>
              <w:rPr>
                <w:rFonts w:ascii="Arial" w:hAnsi="Arial" w:cs="Arial"/>
                <w:sz w:val="22"/>
                <w:szCs w:val="22"/>
                <w:lang w:val="en-AU"/>
              </w:rPr>
            </w:pPr>
            <w:r w:rsidRPr="00E7174C">
              <w:rPr>
                <w:rFonts w:ascii="Arial" w:hAnsi="Arial" w:cs="Arial"/>
                <w:sz w:val="22"/>
                <w:szCs w:val="22"/>
                <w:lang w:val="en-AU"/>
              </w:rPr>
              <w:t xml:space="preserve">  </w:t>
            </w:r>
            <w:r w:rsidR="00263C9A" w:rsidRPr="00E7174C">
              <w:rPr>
                <w:rFonts w:ascii="Arial" w:hAnsi="Arial" w:cs="Arial"/>
                <w:sz w:val="22"/>
                <w:szCs w:val="22"/>
                <w:lang w:val="en-AU"/>
              </w:rPr>
              <w:t>New Business</w:t>
            </w:r>
            <w:r w:rsidRPr="00E7174C">
              <w:rPr>
                <w:rFonts w:ascii="Arial" w:hAnsi="Arial" w:cs="Arial"/>
                <w:sz w:val="22"/>
                <w:szCs w:val="22"/>
                <w:lang w:val="en-AU"/>
              </w:rPr>
              <w:t xml:space="preserve">      </w:t>
            </w:r>
          </w:p>
        </w:tc>
      </w:tr>
      <w:tr w:rsidR="007C425E" w:rsidRPr="00E7174C" w14:paraId="1F2598A0" w14:textId="77777777" w:rsidTr="005D236D">
        <w:trPr>
          <w:trHeight w:val="490"/>
        </w:trPr>
        <w:tc>
          <w:tcPr>
            <w:tcW w:w="730" w:type="dxa"/>
            <w:gridSpan w:val="3"/>
            <w:tcBorders>
              <w:top w:val="single" w:sz="6" w:space="0" w:color="auto"/>
              <w:bottom w:val="single" w:sz="6" w:space="0" w:color="auto"/>
            </w:tcBorders>
          </w:tcPr>
          <w:p w14:paraId="02F2EBFD" w14:textId="77777777" w:rsidR="007C425E" w:rsidRPr="00E7174C" w:rsidRDefault="00024A77" w:rsidP="00D0743D">
            <w:pPr>
              <w:ind w:right="34"/>
              <w:jc w:val="center"/>
              <w:rPr>
                <w:rFonts w:ascii="Arial" w:hAnsi="Arial" w:cs="Arial"/>
                <w:sz w:val="22"/>
                <w:szCs w:val="22"/>
              </w:rPr>
            </w:pPr>
            <w:r w:rsidRPr="00E7174C">
              <w:rPr>
                <w:rFonts w:ascii="Arial" w:hAnsi="Arial" w:cs="Arial"/>
                <w:sz w:val="22"/>
                <w:szCs w:val="22"/>
              </w:rPr>
              <w:t>4</w:t>
            </w:r>
          </w:p>
        </w:tc>
        <w:tc>
          <w:tcPr>
            <w:tcW w:w="2133" w:type="dxa"/>
            <w:gridSpan w:val="4"/>
            <w:tcBorders>
              <w:top w:val="single" w:sz="6" w:space="0" w:color="auto"/>
              <w:bottom w:val="single" w:sz="6" w:space="0" w:color="auto"/>
            </w:tcBorders>
          </w:tcPr>
          <w:p w14:paraId="3C53EAC7" w14:textId="77777777" w:rsidR="00325CBD" w:rsidRPr="00EF6C3E" w:rsidRDefault="00AE4598" w:rsidP="00026053">
            <w:pPr>
              <w:tabs>
                <w:tab w:val="left" w:pos="31"/>
              </w:tabs>
              <w:ind w:left="31" w:hanging="31"/>
              <w:rPr>
                <w:rFonts w:ascii="Arial" w:hAnsi="Arial" w:cs="Arial"/>
                <w:b/>
                <w:bCs/>
                <w:color w:val="000000"/>
                <w:sz w:val="22"/>
                <w:szCs w:val="22"/>
              </w:rPr>
            </w:pPr>
            <w:r>
              <w:rPr>
                <w:rFonts w:ascii="Arial" w:hAnsi="Arial" w:cs="Arial"/>
                <w:b/>
                <w:bCs/>
                <w:color w:val="000000"/>
                <w:sz w:val="22"/>
                <w:szCs w:val="22"/>
              </w:rPr>
              <w:t>Resignation</w:t>
            </w:r>
          </w:p>
        </w:tc>
        <w:tc>
          <w:tcPr>
            <w:tcW w:w="10904" w:type="dxa"/>
            <w:gridSpan w:val="3"/>
            <w:tcBorders>
              <w:top w:val="single" w:sz="6" w:space="0" w:color="auto"/>
              <w:bottom w:val="single" w:sz="6" w:space="0" w:color="auto"/>
            </w:tcBorders>
          </w:tcPr>
          <w:p w14:paraId="7A62B207" w14:textId="77777777" w:rsidR="00331D87" w:rsidRPr="00E7174C" w:rsidRDefault="00213AAA" w:rsidP="009A22AD">
            <w:pPr>
              <w:rPr>
                <w:rFonts w:ascii="Arial" w:hAnsi="Arial" w:cs="Arial"/>
                <w:color w:val="000000"/>
                <w:sz w:val="22"/>
                <w:szCs w:val="22"/>
              </w:rPr>
            </w:pPr>
            <w:r>
              <w:rPr>
                <w:rFonts w:ascii="Arial" w:hAnsi="Arial" w:cs="Arial"/>
                <w:bCs/>
                <w:color w:val="000000"/>
                <w:sz w:val="22"/>
                <w:szCs w:val="22"/>
              </w:rPr>
              <w:t xml:space="preserve">Regarding </w:t>
            </w:r>
            <w:r w:rsidRPr="00E7174C">
              <w:rPr>
                <w:rFonts w:ascii="Arial" w:hAnsi="Arial" w:cs="Arial"/>
                <w:bCs/>
                <w:color w:val="000000"/>
                <w:sz w:val="22"/>
                <w:szCs w:val="22"/>
              </w:rPr>
              <w:t>Kimberley Reimers</w:t>
            </w:r>
            <w:r>
              <w:rPr>
                <w:rFonts w:ascii="Arial" w:hAnsi="Arial" w:cs="Arial"/>
                <w:bCs/>
                <w:color w:val="000000"/>
                <w:sz w:val="22"/>
                <w:szCs w:val="22"/>
              </w:rPr>
              <w:t xml:space="preserve"> </w:t>
            </w:r>
            <w:r w:rsidR="000F2421">
              <w:rPr>
                <w:rFonts w:ascii="Arial" w:hAnsi="Arial" w:cs="Arial"/>
                <w:bCs/>
                <w:color w:val="000000"/>
                <w:sz w:val="22"/>
                <w:szCs w:val="22"/>
              </w:rPr>
              <w:t xml:space="preserve">replacement next preferred candidate is being sorted </w:t>
            </w:r>
            <w:proofErr w:type="gramStart"/>
            <w:r w:rsidR="000F2421">
              <w:rPr>
                <w:rFonts w:ascii="Arial" w:hAnsi="Arial" w:cs="Arial"/>
                <w:bCs/>
                <w:color w:val="000000"/>
                <w:sz w:val="22"/>
                <w:szCs w:val="22"/>
              </w:rPr>
              <w:t xml:space="preserve">and </w:t>
            </w:r>
            <w:r>
              <w:rPr>
                <w:rFonts w:ascii="Arial" w:hAnsi="Arial" w:cs="Arial"/>
                <w:bCs/>
                <w:color w:val="000000"/>
                <w:sz w:val="22"/>
                <w:szCs w:val="22"/>
              </w:rPr>
              <w:t xml:space="preserve"> Ian</w:t>
            </w:r>
            <w:proofErr w:type="gramEnd"/>
            <w:r>
              <w:rPr>
                <w:rFonts w:ascii="Arial" w:hAnsi="Arial" w:cs="Arial"/>
                <w:bCs/>
                <w:color w:val="000000"/>
                <w:sz w:val="22"/>
                <w:szCs w:val="22"/>
              </w:rPr>
              <w:t xml:space="preserve"> Dittmer has CV’s of 2 candidates, one of which has indicated a</w:t>
            </w:r>
            <w:r w:rsidR="00284927">
              <w:rPr>
                <w:rFonts w:ascii="Arial" w:hAnsi="Arial" w:cs="Arial"/>
                <w:bCs/>
                <w:color w:val="000000"/>
                <w:sz w:val="22"/>
                <w:szCs w:val="22"/>
              </w:rPr>
              <w:t xml:space="preserve"> firm expression of interest</w:t>
            </w:r>
            <w:r>
              <w:rPr>
                <w:rFonts w:ascii="Arial" w:hAnsi="Arial" w:cs="Arial"/>
                <w:bCs/>
                <w:color w:val="000000"/>
                <w:sz w:val="22"/>
                <w:szCs w:val="22"/>
              </w:rPr>
              <w:t xml:space="preserve">.  The two </w:t>
            </w:r>
            <w:r>
              <w:rPr>
                <w:rFonts w:ascii="Arial" w:hAnsi="Arial" w:cs="Arial"/>
                <w:color w:val="000000"/>
                <w:sz w:val="22"/>
                <w:szCs w:val="22"/>
              </w:rPr>
              <w:t>candidates</w:t>
            </w:r>
            <w:r w:rsidR="00646154">
              <w:rPr>
                <w:rFonts w:ascii="Arial" w:hAnsi="Arial" w:cs="Arial"/>
                <w:color w:val="000000"/>
                <w:sz w:val="22"/>
                <w:szCs w:val="22"/>
              </w:rPr>
              <w:t xml:space="preserve"> </w:t>
            </w:r>
            <w:r>
              <w:rPr>
                <w:rFonts w:ascii="Arial" w:hAnsi="Arial" w:cs="Arial"/>
                <w:color w:val="000000"/>
                <w:sz w:val="22"/>
                <w:szCs w:val="22"/>
              </w:rPr>
              <w:t xml:space="preserve">know that they would </w:t>
            </w:r>
            <w:r w:rsidR="00646154">
              <w:rPr>
                <w:rFonts w:ascii="Arial" w:hAnsi="Arial" w:cs="Arial"/>
                <w:color w:val="000000"/>
                <w:sz w:val="22"/>
                <w:szCs w:val="22"/>
              </w:rPr>
              <w:t xml:space="preserve">need to attend </w:t>
            </w:r>
            <w:proofErr w:type="gramStart"/>
            <w:r>
              <w:rPr>
                <w:rFonts w:ascii="Arial" w:hAnsi="Arial" w:cs="Arial"/>
                <w:color w:val="000000"/>
                <w:sz w:val="22"/>
                <w:szCs w:val="22"/>
              </w:rPr>
              <w:t>all of</w:t>
            </w:r>
            <w:proofErr w:type="gramEnd"/>
            <w:r>
              <w:rPr>
                <w:rFonts w:ascii="Arial" w:hAnsi="Arial" w:cs="Arial"/>
                <w:color w:val="000000"/>
                <w:sz w:val="22"/>
                <w:szCs w:val="22"/>
              </w:rPr>
              <w:t xml:space="preserve"> the </w:t>
            </w:r>
            <w:r w:rsidR="00646154">
              <w:rPr>
                <w:rFonts w:ascii="Arial" w:hAnsi="Arial" w:cs="Arial"/>
                <w:color w:val="000000"/>
                <w:sz w:val="22"/>
                <w:szCs w:val="22"/>
              </w:rPr>
              <w:t>meetings.</w:t>
            </w:r>
            <w:r>
              <w:rPr>
                <w:rFonts w:ascii="Arial" w:hAnsi="Arial" w:cs="Arial"/>
                <w:color w:val="000000"/>
                <w:sz w:val="22"/>
                <w:szCs w:val="22"/>
              </w:rPr>
              <w:t xml:space="preserve">  Ian to send the 2 candidates CV’s around to everyone</w:t>
            </w:r>
            <w:r w:rsidR="00C16ECF">
              <w:rPr>
                <w:rFonts w:ascii="Arial" w:hAnsi="Arial" w:cs="Arial"/>
                <w:color w:val="000000"/>
                <w:sz w:val="22"/>
                <w:szCs w:val="22"/>
              </w:rPr>
              <w:t xml:space="preserve"> and Prue to organise a </w:t>
            </w:r>
            <w:proofErr w:type="gramStart"/>
            <w:r w:rsidR="00C16ECF">
              <w:rPr>
                <w:rFonts w:ascii="Arial" w:hAnsi="Arial" w:cs="Arial"/>
                <w:color w:val="000000"/>
                <w:sz w:val="22"/>
                <w:szCs w:val="22"/>
              </w:rPr>
              <w:t>10 minute</w:t>
            </w:r>
            <w:proofErr w:type="gramEnd"/>
            <w:r w:rsidR="00C16ECF">
              <w:rPr>
                <w:rFonts w:ascii="Arial" w:hAnsi="Arial" w:cs="Arial"/>
                <w:color w:val="000000"/>
                <w:sz w:val="22"/>
                <w:szCs w:val="22"/>
              </w:rPr>
              <w:t xml:space="preserve"> teleconference at 8am one morning.</w:t>
            </w:r>
            <w:r w:rsidR="000F2421">
              <w:rPr>
                <w:rFonts w:ascii="Arial" w:hAnsi="Arial" w:cs="Arial"/>
                <w:color w:val="000000"/>
                <w:sz w:val="22"/>
                <w:szCs w:val="22"/>
              </w:rPr>
              <w:t xml:space="preserve">  </w:t>
            </w:r>
            <w:r w:rsidR="003648C1">
              <w:rPr>
                <w:rFonts w:ascii="Arial" w:hAnsi="Arial" w:cs="Arial"/>
                <w:color w:val="000000"/>
                <w:sz w:val="22"/>
                <w:szCs w:val="22"/>
              </w:rPr>
              <w:t>A formal appointment to be made</w:t>
            </w:r>
            <w:r w:rsidR="000F2421">
              <w:rPr>
                <w:rFonts w:ascii="Arial" w:hAnsi="Arial" w:cs="Arial"/>
                <w:color w:val="000000"/>
                <w:sz w:val="22"/>
                <w:szCs w:val="22"/>
              </w:rPr>
              <w:t xml:space="preserve"> June/July and </w:t>
            </w:r>
            <w:r w:rsidR="003648C1">
              <w:rPr>
                <w:rFonts w:ascii="Arial" w:hAnsi="Arial" w:cs="Arial"/>
                <w:color w:val="000000"/>
                <w:sz w:val="22"/>
                <w:szCs w:val="22"/>
              </w:rPr>
              <w:t>appointee to attend the next NRAB meeting.</w:t>
            </w:r>
          </w:p>
          <w:p w14:paraId="3754B04D" w14:textId="77777777" w:rsidR="00331D87" w:rsidRPr="00E7174C" w:rsidRDefault="00331D87" w:rsidP="009A22AD">
            <w:pPr>
              <w:rPr>
                <w:rFonts w:ascii="Arial" w:hAnsi="Arial" w:cs="Arial"/>
                <w:b/>
                <w:color w:val="000000"/>
                <w:sz w:val="22"/>
                <w:szCs w:val="22"/>
              </w:rPr>
            </w:pPr>
          </w:p>
          <w:p w14:paraId="46FC5A41" w14:textId="77777777" w:rsidR="00B36115" w:rsidRDefault="00B36115" w:rsidP="00A472F0">
            <w:pPr>
              <w:rPr>
                <w:rFonts w:ascii="Arial" w:hAnsi="Arial" w:cs="Arial"/>
                <w:color w:val="000000"/>
                <w:sz w:val="22"/>
                <w:szCs w:val="22"/>
              </w:rPr>
            </w:pPr>
          </w:p>
          <w:p w14:paraId="5A1F591C" w14:textId="77777777" w:rsidR="008E60E6" w:rsidRDefault="008E60E6" w:rsidP="00A472F0">
            <w:pPr>
              <w:rPr>
                <w:rFonts w:ascii="Arial" w:hAnsi="Arial" w:cs="Arial"/>
                <w:color w:val="000000"/>
                <w:sz w:val="22"/>
                <w:szCs w:val="22"/>
              </w:rPr>
            </w:pPr>
          </w:p>
          <w:p w14:paraId="7FAA7DC8" w14:textId="77777777" w:rsidR="008E60E6" w:rsidRDefault="008E60E6" w:rsidP="00A472F0">
            <w:pPr>
              <w:rPr>
                <w:rFonts w:ascii="Arial" w:hAnsi="Arial" w:cs="Arial"/>
                <w:color w:val="000000"/>
                <w:sz w:val="22"/>
                <w:szCs w:val="22"/>
              </w:rPr>
            </w:pPr>
          </w:p>
          <w:p w14:paraId="4AA8501A" w14:textId="77777777" w:rsidR="00FD1075" w:rsidRPr="00E7174C" w:rsidRDefault="00FD1075" w:rsidP="00A472F0">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3615C565" w14:textId="77777777" w:rsidR="009A22AD" w:rsidRDefault="00331D87" w:rsidP="00C61849">
            <w:pPr>
              <w:rPr>
                <w:rFonts w:ascii="Arial" w:hAnsi="Arial" w:cs="Arial"/>
                <w:b/>
                <w:sz w:val="22"/>
                <w:szCs w:val="22"/>
              </w:rPr>
            </w:pPr>
            <w:r w:rsidRPr="00E7174C">
              <w:rPr>
                <w:rFonts w:ascii="Arial" w:hAnsi="Arial" w:cs="Arial"/>
                <w:b/>
                <w:sz w:val="22"/>
                <w:szCs w:val="22"/>
              </w:rPr>
              <w:t xml:space="preserve">Ian </w:t>
            </w:r>
            <w:r w:rsidR="00B5143F">
              <w:rPr>
                <w:rFonts w:ascii="Arial" w:hAnsi="Arial" w:cs="Arial"/>
                <w:b/>
                <w:sz w:val="22"/>
                <w:szCs w:val="22"/>
              </w:rPr>
              <w:t>Dittmer</w:t>
            </w:r>
          </w:p>
          <w:p w14:paraId="7C428642" w14:textId="77777777" w:rsidR="00C16ECF" w:rsidRPr="00E7174C" w:rsidRDefault="00C16ECF" w:rsidP="00C61849">
            <w:pPr>
              <w:rPr>
                <w:rFonts w:ascii="Arial" w:hAnsi="Arial" w:cs="Arial"/>
                <w:b/>
                <w:sz w:val="22"/>
                <w:szCs w:val="22"/>
              </w:rPr>
            </w:pPr>
            <w:r>
              <w:rPr>
                <w:rFonts w:ascii="Arial" w:hAnsi="Arial" w:cs="Arial"/>
                <w:b/>
                <w:sz w:val="22"/>
                <w:szCs w:val="22"/>
              </w:rPr>
              <w:t>Prue Fieldes</w:t>
            </w:r>
          </w:p>
        </w:tc>
      </w:tr>
      <w:tr w:rsidR="00F31C34" w:rsidRPr="00E7174C" w14:paraId="093CBB76" w14:textId="77777777" w:rsidTr="00DF4C4B">
        <w:trPr>
          <w:trHeight w:val="143"/>
        </w:trPr>
        <w:tc>
          <w:tcPr>
            <w:tcW w:w="15545" w:type="dxa"/>
            <w:gridSpan w:val="14"/>
            <w:tcBorders>
              <w:bottom w:val="single" w:sz="6" w:space="0" w:color="auto"/>
              <w:right w:val="single" w:sz="18" w:space="0" w:color="auto"/>
            </w:tcBorders>
            <w:shd w:val="pct12" w:color="008080" w:fill="33CCCC"/>
          </w:tcPr>
          <w:p w14:paraId="005CF557" w14:textId="77777777" w:rsidR="00F31C34" w:rsidRPr="00E7174C" w:rsidRDefault="00F31C34" w:rsidP="00A0056F">
            <w:pPr>
              <w:pStyle w:val="BlockLabel"/>
              <w:rPr>
                <w:rFonts w:ascii="Arial" w:hAnsi="Arial" w:cs="Arial"/>
                <w:sz w:val="22"/>
                <w:szCs w:val="22"/>
                <w:lang w:val="en-AU"/>
              </w:rPr>
            </w:pPr>
            <w:r w:rsidRPr="00E7174C">
              <w:rPr>
                <w:rFonts w:ascii="Arial" w:hAnsi="Arial" w:cs="Arial"/>
                <w:sz w:val="22"/>
                <w:szCs w:val="22"/>
                <w:lang w:val="en-AU"/>
              </w:rPr>
              <w:lastRenderedPageBreak/>
              <w:t xml:space="preserve">  </w:t>
            </w:r>
            <w:r w:rsidR="005440C1">
              <w:rPr>
                <w:rFonts w:ascii="Arial" w:hAnsi="Arial" w:cs="Arial"/>
                <w:sz w:val="22"/>
                <w:szCs w:val="22"/>
                <w:lang w:val="en-AU"/>
              </w:rPr>
              <w:t>Medicines/</w:t>
            </w:r>
            <w:proofErr w:type="spellStart"/>
            <w:r w:rsidR="005440C1">
              <w:rPr>
                <w:rFonts w:ascii="Arial" w:hAnsi="Arial" w:cs="Arial"/>
                <w:sz w:val="22"/>
                <w:szCs w:val="22"/>
                <w:lang w:val="en-AU"/>
              </w:rPr>
              <w:t>Pharmac</w:t>
            </w:r>
            <w:proofErr w:type="spellEnd"/>
            <w:r w:rsidRPr="00E7174C">
              <w:rPr>
                <w:rFonts w:ascii="Arial" w:hAnsi="Arial" w:cs="Arial"/>
                <w:sz w:val="22"/>
                <w:szCs w:val="22"/>
                <w:lang w:val="en-AU"/>
              </w:rPr>
              <w:t xml:space="preserve">   </w:t>
            </w:r>
          </w:p>
        </w:tc>
      </w:tr>
      <w:tr w:rsidR="00E30B13" w:rsidRPr="00E7174C" w14:paraId="09A50133" w14:textId="77777777" w:rsidTr="005D236D">
        <w:trPr>
          <w:trHeight w:val="143"/>
        </w:trPr>
        <w:tc>
          <w:tcPr>
            <w:tcW w:w="730" w:type="dxa"/>
            <w:gridSpan w:val="3"/>
            <w:tcBorders>
              <w:top w:val="single" w:sz="6" w:space="0" w:color="auto"/>
              <w:bottom w:val="single" w:sz="6" w:space="0" w:color="auto"/>
            </w:tcBorders>
          </w:tcPr>
          <w:p w14:paraId="79F061D3" w14:textId="77777777" w:rsidR="00E30B13" w:rsidRPr="00E7174C" w:rsidRDefault="00E30B13" w:rsidP="00F31C34">
            <w:pPr>
              <w:ind w:right="34"/>
              <w:jc w:val="center"/>
              <w:rPr>
                <w:rFonts w:ascii="Arial" w:hAnsi="Arial" w:cs="Arial"/>
                <w:sz w:val="22"/>
                <w:szCs w:val="22"/>
              </w:rPr>
            </w:pPr>
            <w:r>
              <w:rPr>
                <w:rFonts w:ascii="Arial" w:hAnsi="Arial" w:cs="Arial"/>
                <w:sz w:val="22"/>
                <w:szCs w:val="22"/>
              </w:rPr>
              <w:t>5</w:t>
            </w:r>
          </w:p>
        </w:tc>
        <w:tc>
          <w:tcPr>
            <w:tcW w:w="2133" w:type="dxa"/>
            <w:gridSpan w:val="4"/>
            <w:tcBorders>
              <w:top w:val="single" w:sz="6" w:space="0" w:color="auto"/>
              <w:bottom w:val="single" w:sz="6" w:space="0" w:color="auto"/>
            </w:tcBorders>
          </w:tcPr>
          <w:p w14:paraId="15E5E092" w14:textId="77777777" w:rsidR="00A472F0" w:rsidRPr="00EF6C3E" w:rsidRDefault="00A472F0" w:rsidP="00FD1075">
            <w:pPr>
              <w:tabs>
                <w:tab w:val="left" w:pos="31"/>
              </w:tabs>
              <w:rPr>
                <w:rFonts w:ascii="Arial" w:hAnsi="Arial" w:cs="Arial"/>
                <w:b/>
                <w:bCs/>
                <w:color w:val="000000"/>
                <w:sz w:val="22"/>
                <w:szCs w:val="22"/>
              </w:rPr>
            </w:pPr>
          </w:p>
          <w:p w14:paraId="2EE4EE39" w14:textId="77777777" w:rsidR="005E06DC" w:rsidRPr="00EF6C3E" w:rsidRDefault="0076384D" w:rsidP="00F31C34">
            <w:pPr>
              <w:tabs>
                <w:tab w:val="left" w:pos="31"/>
              </w:tabs>
              <w:ind w:left="31" w:hanging="31"/>
              <w:rPr>
                <w:rFonts w:ascii="Arial" w:hAnsi="Arial" w:cs="Arial"/>
                <w:b/>
                <w:bCs/>
                <w:color w:val="000000"/>
                <w:sz w:val="22"/>
                <w:szCs w:val="22"/>
              </w:rPr>
            </w:pPr>
            <w:r>
              <w:rPr>
                <w:rFonts w:ascii="Arial" w:hAnsi="Arial" w:cs="Arial"/>
                <w:b/>
                <w:bCs/>
                <w:color w:val="000000"/>
                <w:sz w:val="22"/>
                <w:szCs w:val="22"/>
              </w:rPr>
              <w:t>PTAC/</w:t>
            </w:r>
            <w:proofErr w:type="spellStart"/>
            <w:r>
              <w:rPr>
                <w:rFonts w:ascii="Arial" w:hAnsi="Arial" w:cs="Arial"/>
                <w:b/>
                <w:bCs/>
                <w:color w:val="000000"/>
                <w:sz w:val="22"/>
                <w:szCs w:val="22"/>
              </w:rPr>
              <w:t>Pharmac</w:t>
            </w:r>
            <w:proofErr w:type="spellEnd"/>
          </w:p>
          <w:p w14:paraId="1F93C87E" w14:textId="77777777" w:rsidR="00A472F0" w:rsidRPr="00EF6C3E" w:rsidRDefault="00A472F0" w:rsidP="00F31C34">
            <w:pPr>
              <w:tabs>
                <w:tab w:val="left" w:pos="31"/>
              </w:tabs>
              <w:ind w:left="31" w:hanging="31"/>
              <w:rPr>
                <w:rFonts w:ascii="Arial" w:hAnsi="Arial" w:cs="Arial"/>
                <w:b/>
                <w:bCs/>
                <w:color w:val="000000"/>
                <w:sz w:val="22"/>
                <w:szCs w:val="22"/>
              </w:rPr>
            </w:pPr>
          </w:p>
          <w:p w14:paraId="037F3DB4" w14:textId="77777777" w:rsidR="00D93E7B" w:rsidRPr="00E7174C" w:rsidRDefault="00D93E7B" w:rsidP="00DF707F">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436ED125" w14:textId="77777777" w:rsidR="008F57C5" w:rsidRDefault="000E70EF" w:rsidP="00DF707F">
            <w:pPr>
              <w:rPr>
                <w:rFonts w:ascii="Arial" w:hAnsi="Arial" w:cs="Arial"/>
                <w:sz w:val="22"/>
                <w:szCs w:val="22"/>
              </w:rPr>
            </w:pPr>
            <w:r>
              <w:rPr>
                <w:rFonts w:ascii="Arial" w:hAnsi="Arial" w:cs="Arial"/>
                <w:sz w:val="22"/>
                <w:szCs w:val="22"/>
              </w:rPr>
              <w:t xml:space="preserve">Attached is Ian’s Cinacalcet letter which he has sent to Helen </w:t>
            </w:r>
            <w:proofErr w:type="spellStart"/>
            <w:proofErr w:type="gramStart"/>
            <w:r>
              <w:rPr>
                <w:rFonts w:ascii="Arial" w:hAnsi="Arial" w:cs="Arial"/>
                <w:sz w:val="22"/>
                <w:szCs w:val="22"/>
              </w:rPr>
              <w:t>Pilmore</w:t>
            </w:r>
            <w:proofErr w:type="spellEnd"/>
            <w:proofErr w:type="gramEnd"/>
            <w:r w:rsidR="004E0C15">
              <w:rPr>
                <w:rFonts w:ascii="Arial" w:hAnsi="Arial" w:cs="Arial"/>
                <w:sz w:val="22"/>
                <w:szCs w:val="22"/>
              </w:rPr>
              <w:t xml:space="preserve"> and she will </w:t>
            </w:r>
            <w:r w:rsidR="00BD08AD" w:rsidRPr="00BD08AD">
              <w:rPr>
                <w:rFonts w:ascii="Arial" w:hAnsi="Arial" w:cs="Arial"/>
                <w:color w:val="FF0000"/>
                <w:sz w:val="22"/>
                <w:szCs w:val="22"/>
              </w:rPr>
              <w:t xml:space="preserve"> </w:t>
            </w:r>
            <w:bookmarkStart w:id="5" w:name="_MON_1587473430"/>
            <w:bookmarkEnd w:id="5"/>
            <w:r>
              <w:rPr>
                <w:rFonts w:ascii="Arial" w:hAnsi="Arial" w:cs="Arial"/>
                <w:color w:val="FF0000"/>
                <w:sz w:val="22"/>
                <w:szCs w:val="22"/>
              </w:rPr>
              <w:object w:dxaOrig="1531" w:dyaOrig="990" w14:anchorId="60F31F39">
                <v:shape id="_x0000_i1037" type="#_x0000_t75" style="width:76.5pt;height:49.5pt" o:ole="">
                  <v:imagedata r:id="rId32" o:title=""/>
                </v:shape>
                <o:OLEObject Type="Embed" ProgID="Word.Document.12" ShapeID="_x0000_i1037" DrawAspect="Icon" ObjectID="_1749288823" r:id="rId33">
                  <o:FieldCodes>\s</o:FieldCodes>
                </o:OLEObject>
              </w:object>
            </w:r>
            <w:r w:rsidR="00BD08AD" w:rsidRPr="00BD08AD">
              <w:rPr>
                <w:rFonts w:ascii="Arial" w:hAnsi="Arial" w:cs="Arial"/>
                <w:color w:val="FF0000"/>
                <w:sz w:val="22"/>
                <w:szCs w:val="22"/>
              </w:rPr>
              <w:t xml:space="preserve"> </w:t>
            </w:r>
            <w:r w:rsidR="008F57C5">
              <w:rPr>
                <w:rFonts w:ascii="Arial" w:hAnsi="Arial" w:cs="Arial"/>
                <w:sz w:val="22"/>
                <w:szCs w:val="22"/>
              </w:rPr>
              <w:t xml:space="preserve">take </w:t>
            </w:r>
            <w:r w:rsidR="004E0C15">
              <w:rPr>
                <w:rFonts w:ascii="Arial" w:hAnsi="Arial" w:cs="Arial"/>
                <w:sz w:val="22"/>
                <w:szCs w:val="22"/>
              </w:rPr>
              <w:t xml:space="preserve">this </w:t>
            </w:r>
            <w:r w:rsidR="00BD08AD">
              <w:rPr>
                <w:rFonts w:ascii="Arial" w:hAnsi="Arial" w:cs="Arial"/>
                <w:sz w:val="22"/>
                <w:szCs w:val="22"/>
              </w:rPr>
              <w:t xml:space="preserve">to PTAC subcommittee.  PTAC to </w:t>
            </w:r>
            <w:r>
              <w:rPr>
                <w:rFonts w:ascii="Arial" w:hAnsi="Arial" w:cs="Arial"/>
                <w:sz w:val="22"/>
                <w:szCs w:val="22"/>
              </w:rPr>
              <w:t xml:space="preserve">then </w:t>
            </w:r>
            <w:r w:rsidR="00BD08AD">
              <w:rPr>
                <w:rFonts w:ascii="Arial" w:hAnsi="Arial" w:cs="Arial"/>
                <w:sz w:val="22"/>
                <w:szCs w:val="22"/>
              </w:rPr>
              <w:t xml:space="preserve">make submission to </w:t>
            </w:r>
            <w:proofErr w:type="spellStart"/>
            <w:r w:rsidR="00BD08AD">
              <w:rPr>
                <w:rFonts w:ascii="Arial" w:hAnsi="Arial" w:cs="Arial"/>
                <w:sz w:val="22"/>
                <w:szCs w:val="22"/>
              </w:rPr>
              <w:t>Pharmac</w:t>
            </w:r>
            <w:proofErr w:type="spellEnd"/>
            <w:r w:rsidR="00BD08AD">
              <w:rPr>
                <w:rFonts w:ascii="Arial" w:hAnsi="Arial" w:cs="Arial"/>
                <w:sz w:val="22"/>
                <w:szCs w:val="22"/>
              </w:rPr>
              <w:t xml:space="preserve">. </w:t>
            </w:r>
          </w:p>
          <w:p w14:paraId="0D5A5F79" w14:textId="77777777" w:rsidR="00A0056F" w:rsidRDefault="00A0056F" w:rsidP="00DF707F">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5F0D4F11" w14:textId="77777777" w:rsidR="006E7951" w:rsidRDefault="006E7951" w:rsidP="00281476">
            <w:pPr>
              <w:rPr>
                <w:rFonts w:ascii="Arial" w:hAnsi="Arial" w:cs="Arial"/>
                <w:b/>
                <w:sz w:val="22"/>
                <w:szCs w:val="22"/>
              </w:rPr>
            </w:pPr>
          </w:p>
          <w:p w14:paraId="1C9F1C2A" w14:textId="77777777" w:rsidR="006E7951" w:rsidRDefault="00A472F0" w:rsidP="00281476">
            <w:pPr>
              <w:rPr>
                <w:rFonts w:ascii="Arial" w:hAnsi="Arial" w:cs="Arial"/>
                <w:b/>
                <w:sz w:val="22"/>
                <w:szCs w:val="22"/>
              </w:rPr>
            </w:pPr>
            <w:r>
              <w:rPr>
                <w:rFonts w:ascii="Arial" w:hAnsi="Arial" w:cs="Arial"/>
                <w:b/>
                <w:sz w:val="22"/>
                <w:szCs w:val="22"/>
              </w:rPr>
              <w:t>Ian</w:t>
            </w:r>
            <w:r w:rsidR="00B5143F">
              <w:rPr>
                <w:rFonts w:ascii="Arial" w:hAnsi="Arial" w:cs="Arial"/>
                <w:b/>
                <w:sz w:val="22"/>
                <w:szCs w:val="22"/>
              </w:rPr>
              <w:t xml:space="preserve"> Dittmer</w:t>
            </w:r>
          </w:p>
          <w:p w14:paraId="1F083AB2" w14:textId="77777777" w:rsidR="00D93E7B" w:rsidRDefault="00D93E7B" w:rsidP="00281476">
            <w:pPr>
              <w:rPr>
                <w:rFonts w:ascii="Arial" w:hAnsi="Arial" w:cs="Arial"/>
                <w:b/>
                <w:sz w:val="22"/>
                <w:szCs w:val="22"/>
              </w:rPr>
            </w:pPr>
          </w:p>
          <w:p w14:paraId="19C0846D" w14:textId="77777777" w:rsidR="00D93E7B" w:rsidRDefault="00D93E7B" w:rsidP="00281476">
            <w:pPr>
              <w:rPr>
                <w:rFonts w:ascii="Arial" w:hAnsi="Arial" w:cs="Arial"/>
                <w:b/>
                <w:sz w:val="22"/>
                <w:szCs w:val="22"/>
              </w:rPr>
            </w:pPr>
          </w:p>
        </w:tc>
      </w:tr>
      <w:tr w:rsidR="00A0056F" w:rsidRPr="00E7174C" w14:paraId="188407C8" w14:textId="77777777" w:rsidTr="006C3187">
        <w:trPr>
          <w:trHeight w:val="143"/>
        </w:trPr>
        <w:tc>
          <w:tcPr>
            <w:tcW w:w="15545" w:type="dxa"/>
            <w:gridSpan w:val="14"/>
            <w:tcBorders>
              <w:bottom w:val="single" w:sz="6" w:space="0" w:color="auto"/>
              <w:right w:val="single" w:sz="18" w:space="0" w:color="auto"/>
            </w:tcBorders>
            <w:shd w:val="pct12" w:color="008080" w:fill="33CCCC"/>
          </w:tcPr>
          <w:p w14:paraId="1A2BAC77" w14:textId="77777777" w:rsidR="00A0056F" w:rsidRPr="00E7174C" w:rsidRDefault="00A0056F" w:rsidP="007762DC">
            <w:pPr>
              <w:pStyle w:val="BlockLabel"/>
              <w:rPr>
                <w:rFonts w:ascii="Arial" w:hAnsi="Arial" w:cs="Arial"/>
                <w:sz w:val="22"/>
                <w:szCs w:val="22"/>
                <w:lang w:val="en-AU"/>
              </w:rPr>
            </w:pPr>
            <w:r w:rsidRPr="00E7174C">
              <w:rPr>
                <w:rFonts w:ascii="Arial" w:hAnsi="Arial" w:cs="Arial"/>
                <w:sz w:val="22"/>
                <w:szCs w:val="22"/>
                <w:lang w:val="en-AU"/>
              </w:rPr>
              <w:t xml:space="preserve">  </w:t>
            </w:r>
            <w:r w:rsidR="007762DC">
              <w:rPr>
                <w:rFonts w:ascii="Arial" w:hAnsi="Arial" w:cs="Arial"/>
                <w:sz w:val="22"/>
                <w:szCs w:val="22"/>
                <w:lang w:val="en-AU"/>
              </w:rPr>
              <w:t>Ongoing Business</w:t>
            </w:r>
            <w:r>
              <w:rPr>
                <w:rFonts w:ascii="Arial" w:hAnsi="Arial" w:cs="Arial"/>
                <w:sz w:val="22"/>
                <w:szCs w:val="22"/>
                <w:lang w:val="en-AU"/>
              </w:rPr>
              <w:t xml:space="preserve">  </w:t>
            </w:r>
          </w:p>
        </w:tc>
      </w:tr>
      <w:tr w:rsidR="007762DC" w:rsidRPr="00E7174C" w14:paraId="1DF379F9" w14:textId="77777777" w:rsidTr="005D236D">
        <w:trPr>
          <w:trHeight w:val="143"/>
        </w:trPr>
        <w:tc>
          <w:tcPr>
            <w:tcW w:w="730" w:type="dxa"/>
            <w:gridSpan w:val="3"/>
            <w:tcBorders>
              <w:top w:val="single" w:sz="6" w:space="0" w:color="auto"/>
              <w:bottom w:val="single" w:sz="6" w:space="0" w:color="auto"/>
            </w:tcBorders>
          </w:tcPr>
          <w:p w14:paraId="1C2B4020" w14:textId="77777777" w:rsidR="007762DC" w:rsidRPr="00E7174C" w:rsidRDefault="007762DC" w:rsidP="00F31C34">
            <w:pPr>
              <w:ind w:right="34"/>
              <w:jc w:val="center"/>
              <w:rPr>
                <w:rFonts w:ascii="Arial" w:hAnsi="Arial" w:cs="Arial"/>
                <w:sz w:val="22"/>
                <w:szCs w:val="22"/>
              </w:rPr>
            </w:pPr>
            <w:r>
              <w:rPr>
                <w:rFonts w:ascii="Arial" w:hAnsi="Arial" w:cs="Arial"/>
                <w:sz w:val="22"/>
                <w:szCs w:val="22"/>
              </w:rPr>
              <w:t>6</w:t>
            </w:r>
          </w:p>
        </w:tc>
        <w:tc>
          <w:tcPr>
            <w:tcW w:w="2133" w:type="dxa"/>
            <w:gridSpan w:val="4"/>
            <w:tcBorders>
              <w:top w:val="single" w:sz="6" w:space="0" w:color="auto"/>
              <w:bottom w:val="single" w:sz="6" w:space="0" w:color="auto"/>
            </w:tcBorders>
          </w:tcPr>
          <w:p w14:paraId="4247D581" w14:textId="77777777" w:rsidR="007762DC" w:rsidRPr="00EF6C3E" w:rsidRDefault="007762DC" w:rsidP="00E20DCD">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NZ Chapter of the ANZSN</w:t>
            </w:r>
          </w:p>
          <w:p w14:paraId="58D69373" w14:textId="77777777" w:rsidR="007762DC" w:rsidRPr="00E7174C" w:rsidRDefault="007762DC" w:rsidP="00E20DCD">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3AE37799" w14:textId="77777777" w:rsidR="00396673" w:rsidRDefault="007762DC" w:rsidP="00E20DCD">
            <w:pPr>
              <w:rPr>
                <w:rFonts w:ascii="Arial" w:hAnsi="Arial" w:cs="Arial"/>
                <w:color w:val="000000"/>
                <w:sz w:val="22"/>
                <w:szCs w:val="22"/>
              </w:rPr>
            </w:pPr>
            <w:r>
              <w:rPr>
                <w:rFonts w:ascii="Arial" w:hAnsi="Arial" w:cs="Arial"/>
                <w:color w:val="000000"/>
                <w:sz w:val="22"/>
                <w:szCs w:val="22"/>
              </w:rPr>
              <w:t>Meet</w:t>
            </w:r>
            <w:r w:rsidR="00386B4D">
              <w:rPr>
                <w:rFonts w:ascii="Arial" w:hAnsi="Arial" w:cs="Arial"/>
                <w:color w:val="000000"/>
                <w:sz w:val="22"/>
                <w:szCs w:val="22"/>
              </w:rPr>
              <w:t>ing</w:t>
            </w:r>
            <w:r>
              <w:rPr>
                <w:rFonts w:ascii="Arial" w:hAnsi="Arial" w:cs="Arial"/>
                <w:color w:val="000000"/>
                <w:sz w:val="22"/>
                <w:szCs w:val="22"/>
              </w:rPr>
              <w:t xml:space="preserve"> this year is 12, 13 and 14 October.  </w:t>
            </w:r>
            <w:r w:rsidR="00396673">
              <w:rPr>
                <w:rFonts w:ascii="Arial" w:hAnsi="Arial" w:cs="Arial"/>
                <w:color w:val="000000"/>
                <w:sz w:val="22"/>
                <w:szCs w:val="22"/>
              </w:rPr>
              <w:t xml:space="preserve">This to be put on ANZSN site. </w:t>
            </w:r>
            <w:r>
              <w:rPr>
                <w:rFonts w:ascii="Arial" w:hAnsi="Arial" w:cs="Arial"/>
                <w:color w:val="000000"/>
                <w:sz w:val="22"/>
                <w:szCs w:val="22"/>
              </w:rPr>
              <w:t xml:space="preserve">John </w:t>
            </w:r>
            <w:proofErr w:type="spellStart"/>
            <w:r>
              <w:rPr>
                <w:rFonts w:ascii="Arial" w:hAnsi="Arial" w:cs="Arial"/>
                <w:color w:val="000000"/>
                <w:sz w:val="22"/>
                <w:szCs w:val="22"/>
              </w:rPr>
              <w:t>Schollum</w:t>
            </w:r>
            <w:proofErr w:type="spellEnd"/>
            <w:r>
              <w:rPr>
                <w:rFonts w:ascii="Arial" w:hAnsi="Arial" w:cs="Arial"/>
                <w:color w:val="000000"/>
                <w:sz w:val="22"/>
                <w:szCs w:val="22"/>
              </w:rPr>
              <w:t xml:space="preserve"> is leading it</w:t>
            </w:r>
            <w:r w:rsidR="00396673">
              <w:rPr>
                <w:rFonts w:ascii="Arial" w:hAnsi="Arial" w:cs="Arial"/>
                <w:color w:val="000000"/>
                <w:sz w:val="22"/>
                <w:szCs w:val="22"/>
              </w:rPr>
              <w:t xml:space="preserve"> and will get </w:t>
            </w:r>
            <w:r w:rsidR="0076384D">
              <w:rPr>
                <w:rFonts w:ascii="Arial" w:hAnsi="Arial" w:cs="Arial"/>
                <w:color w:val="000000"/>
                <w:sz w:val="22"/>
                <w:szCs w:val="22"/>
              </w:rPr>
              <w:t xml:space="preserve">information </w:t>
            </w:r>
            <w:r w:rsidR="00396673">
              <w:rPr>
                <w:rFonts w:ascii="Arial" w:hAnsi="Arial" w:cs="Arial"/>
                <w:color w:val="000000"/>
                <w:sz w:val="22"/>
                <w:szCs w:val="22"/>
              </w:rPr>
              <w:t xml:space="preserve">out re this in the next couple of weeks. </w:t>
            </w:r>
            <w:r>
              <w:rPr>
                <w:rFonts w:ascii="Arial" w:hAnsi="Arial" w:cs="Arial"/>
                <w:color w:val="000000"/>
                <w:sz w:val="22"/>
                <w:szCs w:val="22"/>
              </w:rPr>
              <w:t xml:space="preserve">  On the Sunday morning there is </w:t>
            </w:r>
            <w:r w:rsidR="00396673">
              <w:rPr>
                <w:rFonts w:ascii="Arial" w:hAnsi="Arial" w:cs="Arial"/>
                <w:color w:val="000000"/>
                <w:sz w:val="22"/>
                <w:szCs w:val="22"/>
              </w:rPr>
              <w:t>Education session for Registrars</w:t>
            </w:r>
            <w:r>
              <w:rPr>
                <w:rFonts w:ascii="Arial" w:hAnsi="Arial" w:cs="Arial"/>
                <w:color w:val="000000"/>
                <w:sz w:val="22"/>
                <w:szCs w:val="22"/>
              </w:rPr>
              <w:t xml:space="preserve">.  </w:t>
            </w:r>
          </w:p>
          <w:p w14:paraId="436FF3BC" w14:textId="77777777" w:rsidR="00396673" w:rsidRDefault="00396673" w:rsidP="00E20DCD">
            <w:pPr>
              <w:rPr>
                <w:rFonts w:ascii="Arial" w:hAnsi="Arial" w:cs="Arial"/>
                <w:color w:val="000000"/>
                <w:sz w:val="22"/>
                <w:szCs w:val="22"/>
              </w:rPr>
            </w:pPr>
          </w:p>
          <w:p w14:paraId="38E65441" w14:textId="77777777" w:rsidR="007762DC" w:rsidRPr="007236B4" w:rsidRDefault="007762DC" w:rsidP="00E20DCD">
            <w:pPr>
              <w:rPr>
                <w:rFonts w:ascii="Arial" w:hAnsi="Arial" w:cs="Arial"/>
                <w:color w:val="000000"/>
                <w:sz w:val="22"/>
                <w:szCs w:val="22"/>
              </w:rPr>
            </w:pPr>
            <w:r>
              <w:rPr>
                <w:rFonts w:ascii="Arial" w:hAnsi="Arial" w:cs="Arial"/>
                <w:color w:val="000000"/>
                <w:sz w:val="22"/>
                <w:szCs w:val="22"/>
              </w:rPr>
              <w:t xml:space="preserve">Murray’s position on Council finishes in November.  Murray </w:t>
            </w:r>
            <w:proofErr w:type="spellStart"/>
            <w:r w:rsidR="007A38A5">
              <w:rPr>
                <w:rFonts w:ascii="Arial" w:hAnsi="Arial" w:cs="Arial"/>
                <w:color w:val="000000"/>
                <w:sz w:val="22"/>
                <w:szCs w:val="22"/>
              </w:rPr>
              <w:t>Leikis</w:t>
            </w:r>
            <w:proofErr w:type="spellEnd"/>
            <w:r w:rsidR="007A38A5">
              <w:rPr>
                <w:rFonts w:ascii="Arial" w:hAnsi="Arial" w:cs="Arial"/>
                <w:color w:val="000000"/>
                <w:sz w:val="22"/>
                <w:szCs w:val="22"/>
              </w:rPr>
              <w:t xml:space="preserve"> </w:t>
            </w:r>
            <w:r>
              <w:rPr>
                <w:rFonts w:ascii="Arial" w:hAnsi="Arial" w:cs="Arial"/>
                <w:color w:val="000000"/>
                <w:sz w:val="22"/>
                <w:szCs w:val="22"/>
              </w:rPr>
              <w:t xml:space="preserve">to send out </w:t>
            </w:r>
            <w:r w:rsidR="0076384D">
              <w:rPr>
                <w:rFonts w:ascii="Arial" w:hAnsi="Arial" w:cs="Arial"/>
                <w:color w:val="000000"/>
                <w:sz w:val="22"/>
                <w:szCs w:val="22"/>
              </w:rPr>
              <w:t>asking for expressions of interest and arrange election.</w:t>
            </w:r>
          </w:p>
          <w:p w14:paraId="773B1D19" w14:textId="77777777" w:rsidR="007762DC" w:rsidRPr="00E7174C" w:rsidRDefault="007762DC" w:rsidP="00E20DCD">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31D83FF8" w14:textId="77777777" w:rsidR="007762DC" w:rsidRDefault="00396673" w:rsidP="00E20DCD">
            <w:pPr>
              <w:rPr>
                <w:rFonts w:ascii="Arial" w:hAnsi="Arial" w:cs="Arial"/>
                <w:b/>
                <w:sz w:val="22"/>
                <w:szCs w:val="22"/>
              </w:rPr>
            </w:pPr>
            <w:r>
              <w:rPr>
                <w:rFonts w:ascii="Arial" w:hAnsi="Arial" w:cs="Arial"/>
                <w:b/>
                <w:sz w:val="22"/>
                <w:szCs w:val="22"/>
              </w:rPr>
              <w:t xml:space="preserve">John </w:t>
            </w:r>
            <w:proofErr w:type="spellStart"/>
            <w:r>
              <w:rPr>
                <w:rFonts w:ascii="Arial" w:hAnsi="Arial" w:cs="Arial"/>
                <w:b/>
                <w:sz w:val="22"/>
                <w:szCs w:val="22"/>
              </w:rPr>
              <w:t>Schollum</w:t>
            </w:r>
            <w:proofErr w:type="spellEnd"/>
            <w:r>
              <w:rPr>
                <w:rFonts w:ascii="Arial" w:hAnsi="Arial" w:cs="Arial"/>
                <w:b/>
                <w:sz w:val="22"/>
                <w:szCs w:val="22"/>
              </w:rPr>
              <w:t>/</w:t>
            </w:r>
          </w:p>
          <w:p w14:paraId="501AD88C" w14:textId="77777777" w:rsidR="007762DC" w:rsidRDefault="007762DC" w:rsidP="00E20DCD">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p>
          <w:p w14:paraId="30F24954" w14:textId="77777777" w:rsidR="007762DC" w:rsidRDefault="007762DC" w:rsidP="00E20DCD">
            <w:pPr>
              <w:rPr>
                <w:rFonts w:ascii="Arial" w:hAnsi="Arial" w:cs="Arial"/>
                <w:b/>
                <w:sz w:val="22"/>
                <w:szCs w:val="22"/>
              </w:rPr>
            </w:pPr>
          </w:p>
          <w:p w14:paraId="59F3E685" w14:textId="77777777" w:rsidR="00386B4D" w:rsidRDefault="00386B4D" w:rsidP="00E20DCD">
            <w:pPr>
              <w:rPr>
                <w:rFonts w:ascii="Arial" w:hAnsi="Arial" w:cs="Arial"/>
                <w:b/>
                <w:sz w:val="22"/>
                <w:szCs w:val="22"/>
              </w:rPr>
            </w:pPr>
          </w:p>
          <w:p w14:paraId="7CDF4F55" w14:textId="77777777" w:rsidR="00386B4D" w:rsidRPr="00E7174C" w:rsidRDefault="00386B4D" w:rsidP="00E20DCD">
            <w:pPr>
              <w:rPr>
                <w:rFonts w:ascii="Arial" w:hAnsi="Arial" w:cs="Arial"/>
                <w:b/>
                <w:sz w:val="22"/>
                <w:szCs w:val="22"/>
              </w:rPr>
            </w:pPr>
          </w:p>
        </w:tc>
      </w:tr>
      <w:tr w:rsidR="007762DC" w:rsidRPr="00E7174C" w14:paraId="1DC2A3E5" w14:textId="77777777" w:rsidTr="005D236D">
        <w:trPr>
          <w:trHeight w:val="143"/>
        </w:trPr>
        <w:tc>
          <w:tcPr>
            <w:tcW w:w="730" w:type="dxa"/>
            <w:gridSpan w:val="3"/>
            <w:tcBorders>
              <w:top w:val="single" w:sz="6" w:space="0" w:color="auto"/>
              <w:bottom w:val="single" w:sz="6" w:space="0" w:color="auto"/>
            </w:tcBorders>
          </w:tcPr>
          <w:p w14:paraId="209B164F" w14:textId="77777777" w:rsidR="007762DC" w:rsidRPr="00E7174C" w:rsidRDefault="007762DC" w:rsidP="00F31C34">
            <w:pPr>
              <w:ind w:right="34"/>
              <w:jc w:val="center"/>
              <w:rPr>
                <w:rFonts w:ascii="Arial" w:hAnsi="Arial" w:cs="Arial"/>
                <w:sz w:val="22"/>
                <w:szCs w:val="22"/>
              </w:rPr>
            </w:pPr>
            <w:r>
              <w:rPr>
                <w:rFonts w:ascii="Arial" w:hAnsi="Arial" w:cs="Arial"/>
                <w:sz w:val="22"/>
                <w:szCs w:val="22"/>
              </w:rPr>
              <w:t>7</w:t>
            </w:r>
          </w:p>
        </w:tc>
        <w:tc>
          <w:tcPr>
            <w:tcW w:w="2133" w:type="dxa"/>
            <w:gridSpan w:val="4"/>
            <w:tcBorders>
              <w:top w:val="single" w:sz="6" w:space="0" w:color="auto"/>
              <w:bottom w:val="single" w:sz="6" w:space="0" w:color="auto"/>
            </w:tcBorders>
          </w:tcPr>
          <w:p w14:paraId="78B387CC" w14:textId="77777777" w:rsidR="007762DC" w:rsidRPr="00884593" w:rsidRDefault="007762DC" w:rsidP="00E20DCD">
            <w:pPr>
              <w:tabs>
                <w:tab w:val="left" w:pos="31"/>
              </w:tabs>
              <w:ind w:left="31" w:hanging="31"/>
              <w:rPr>
                <w:rFonts w:ascii="Arial" w:hAnsi="Arial" w:cs="Arial"/>
                <w:b/>
                <w:bCs/>
                <w:color w:val="000000"/>
                <w:sz w:val="22"/>
                <w:szCs w:val="22"/>
              </w:rPr>
            </w:pPr>
            <w:r w:rsidRPr="00884593">
              <w:rPr>
                <w:rFonts w:ascii="Arial" w:hAnsi="Arial" w:cs="Arial"/>
                <w:b/>
                <w:bCs/>
                <w:color w:val="000000"/>
                <w:sz w:val="22"/>
                <w:szCs w:val="22"/>
              </w:rPr>
              <w:t xml:space="preserve">Nephrology Advanced Training </w:t>
            </w:r>
          </w:p>
          <w:p w14:paraId="1A6D98AB" w14:textId="77777777" w:rsidR="007762DC" w:rsidRPr="00E7174C" w:rsidRDefault="007762DC" w:rsidP="00E20DCD">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79869FD3" w14:textId="77777777" w:rsidR="00396673" w:rsidRDefault="00396673" w:rsidP="003B1D0B">
            <w:pPr>
              <w:rPr>
                <w:rFonts w:ascii="Arial" w:hAnsi="Arial" w:cs="Arial"/>
                <w:color w:val="000000"/>
                <w:sz w:val="22"/>
                <w:szCs w:val="22"/>
              </w:rPr>
            </w:pPr>
            <w:r>
              <w:rPr>
                <w:rFonts w:ascii="Arial" w:hAnsi="Arial" w:cs="Arial"/>
                <w:color w:val="000000"/>
                <w:sz w:val="22"/>
                <w:szCs w:val="22"/>
              </w:rPr>
              <w:t xml:space="preserve">There are going to be 3 Supervisors Workshops in Auckland. </w:t>
            </w:r>
          </w:p>
          <w:p w14:paraId="3CAE5B56" w14:textId="77777777" w:rsidR="00396673" w:rsidRDefault="00396673" w:rsidP="003B1D0B">
            <w:pPr>
              <w:rPr>
                <w:rFonts w:ascii="Arial" w:hAnsi="Arial" w:cs="Arial"/>
                <w:color w:val="000000"/>
                <w:sz w:val="22"/>
                <w:szCs w:val="22"/>
              </w:rPr>
            </w:pPr>
          </w:p>
          <w:p w14:paraId="07F2CB7C" w14:textId="77777777" w:rsidR="00396673" w:rsidRDefault="0076384D" w:rsidP="003B1D0B">
            <w:pPr>
              <w:rPr>
                <w:rFonts w:ascii="Arial" w:hAnsi="Arial" w:cs="Arial"/>
                <w:color w:val="000000"/>
                <w:sz w:val="22"/>
                <w:szCs w:val="22"/>
              </w:rPr>
            </w:pPr>
            <w:r>
              <w:rPr>
                <w:rFonts w:ascii="Arial" w:hAnsi="Arial" w:cs="Arial"/>
                <w:color w:val="000000"/>
                <w:sz w:val="22"/>
                <w:szCs w:val="22"/>
              </w:rPr>
              <w:t>Noted that t</w:t>
            </w:r>
            <w:r w:rsidR="00396673">
              <w:rPr>
                <w:rFonts w:ascii="Arial" w:hAnsi="Arial" w:cs="Arial"/>
                <w:color w:val="000000"/>
                <w:sz w:val="22"/>
                <w:szCs w:val="22"/>
              </w:rPr>
              <w:t>here are not a whole lot of unemployed Advanced Trainees.</w:t>
            </w:r>
          </w:p>
          <w:p w14:paraId="08751457" w14:textId="77777777" w:rsidR="00396673" w:rsidRDefault="00396673" w:rsidP="003B1D0B">
            <w:pPr>
              <w:rPr>
                <w:rFonts w:ascii="Arial" w:hAnsi="Arial" w:cs="Arial"/>
                <w:color w:val="000000"/>
                <w:sz w:val="22"/>
                <w:szCs w:val="22"/>
              </w:rPr>
            </w:pPr>
          </w:p>
          <w:p w14:paraId="0E99FB3D" w14:textId="77777777" w:rsidR="007762DC" w:rsidRPr="00E7174C" w:rsidRDefault="007762DC" w:rsidP="003B1D0B">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44481E63" w14:textId="77777777" w:rsidR="007762DC" w:rsidRPr="00E7174C" w:rsidRDefault="007762DC" w:rsidP="00E20DCD">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r w:rsidRPr="00E7174C">
              <w:rPr>
                <w:rFonts w:ascii="Arial" w:hAnsi="Arial" w:cs="Arial"/>
                <w:b/>
                <w:sz w:val="22"/>
                <w:szCs w:val="22"/>
              </w:rPr>
              <w:t xml:space="preserve"> </w:t>
            </w:r>
          </w:p>
        </w:tc>
      </w:tr>
      <w:tr w:rsidR="003E124E" w:rsidRPr="00E7174C" w14:paraId="41F3DD2C" w14:textId="77777777" w:rsidTr="005D236D">
        <w:trPr>
          <w:trHeight w:val="524"/>
        </w:trPr>
        <w:tc>
          <w:tcPr>
            <w:tcW w:w="730" w:type="dxa"/>
            <w:gridSpan w:val="3"/>
            <w:tcBorders>
              <w:top w:val="single" w:sz="6" w:space="0" w:color="auto"/>
              <w:bottom w:val="single" w:sz="6" w:space="0" w:color="auto"/>
            </w:tcBorders>
          </w:tcPr>
          <w:p w14:paraId="4F163932" w14:textId="77777777" w:rsidR="003E124E" w:rsidRPr="00E7174C" w:rsidRDefault="003E124E" w:rsidP="00F31C34">
            <w:pPr>
              <w:ind w:right="34"/>
              <w:jc w:val="center"/>
              <w:rPr>
                <w:rFonts w:ascii="Arial" w:hAnsi="Arial" w:cs="Arial"/>
                <w:sz w:val="22"/>
                <w:szCs w:val="22"/>
              </w:rPr>
            </w:pPr>
            <w:r>
              <w:rPr>
                <w:rFonts w:ascii="Arial" w:hAnsi="Arial" w:cs="Arial"/>
                <w:sz w:val="22"/>
                <w:szCs w:val="22"/>
              </w:rPr>
              <w:t>8</w:t>
            </w:r>
          </w:p>
        </w:tc>
        <w:tc>
          <w:tcPr>
            <w:tcW w:w="2133" w:type="dxa"/>
            <w:gridSpan w:val="4"/>
            <w:tcBorders>
              <w:top w:val="single" w:sz="6" w:space="0" w:color="auto"/>
              <w:bottom w:val="single" w:sz="6" w:space="0" w:color="auto"/>
            </w:tcBorders>
          </w:tcPr>
          <w:p w14:paraId="229D0510" w14:textId="77777777" w:rsidR="003E124E" w:rsidRDefault="003E124E" w:rsidP="003E124E">
            <w:pPr>
              <w:rPr>
                <w:rFonts w:ascii="Arial" w:hAnsi="Arial" w:cs="Arial"/>
                <w:color w:val="000000"/>
                <w:sz w:val="22"/>
                <w:szCs w:val="22"/>
              </w:rPr>
            </w:pPr>
            <w:proofErr w:type="spellStart"/>
            <w:r w:rsidRPr="00641F61">
              <w:rPr>
                <w:rFonts w:ascii="Arial" w:hAnsi="Arial" w:cs="Arial"/>
                <w:b/>
                <w:bCs/>
                <w:color w:val="000000"/>
                <w:sz w:val="22"/>
                <w:szCs w:val="22"/>
              </w:rPr>
              <w:t>Pharmac</w:t>
            </w:r>
            <w:proofErr w:type="spellEnd"/>
            <w:r w:rsidRPr="00641F61">
              <w:rPr>
                <w:rFonts w:ascii="Arial" w:hAnsi="Arial" w:cs="Arial"/>
                <w:b/>
                <w:bCs/>
                <w:color w:val="000000"/>
                <w:sz w:val="22"/>
                <w:szCs w:val="22"/>
              </w:rPr>
              <w:t xml:space="preserve"> – HD Contracts</w:t>
            </w:r>
            <w:r>
              <w:rPr>
                <w:rFonts w:ascii="Arial" w:hAnsi="Arial" w:cs="Arial"/>
                <w:color w:val="000000"/>
                <w:sz w:val="22"/>
                <w:szCs w:val="22"/>
              </w:rPr>
              <w:t xml:space="preserve"> </w:t>
            </w:r>
          </w:p>
          <w:p w14:paraId="7CD7FEBE" w14:textId="77777777" w:rsidR="003E124E" w:rsidRPr="00641F61" w:rsidRDefault="003E124E" w:rsidP="006C3187">
            <w:pPr>
              <w:tabs>
                <w:tab w:val="left" w:pos="31"/>
              </w:tabs>
              <w:ind w:left="31" w:hanging="31"/>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0554A741" w14:textId="77777777" w:rsidR="003E124E" w:rsidRDefault="00866B83" w:rsidP="00866B83">
            <w:pPr>
              <w:rPr>
                <w:rFonts w:ascii="Arial" w:hAnsi="Arial" w:cs="Arial"/>
                <w:color w:val="000000"/>
                <w:sz w:val="22"/>
                <w:szCs w:val="22"/>
              </w:rPr>
            </w:pPr>
            <w:r>
              <w:rPr>
                <w:rFonts w:ascii="Arial" w:hAnsi="Arial" w:cs="Arial"/>
                <w:color w:val="000000"/>
                <w:sz w:val="22"/>
                <w:szCs w:val="22"/>
              </w:rPr>
              <w:t xml:space="preserve">RFP time extended to end of this month.  We want a proposal that we can work with from Baxter and Fresenius.  We will wait and see what happens at the end of this month and take it from there.   Expecting PPTS and want to know what we are paying for </w:t>
            </w:r>
            <w:proofErr w:type="gramStart"/>
            <w:r>
              <w:rPr>
                <w:rFonts w:ascii="Arial" w:hAnsi="Arial" w:cs="Arial"/>
                <w:color w:val="000000"/>
                <w:sz w:val="22"/>
                <w:szCs w:val="22"/>
              </w:rPr>
              <w:t>i.e.</w:t>
            </w:r>
            <w:proofErr w:type="gramEnd"/>
            <w:r>
              <w:rPr>
                <w:rFonts w:ascii="Arial" w:hAnsi="Arial" w:cs="Arial"/>
                <w:color w:val="000000"/>
                <w:sz w:val="22"/>
                <w:szCs w:val="22"/>
              </w:rPr>
              <w:t xml:space="preserve"> needs to be broken down e.g. lease to buy.  </w:t>
            </w:r>
            <w:proofErr w:type="spellStart"/>
            <w:r w:rsidR="00B91CE0">
              <w:rPr>
                <w:rFonts w:ascii="Arial" w:hAnsi="Arial" w:cs="Arial"/>
                <w:color w:val="000000"/>
                <w:sz w:val="22"/>
                <w:szCs w:val="22"/>
              </w:rPr>
              <w:t>Pharmac</w:t>
            </w:r>
            <w:proofErr w:type="spellEnd"/>
            <w:r w:rsidR="00B91CE0">
              <w:rPr>
                <w:rFonts w:ascii="Arial" w:hAnsi="Arial" w:cs="Arial"/>
                <w:color w:val="000000"/>
                <w:sz w:val="22"/>
                <w:szCs w:val="22"/>
              </w:rPr>
              <w:t xml:space="preserve"> has asked them to itemise out non-specific consumables </w:t>
            </w:r>
            <w:proofErr w:type="gramStart"/>
            <w:r w:rsidR="00B91CE0">
              <w:rPr>
                <w:rFonts w:ascii="Arial" w:hAnsi="Arial" w:cs="Arial"/>
                <w:color w:val="000000"/>
                <w:sz w:val="22"/>
                <w:szCs w:val="22"/>
              </w:rPr>
              <w:t>e.g.</w:t>
            </w:r>
            <w:proofErr w:type="gramEnd"/>
            <w:r w:rsidR="00B91CE0">
              <w:rPr>
                <w:rFonts w:ascii="Arial" w:hAnsi="Arial" w:cs="Arial"/>
                <w:color w:val="000000"/>
                <w:sz w:val="22"/>
                <w:szCs w:val="22"/>
              </w:rPr>
              <w:t xml:space="preserve"> needles.  </w:t>
            </w:r>
            <w:r>
              <w:rPr>
                <w:rFonts w:ascii="Arial" w:hAnsi="Arial" w:cs="Arial"/>
                <w:color w:val="000000"/>
                <w:sz w:val="22"/>
                <w:szCs w:val="22"/>
              </w:rPr>
              <w:t xml:space="preserve">DHB’s can then select what they want.  </w:t>
            </w:r>
            <w:r w:rsidR="00B91CE0">
              <w:rPr>
                <w:rFonts w:ascii="Arial" w:hAnsi="Arial" w:cs="Arial"/>
                <w:color w:val="000000"/>
                <w:sz w:val="22"/>
                <w:szCs w:val="22"/>
              </w:rPr>
              <w:t>There need</w:t>
            </w:r>
            <w:r>
              <w:rPr>
                <w:rFonts w:ascii="Arial" w:hAnsi="Arial" w:cs="Arial"/>
                <w:color w:val="000000"/>
                <w:sz w:val="22"/>
                <w:szCs w:val="22"/>
              </w:rPr>
              <w:t xml:space="preserve"> to be clear responses if Baxter and Fresenius do not meet their obligations.  </w:t>
            </w:r>
            <w:proofErr w:type="spellStart"/>
            <w:r w:rsidR="00B91CE0">
              <w:rPr>
                <w:rFonts w:ascii="Arial" w:hAnsi="Arial" w:cs="Arial"/>
                <w:color w:val="000000"/>
                <w:sz w:val="22"/>
                <w:szCs w:val="22"/>
              </w:rPr>
              <w:t>Pharmac</w:t>
            </w:r>
            <w:proofErr w:type="spellEnd"/>
            <w:r w:rsidR="00B91CE0">
              <w:rPr>
                <w:rFonts w:ascii="Arial" w:hAnsi="Arial" w:cs="Arial"/>
                <w:color w:val="000000"/>
                <w:sz w:val="22"/>
                <w:szCs w:val="22"/>
              </w:rPr>
              <w:t xml:space="preserve"> want significant savings to DHB’s.  (Four other DHB’s are meeting Fresenius this Friday).  </w:t>
            </w:r>
            <w:r>
              <w:rPr>
                <w:rFonts w:ascii="Arial" w:hAnsi="Arial" w:cs="Arial"/>
                <w:color w:val="000000"/>
                <w:sz w:val="22"/>
                <w:szCs w:val="22"/>
              </w:rPr>
              <w:t xml:space="preserve">Once contract drawn up there will be a start date. </w:t>
            </w:r>
          </w:p>
          <w:p w14:paraId="1BA10F34" w14:textId="77777777" w:rsidR="00A9080D" w:rsidRDefault="00A9080D" w:rsidP="00866B83">
            <w:pPr>
              <w:rPr>
                <w:rFonts w:ascii="Arial" w:hAnsi="Arial" w:cs="Arial"/>
                <w:color w:val="000000"/>
                <w:sz w:val="22"/>
                <w:szCs w:val="22"/>
              </w:rPr>
            </w:pPr>
          </w:p>
          <w:p w14:paraId="0CD10646" w14:textId="77777777" w:rsidR="00A9080D" w:rsidRPr="00E7174C" w:rsidRDefault="00A9080D" w:rsidP="00866B83">
            <w:pPr>
              <w:rPr>
                <w:rFonts w:ascii="Arial" w:hAnsi="Arial" w:cs="Arial"/>
                <w:sz w:val="22"/>
                <w:szCs w:val="22"/>
              </w:rPr>
            </w:pPr>
            <w:r>
              <w:rPr>
                <w:rFonts w:ascii="Arial" w:hAnsi="Arial" w:cs="Arial"/>
                <w:color w:val="000000"/>
                <w:sz w:val="22"/>
                <w:szCs w:val="22"/>
              </w:rPr>
              <w:t xml:space="preserve">Murray </w:t>
            </w:r>
            <w:proofErr w:type="spellStart"/>
            <w:r>
              <w:rPr>
                <w:rFonts w:ascii="Arial" w:hAnsi="Arial" w:cs="Arial"/>
                <w:color w:val="000000"/>
                <w:sz w:val="22"/>
                <w:szCs w:val="22"/>
              </w:rPr>
              <w:t>Leikis</w:t>
            </w:r>
            <w:proofErr w:type="spellEnd"/>
            <w:r>
              <w:rPr>
                <w:rFonts w:ascii="Arial" w:hAnsi="Arial" w:cs="Arial"/>
                <w:color w:val="000000"/>
                <w:sz w:val="22"/>
                <w:szCs w:val="22"/>
              </w:rPr>
              <w:t xml:space="preserve"> mentioned untrialled technologies.  There is a new Baxter machine which they want to introduce into Units in New Zealand. Companies are trying to g</w:t>
            </w:r>
            <w:r w:rsidR="00F76C3E">
              <w:rPr>
                <w:rFonts w:ascii="Arial" w:hAnsi="Arial" w:cs="Arial"/>
                <w:color w:val="000000"/>
                <w:sz w:val="22"/>
                <w:szCs w:val="22"/>
              </w:rPr>
              <w:t xml:space="preserve">et things </w:t>
            </w:r>
            <w:proofErr w:type="gramStart"/>
            <w:r w:rsidR="00F76C3E">
              <w:rPr>
                <w:rFonts w:ascii="Arial" w:hAnsi="Arial" w:cs="Arial"/>
                <w:color w:val="000000"/>
                <w:sz w:val="22"/>
                <w:szCs w:val="22"/>
              </w:rPr>
              <w:t>through,</w:t>
            </w:r>
            <w:proofErr w:type="gramEnd"/>
            <w:r w:rsidR="00F76C3E">
              <w:rPr>
                <w:rFonts w:ascii="Arial" w:hAnsi="Arial" w:cs="Arial"/>
                <w:color w:val="000000"/>
                <w:sz w:val="22"/>
                <w:szCs w:val="22"/>
              </w:rPr>
              <w:t xml:space="preserve"> however, these need</w:t>
            </w:r>
            <w:r>
              <w:rPr>
                <w:rFonts w:ascii="Arial" w:hAnsi="Arial" w:cs="Arial"/>
                <w:color w:val="000000"/>
                <w:sz w:val="22"/>
                <w:szCs w:val="22"/>
              </w:rPr>
              <w:t xml:space="preserve"> to be on the Pharmaceutical schedule</w:t>
            </w:r>
            <w:r w:rsidR="00F76C3E">
              <w:rPr>
                <w:rFonts w:ascii="Arial" w:hAnsi="Arial" w:cs="Arial"/>
                <w:color w:val="000000"/>
                <w:sz w:val="22"/>
                <w:szCs w:val="22"/>
              </w:rPr>
              <w:t xml:space="preserve">.  Everything to go on the Catalogue.  Supplier to contact </w:t>
            </w:r>
            <w:proofErr w:type="spellStart"/>
            <w:r w:rsidR="00F76C3E">
              <w:rPr>
                <w:rFonts w:ascii="Arial" w:hAnsi="Arial" w:cs="Arial"/>
                <w:color w:val="000000"/>
                <w:sz w:val="22"/>
                <w:szCs w:val="22"/>
              </w:rPr>
              <w:t>Pharmac</w:t>
            </w:r>
            <w:proofErr w:type="spellEnd"/>
            <w:r w:rsidR="00F76C3E">
              <w:rPr>
                <w:rFonts w:ascii="Arial" w:hAnsi="Arial" w:cs="Arial"/>
                <w:color w:val="000000"/>
                <w:sz w:val="22"/>
                <w:szCs w:val="22"/>
              </w:rPr>
              <w:t>.  There will be an exceptions programme if product not listed.</w:t>
            </w:r>
          </w:p>
        </w:tc>
        <w:tc>
          <w:tcPr>
            <w:tcW w:w="1778" w:type="dxa"/>
            <w:gridSpan w:val="4"/>
            <w:tcBorders>
              <w:top w:val="single" w:sz="6" w:space="0" w:color="auto"/>
              <w:bottom w:val="single" w:sz="6" w:space="0" w:color="auto"/>
              <w:right w:val="single" w:sz="18" w:space="0" w:color="auto"/>
            </w:tcBorders>
          </w:tcPr>
          <w:p w14:paraId="49EA70BD" w14:textId="77777777" w:rsidR="003E124E" w:rsidRPr="00E7174C" w:rsidRDefault="003E124E" w:rsidP="00E20DCD">
            <w:pPr>
              <w:rPr>
                <w:rFonts w:ascii="Arial" w:hAnsi="Arial" w:cs="Arial"/>
                <w:b/>
                <w:sz w:val="22"/>
                <w:szCs w:val="22"/>
              </w:rPr>
            </w:pPr>
            <w:r>
              <w:rPr>
                <w:rFonts w:ascii="Arial" w:hAnsi="Arial" w:cs="Arial"/>
                <w:b/>
                <w:sz w:val="22"/>
                <w:szCs w:val="22"/>
              </w:rPr>
              <w:t xml:space="preserve">Sarah </w:t>
            </w:r>
            <w:proofErr w:type="spellStart"/>
            <w:r>
              <w:rPr>
                <w:rFonts w:ascii="Arial" w:hAnsi="Arial" w:cs="Arial"/>
                <w:b/>
                <w:sz w:val="22"/>
                <w:szCs w:val="22"/>
              </w:rPr>
              <w:t>Penno</w:t>
            </w:r>
            <w:proofErr w:type="spellEnd"/>
          </w:p>
        </w:tc>
      </w:tr>
      <w:tr w:rsidR="003E124E" w:rsidRPr="00E7174C" w14:paraId="6789D85D" w14:textId="77777777" w:rsidTr="005D236D">
        <w:trPr>
          <w:trHeight w:val="143"/>
        </w:trPr>
        <w:tc>
          <w:tcPr>
            <w:tcW w:w="730" w:type="dxa"/>
            <w:gridSpan w:val="3"/>
            <w:tcBorders>
              <w:top w:val="single" w:sz="6" w:space="0" w:color="auto"/>
              <w:bottom w:val="single" w:sz="6" w:space="0" w:color="auto"/>
            </w:tcBorders>
          </w:tcPr>
          <w:p w14:paraId="4378CB02" w14:textId="77777777" w:rsidR="003E124E" w:rsidRPr="00E7174C" w:rsidRDefault="0076384D" w:rsidP="00E20DCD">
            <w:pPr>
              <w:ind w:right="34"/>
              <w:jc w:val="center"/>
              <w:rPr>
                <w:rFonts w:ascii="Arial" w:hAnsi="Arial" w:cs="Arial"/>
                <w:sz w:val="22"/>
                <w:szCs w:val="22"/>
              </w:rPr>
            </w:pPr>
            <w:r>
              <w:rPr>
                <w:rFonts w:ascii="Arial" w:hAnsi="Arial" w:cs="Arial"/>
                <w:sz w:val="22"/>
                <w:szCs w:val="22"/>
              </w:rPr>
              <w:t>9</w:t>
            </w:r>
          </w:p>
        </w:tc>
        <w:tc>
          <w:tcPr>
            <w:tcW w:w="2133" w:type="dxa"/>
            <w:gridSpan w:val="4"/>
            <w:tcBorders>
              <w:top w:val="single" w:sz="6" w:space="0" w:color="auto"/>
              <w:bottom w:val="single" w:sz="6" w:space="0" w:color="auto"/>
            </w:tcBorders>
          </w:tcPr>
          <w:p w14:paraId="0C10E665" w14:textId="77777777" w:rsidR="003E124E" w:rsidRPr="00C90BE2" w:rsidRDefault="003E124E" w:rsidP="006C3187">
            <w:pPr>
              <w:tabs>
                <w:tab w:val="left" w:pos="31"/>
              </w:tabs>
              <w:ind w:left="31" w:hanging="31"/>
              <w:rPr>
                <w:rFonts w:ascii="Arial" w:hAnsi="Arial" w:cs="Arial"/>
                <w:b/>
                <w:bCs/>
                <w:color w:val="000000"/>
                <w:sz w:val="22"/>
                <w:szCs w:val="22"/>
              </w:rPr>
            </w:pPr>
            <w:r w:rsidRPr="00C90BE2">
              <w:rPr>
                <w:rFonts w:ascii="Arial" w:hAnsi="Arial" w:cs="Arial"/>
                <w:b/>
                <w:bCs/>
                <w:color w:val="000000"/>
                <w:sz w:val="22"/>
                <w:szCs w:val="22"/>
              </w:rPr>
              <w:t>ANZDATA</w:t>
            </w:r>
          </w:p>
        </w:tc>
        <w:tc>
          <w:tcPr>
            <w:tcW w:w="10904" w:type="dxa"/>
            <w:gridSpan w:val="3"/>
            <w:tcBorders>
              <w:top w:val="single" w:sz="6" w:space="0" w:color="auto"/>
              <w:bottom w:val="single" w:sz="6" w:space="0" w:color="auto"/>
            </w:tcBorders>
          </w:tcPr>
          <w:p w14:paraId="7F635BEC" w14:textId="77777777" w:rsidR="003E124E" w:rsidRPr="00974256" w:rsidRDefault="005776DF" w:rsidP="00927E3F">
            <w:pPr>
              <w:rPr>
                <w:rFonts w:ascii="Arial" w:hAnsi="Arial" w:cs="Arial"/>
                <w:sz w:val="22"/>
                <w:szCs w:val="22"/>
              </w:rPr>
            </w:pPr>
            <w:r>
              <w:rPr>
                <w:rFonts w:ascii="Arial" w:hAnsi="Arial" w:cs="Arial"/>
                <w:sz w:val="22"/>
                <w:szCs w:val="22"/>
              </w:rPr>
              <w:t>To be sent out with August Agenda and Previous Minutes.</w:t>
            </w:r>
          </w:p>
        </w:tc>
        <w:tc>
          <w:tcPr>
            <w:tcW w:w="1778" w:type="dxa"/>
            <w:gridSpan w:val="4"/>
            <w:tcBorders>
              <w:top w:val="single" w:sz="6" w:space="0" w:color="auto"/>
              <w:bottom w:val="single" w:sz="6" w:space="0" w:color="auto"/>
              <w:right w:val="single" w:sz="18" w:space="0" w:color="auto"/>
            </w:tcBorders>
          </w:tcPr>
          <w:p w14:paraId="21CA6585" w14:textId="77777777" w:rsidR="005776DF" w:rsidRDefault="005776DF" w:rsidP="005776DF">
            <w:pPr>
              <w:rPr>
                <w:rFonts w:ascii="Arial" w:hAnsi="Arial" w:cs="Arial"/>
                <w:b/>
                <w:sz w:val="22"/>
                <w:szCs w:val="22"/>
              </w:rPr>
            </w:pPr>
            <w:proofErr w:type="spellStart"/>
            <w:r w:rsidRPr="00884593">
              <w:rPr>
                <w:rFonts w:ascii="Arial" w:hAnsi="Arial" w:cs="Arial"/>
                <w:b/>
                <w:sz w:val="22"/>
                <w:szCs w:val="22"/>
              </w:rPr>
              <w:t>Suetonia</w:t>
            </w:r>
            <w:proofErr w:type="spellEnd"/>
            <w:r w:rsidRPr="00884593">
              <w:rPr>
                <w:rFonts w:ascii="Arial" w:hAnsi="Arial" w:cs="Arial"/>
                <w:b/>
                <w:sz w:val="22"/>
                <w:szCs w:val="22"/>
              </w:rPr>
              <w:t xml:space="preserve"> Palmer</w:t>
            </w:r>
          </w:p>
          <w:p w14:paraId="6CA571A9" w14:textId="77777777" w:rsidR="005776DF" w:rsidRDefault="005776DF" w:rsidP="005776DF">
            <w:pPr>
              <w:rPr>
                <w:rFonts w:ascii="Arial" w:hAnsi="Arial" w:cs="Arial"/>
                <w:b/>
                <w:sz w:val="22"/>
                <w:szCs w:val="22"/>
              </w:rPr>
            </w:pPr>
          </w:p>
          <w:p w14:paraId="22065223" w14:textId="77777777" w:rsidR="003E124E" w:rsidRPr="00B8338D" w:rsidRDefault="005776DF" w:rsidP="005776DF">
            <w:pPr>
              <w:rPr>
                <w:rFonts w:ascii="Arial" w:hAnsi="Arial" w:cs="Arial"/>
                <w:b/>
                <w:sz w:val="22"/>
                <w:szCs w:val="22"/>
              </w:rPr>
            </w:pPr>
            <w:r>
              <w:rPr>
                <w:rFonts w:ascii="Arial" w:hAnsi="Arial" w:cs="Arial"/>
                <w:b/>
                <w:sz w:val="22"/>
                <w:szCs w:val="22"/>
              </w:rPr>
              <w:t>Sue Riddle</w:t>
            </w:r>
          </w:p>
        </w:tc>
      </w:tr>
      <w:tr w:rsidR="00E20DCD" w:rsidRPr="00E7174C" w14:paraId="491D731B" w14:textId="77777777" w:rsidTr="005D236D">
        <w:trPr>
          <w:trHeight w:val="143"/>
        </w:trPr>
        <w:tc>
          <w:tcPr>
            <w:tcW w:w="730" w:type="dxa"/>
            <w:gridSpan w:val="3"/>
            <w:tcBorders>
              <w:top w:val="single" w:sz="6" w:space="0" w:color="auto"/>
              <w:bottom w:val="single" w:sz="6" w:space="0" w:color="auto"/>
            </w:tcBorders>
          </w:tcPr>
          <w:p w14:paraId="2E3E44D9" w14:textId="77777777" w:rsidR="00E20DCD" w:rsidRDefault="0076384D" w:rsidP="00F31C34">
            <w:pPr>
              <w:ind w:right="34"/>
              <w:jc w:val="center"/>
              <w:rPr>
                <w:rFonts w:ascii="Arial" w:hAnsi="Arial" w:cs="Arial"/>
                <w:sz w:val="22"/>
                <w:szCs w:val="22"/>
              </w:rPr>
            </w:pPr>
            <w:r>
              <w:rPr>
                <w:rFonts w:ascii="Arial" w:hAnsi="Arial" w:cs="Arial"/>
                <w:sz w:val="22"/>
                <w:szCs w:val="22"/>
              </w:rPr>
              <w:t>10</w:t>
            </w:r>
          </w:p>
        </w:tc>
        <w:tc>
          <w:tcPr>
            <w:tcW w:w="2133" w:type="dxa"/>
            <w:gridSpan w:val="4"/>
            <w:tcBorders>
              <w:top w:val="single" w:sz="6" w:space="0" w:color="auto"/>
              <w:bottom w:val="single" w:sz="6" w:space="0" w:color="auto"/>
            </w:tcBorders>
          </w:tcPr>
          <w:p w14:paraId="25E4033D" w14:textId="77777777" w:rsidR="00E20DCD" w:rsidRDefault="00E20DCD"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Standards &amp; Audits</w:t>
            </w:r>
          </w:p>
        </w:tc>
        <w:tc>
          <w:tcPr>
            <w:tcW w:w="10904" w:type="dxa"/>
            <w:gridSpan w:val="3"/>
            <w:tcBorders>
              <w:top w:val="single" w:sz="6" w:space="0" w:color="auto"/>
              <w:bottom w:val="single" w:sz="6" w:space="0" w:color="auto"/>
            </w:tcBorders>
          </w:tcPr>
          <w:p w14:paraId="375CFCCC" w14:textId="77777777" w:rsidR="00E20DCD" w:rsidRDefault="0076384D" w:rsidP="003F20EB">
            <w:pPr>
              <w:rPr>
                <w:rFonts w:ascii="Arial" w:hAnsi="Arial" w:cs="Arial"/>
                <w:color w:val="000000"/>
                <w:sz w:val="22"/>
                <w:szCs w:val="22"/>
              </w:rPr>
            </w:pPr>
            <w:r>
              <w:rPr>
                <w:rFonts w:ascii="Arial" w:hAnsi="Arial" w:cs="Arial"/>
                <w:color w:val="000000"/>
                <w:sz w:val="22"/>
                <w:szCs w:val="22"/>
              </w:rPr>
              <w:t>Nil</w:t>
            </w:r>
          </w:p>
        </w:tc>
        <w:tc>
          <w:tcPr>
            <w:tcW w:w="1778" w:type="dxa"/>
            <w:gridSpan w:val="4"/>
            <w:tcBorders>
              <w:top w:val="single" w:sz="6" w:space="0" w:color="auto"/>
              <w:bottom w:val="single" w:sz="6" w:space="0" w:color="auto"/>
              <w:right w:val="single" w:sz="18" w:space="0" w:color="auto"/>
            </w:tcBorders>
          </w:tcPr>
          <w:p w14:paraId="055AFC73" w14:textId="77777777" w:rsidR="00E20DCD" w:rsidRDefault="00E20DCD" w:rsidP="00E20DCD">
            <w:pPr>
              <w:rPr>
                <w:rFonts w:ascii="Arial" w:hAnsi="Arial" w:cs="Arial"/>
                <w:b/>
                <w:sz w:val="22"/>
                <w:szCs w:val="22"/>
              </w:rPr>
            </w:pPr>
            <w:proofErr w:type="spellStart"/>
            <w:r>
              <w:rPr>
                <w:rFonts w:ascii="Arial" w:hAnsi="Arial" w:cs="Arial"/>
                <w:b/>
                <w:sz w:val="22"/>
                <w:szCs w:val="22"/>
              </w:rPr>
              <w:t>Suetonia</w:t>
            </w:r>
            <w:proofErr w:type="spellEnd"/>
            <w:r>
              <w:rPr>
                <w:rFonts w:ascii="Arial" w:hAnsi="Arial" w:cs="Arial"/>
                <w:b/>
                <w:sz w:val="22"/>
                <w:szCs w:val="22"/>
              </w:rPr>
              <w:t xml:space="preserve"> Palmer</w:t>
            </w:r>
          </w:p>
          <w:p w14:paraId="0E936F31" w14:textId="77777777" w:rsidR="00FD1075" w:rsidRDefault="00FD1075" w:rsidP="00E20DCD">
            <w:pPr>
              <w:rPr>
                <w:rFonts w:ascii="Arial" w:hAnsi="Arial" w:cs="Arial"/>
                <w:b/>
                <w:sz w:val="22"/>
                <w:szCs w:val="22"/>
              </w:rPr>
            </w:pPr>
          </w:p>
        </w:tc>
      </w:tr>
      <w:tr w:rsidR="00E20DCD" w:rsidRPr="00E7174C" w14:paraId="6EF69ADA" w14:textId="77777777" w:rsidTr="005D236D">
        <w:trPr>
          <w:trHeight w:val="143"/>
        </w:trPr>
        <w:tc>
          <w:tcPr>
            <w:tcW w:w="730" w:type="dxa"/>
            <w:gridSpan w:val="3"/>
            <w:tcBorders>
              <w:top w:val="single" w:sz="6" w:space="0" w:color="auto"/>
              <w:bottom w:val="single" w:sz="6" w:space="0" w:color="auto"/>
            </w:tcBorders>
          </w:tcPr>
          <w:p w14:paraId="09D5B784" w14:textId="77777777" w:rsidR="00E20DCD" w:rsidRPr="00E7174C" w:rsidRDefault="0076384D" w:rsidP="00E20DCD">
            <w:pPr>
              <w:ind w:right="34"/>
              <w:jc w:val="center"/>
              <w:rPr>
                <w:rFonts w:ascii="Arial" w:hAnsi="Arial" w:cs="Arial"/>
                <w:sz w:val="22"/>
                <w:szCs w:val="22"/>
              </w:rPr>
            </w:pPr>
            <w:r>
              <w:rPr>
                <w:rFonts w:ascii="Arial" w:hAnsi="Arial" w:cs="Arial"/>
                <w:sz w:val="22"/>
                <w:szCs w:val="22"/>
              </w:rPr>
              <w:lastRenderedPageBreak/>
              <w:t>11</w:t>
            </w:r>
          </w:p>
        </w:tc>
        <w:tc>
          <w:tcPr>
            <w:tcW w:w="2133" w:type="dxa"/>
            <w:gridSpan w:val="4"/>
            <w:tcBorders>
              <w:top w:val="single" w:sz="6" w:space="0" w:color="auto"/>
              <w:bottom w:val="single" w:sz="6" w:space="0" w:color="auto"/>
            </w:tcBorders>
          </w:tcPr>
          <w:p w14:paraId="66EDFB39" w14:textId="77777777" w:rsidR="00E20DCD" w:rsidRPr="00533EF3" w:rsidRDefault="00E20DCD" w:rsidP="00DA0428">
            <w:pPr>
              <w:tabs>
                <w:tab w:val="left" w:pos="31"/>
              </w:tabs>
              <w:ind w:left="31" w:hanging="31"/>
              <w:rPr>
                <w:rFonts w:ascii="Arial" w:hAnsi="Arial" w:cs="Arial"/>
                <w:b/>
                <w:bCs/>
                <w:color w:val="000000"/>
                <w:sz w:val="22"/>
                <w:szCs w:val="22"/>
              </w:rPr>
            </w:pPr>
            <w:r w:rsidRPr="00533EF3">
              <w:rPr>
                <w:rFonts w:ascii="Arial" w:hAnsi="Arial" w:cs="Arial"/>
                <w:b/>
                <w:bCs/>
                <w:color w:val="000000"/>
                <w:sz w:val="22"/>
                <w:szCs w:val="22"/>
              </w:rPr>
              <w:t xml:space="preserve">National Viral Screening and Protection in Haemodialysis </w:t>
            </w:r>
          </w:p>
        </w:tc>
        <w:tc>
          <w:tcPr>
            <w:tcW w:w="10904" w:type="dxa"/>
            <w:gridSpan w:val="3"/>
            <w:tcBorders>
              <w:top w:val="single" w:sz="6" w:space="0" w:color="auto"/>
              <w:bottom w:val="single" w:sz="6" w:space="0" w:color="auto"/>
            </w:tcBorders>
          </w:tcPr>
          <w:p w14:paraId="52CBA35B" w14:textId="77777777" w:rsidR="00E20DCD" w:rsidRPr="003D35CD" w:rsidRDefault="00874EDE" w:rsidP="003D35CD">
            <w:pPr>
              <w:rPr>
                <w:rFonts w:ascii="Arial" w:hAnsi="Arial" w:cs="Arial"/>
                <w:color w:val="000000"/>
                <w:sz w:val="22"/>
                <w:szCs w:val="22"/>
              </w:rPr>
            </w:pPr>
            <w:r>
              <w:rPr>
                <w:rFonts w:ascii="Arial" w:hAnsi="Arial" w:cs="Arial"/>
                <w:color w:val="000000"/>
                <w:sz w:val="22"/>
                <w:szCs w:val="22"/>
              </w:rPr>
              <w:t>Murray to send summary to Prue for minutes.  Murray to draft a statement and send out to everyone.  This to be discussed at next meeting.</w:t>
            </w:r>
          </w:p>
          <w:p w14:paraId="6946B83E" w14:textId="77777777" w:rsidR="00E20DCD" w:rsidRPr="00E7174C" w:rsidRDefault="00E20DCD" w:rsidP="003E124E">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591708B9" w14:textId="77777777" w:rsidR="00E20DCD" w:rsidRDefault="00E20DCD" w:rsidP="006C3187">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r>
              <w:rPr>
                <w:rFonts w:ascii="Arial" w:hAnsi="Arial" w:cs="Arial"/>
                <w:b/>
                <w:sz w:val="22"/>
                <w:szCs w:val="22"/>
              </w:rPr>
              <w:t>/</w:t>
            </w:r>
          </w:p>
          <w:p w14:paraId="63B6981E" w14:textId="77777777" w:rsidR="00E20DCD" w:rsidRPr="00E7174C" w:rsidRDefault="00E20DCD" w:rsidP="006C3187">
            <w:pPr>
              <w:rPr>
                <w:rFonts w:ascii="Arial" w:hAnsi="Arial" w:cs="Arial"/>
                <w:b/>
                <w:sz w:val="22"/>
                <w:szCs w:val="22"/>
              </w:rPr>
            </w:pPr>
            <w:r>
              <w:rPr>
                <w:rFonts w:ascii="Arial" w:hAnsi="Arial" w:cs="Arial"/>
                <w:b/>
                <w:sz w:val="22"/>
                <w:szCs w:val="22"/>
              </w:rPr>
              <w:t>Fredric Doss</w:t>
            </w:r>
          </w:p>
        </w:tc>
      </w:tr>
      <w:tr w:rsidR="00E20DCD" w:rsidRPr="00E7174C" w14:paraId="514ABA10" w14:textId="77777777" w:rsidTr="005D236D">
        <w:trPr>
          <w:trHeight w:val="143"/>
        </w:trPr>
        <w:tc>
          <w:tcPr>
            <w:tcW w:w="730" w:type="dxa"/>
            <w:gridSpan w:val="3"/>
            <w:tcBorders>
              <w:top w:val="single" w:sz="6" w:space="0" w:color="auto"/>
              <w:bottom w:val="single" w:sz="6" w:space="0" w:color="auto"/>
            </w:tcBorders>
          </w:tcPr>
          <w:p w14:paraId="059F82E0" w14:textId="77777777" w:rsidR="00E20DCD" w:rsidRPr="00E7174C" w:rsidRDefault="0076384D" w:rsidP="00F31C34">
            <w:pPr>
              <w:ind w:right="34"/>
              <w:jc w:val="center"/>
              <w:rPr>
                <w:rFonts w:ascii="Arial" w:hAnsi="Arial" w:cs="Arial"/>
                <w:sz w:val="22"/>
                <w:szCs w:val="22"/>
              </w:rPr>
            </w:pPr>
            <w:r>
              <w:rPr>
                <w:rFonts w:ascii="Arial" w:hAnsi="Arial" w:cs="Arial"/>
                <w:sz w:val="22"/>
                <w:szCs w:val="22"/>
              </w:rPr>
              <w:t>12</w:t>
            </w:r>
          </w:p>
        </w:tc>
        <w:tc>
          <w:tcPr>
            <w:tcW w:w="2133" w:type="dxa"/>
            <w:gridSpan w:val="4"/>
            <w:tcBorders>
              <w:top w:val="single" w:sz="6" w:space="0" w:color="auto"/>
              <w:bottom w:val="single" w:sz="6" w:space="0" w:color="auto"/>
            </w:tcBorders>
          </w:tcPr>
          <w:p w14:paraId="536C9195" w14:textId="77777777" w:rsidR="00E20DCD" w:rsidRPr="00533EF3" w:rsidRDefault="00E20DCD"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Emergency Management</w:t>
            </w:r>
          </w:p>
        </w:tc>
        <w:tc>
          <w:tcPr>
            <w:tcW w:w="10904" w:type="dxa"/>
            <w:gridSpan w:val="3"/>
            <w:tcBorders>
              <w:top w:val="single" w:sz="6" w:space="0" w:color="auto"/>
              <w:bottom w:val="single" w:sz="6" w:space="0" w:color="auto"/>
            </w:tcBorders>
          </w:tcPr>
          <w:p w14:paraId="0719E28A" w14:textId="77777777" w:rsidR="0001725C" w:rsidRPr="00DA69BB" w:rsidRDefault="0001725C" w:rsidP="00B650D3">
            <w:pPr>
              <w:rPr>
                <w:rFonts w:ascii="Arial" w:hAnsi="Arial" w:cs="Arial"/>
                <w:color w:val="000000"/>
                <w:sz w:val="22"/>
                <w:szCs w:val="22"/>
              </w:rPr>
            </w:pPr>
            <w:r w:rsidRPr="00DA69BB">
              <w:rPr>
                <w:rFonts w:ascii="Arial" w:hAnsi="Arial" w:cs="Arial"/>
                <w:color w:val="000000"/>
                <w:sz w:val="22"/>
                <w:szCs w:val="22"/>
              </w:rPr>
              <w:t>Emergency Management – Kate Crawford</w:t>
            </w:r>
            <w:r w:rsidR="00B650D3">
              <w:rPr>
                <w:rFonts w:ascii="Arial" w:hAnsi="Arial" w:cs="Arial"/>
                <w:color w:val="000000"/>
                <w:sz w:val="22"/>
                <w:szCs w:val="22"/>
              </w:rPr>
              <w:t xml:space="preserve"> to attend 8 August 2018 meet </w:t>
            </w:r>
            <w:r w:rsidR="00DA0428">
              <w:rPr>
                <w:rFonts w:ascii="Arial" w:hAnsi="Arial" w:cs="Arial"/>
                <w:color w:val="000000"/>
                <w:sz w:val="22"/>
                <w:szCs w:val="22"/>
              </w:rPr>
              <w:t>for ½ an hour regarding National Database.  People to look at National Database before meeting.</w:t>
            </w:r>
          </w:p>
          <w:p w14:paraId="071480B5" w14:textId="77777777" w:rsidR="0001725C" w:rsidRDefault="0001725C" w:rsidP="003D35CD">
            <w:pPr>
              <w:rPr>
                <w:color w:val="FF0000"/>
              </w:rPr>
            </w:pPr>
          </w:p>
          <w:p w14:paraId="389A588D" w14:textId="77777777" w:rsidR="00E20DCD" w:rsidRDefault="00E20DCD" w:rsidP="003F20EB">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1443E6ED" w14:textId="77777777" w:rsidR="00E20DCD" w:rsidRDefault="00E20DCD" w:rsidP="00E20DCD">
            <w:pPr>
              <w:rPr>
                <w:rFonts w:ascii="Arial" w:hAnsi="Arial" w:cs="Arial"/>
                <w:b/>
                <w:sz w:val="22"/>
                <w:szCs w:val="22"/>
              </w:rPr>
            </w:pPr>
            <w:r>
              <w:rPr>
                <w:rFonts w:ascii="Arial" w:hAnsi="Arial" w:cs="Arial"/>
                <w:b/>
                <w:sz w:val="22"/>
                <w:szCs w:val="22"/>
              </w:rPr>
              <w:t>Kay McLaughlin/</w:t>
            </w:r>
          </w:p>
          <w:p w14:paraId="0BFED370" w14:textId="77777777" w:rsidR="00E20DCD" w:rsidRDefault="00E20DCD" w:rsidP="00E20DCD">
            <w:pPr>
              <w:rPr>
                <w:rFonts w:ascii="Arial" w:hAnsi="Arial" w:cs="Arial"/>
                <w:b/>
                <w:sz w:val="22"/>
                <w:szCs w:val="22"/>
              </w:rPr>
            </w:pPr>
            <w:r>
              <w:rPr>
                <w:rFonts w:ascii="Arial" w:hAnsi="Arial" w:cs="Arial"/>
                <w:b/>
                <w:sz w:val="22"/>
                <w:szCs w:val="22"/>
              </w:rPr>
              <w:t>Ian Dittmer</w:t>
            </w:r>
          </w:p>
          <w:p w14:paraId="4A023226" w14:textId="77777777" w:rsidR="00DA0428" w:rsidRPr="00E7174C" w:rsidRDefault="00DA0428" w:rsidP="00E20DCD">
            <w:pPr>
              <w:rPr>
                <w:rFonts w:ascii="Arial" w:hAnsi="Arial" w:cs="Arial"/>
                <w:b/>
                <w:sz w:val="22"/>
                <w:szCs w:val="22"/>
              </w:rPr>
            </w:pPr>
            <w:r>
              <w:rPr>
                <w:rFonts w:ascii="Arial" w:hAnsi="Arial" w:cs="Arial"/>
                <w:b/>
                <w:sz w:val="22"/>
                <w:szCs w:val="22"/>
              </w:rPr>
              <w:t>Everyone</w:t>
            </w:r>
          </w:p>
        </w:tc>
      </w:tr>
      <w:tr w:rsidR="00B254DC" w:rsidRPr="00E7174C" w14:paraId="07A5961D" w14:textId="77777777" w:rsidTr="005D236D">
        <w:trPr>
          <w:trHeight w:val="143"/>
        </w:trPr>
        <w:tc>
          <w:tcPr>
            <w:tcW w:w="730" w:type="dxa"/>
            <w:gridSpan w:val="3"/>
            <w:tcBorders>
              <w:top w:val="single" w:sz="6" w:space="0" w:color="auto"/>
              <w:bottom w:val="single" w:sz="6" w:space="0" w:color="auto"/>
            </w:tcBorders>
          </w:tcPr>
          <w:p w14:paraId="3AD0E4FC" w14:textId="77777777" w:rsidR="00B254DC" w:rsidRDefault="0076384D" w:rsidP="00F31C34">
            <w:pPr>
              <w:ind w:right="34"/>
              <w:jc w:val="center"/>
              <w:rPr>
                <w:rFonts w:ascii="Arial" w:hAnsi="Arial" w:cs="Arial"/>
                <w:sz w:val="22"/>
                <w:szCs w:val="22"/>
              </w:rPr>
            </w:pPr>
            <w:r>
              <w:rPr>
                <w:rFonts w:ascii="Arial" w:hAnsi="Arial" w:cs="Arial"/>
                <w:sz w:val="22"/>
                <w:szCs w:val="22"/>
              </w:rPr>
              <w:t>13</w:t>
            </w:r>
          </w:p>
        </w:tc>
        <w:tc>
          <w:tcPr>
            <w:tcW w:w="2133" w:type="dxa"/>
            <w:gridSpan w:val="4"/>
            <w:tcBorders>
              <w:top w:val="single" w:sz="6" w:space="0" w:color="auto"/>
              <w:bottom w:val="single" w:sz="6" w:space="0" w:color="auto"/>
            </w:tcBorders>
          </w:tcPr>
          <w:p w14:paraId="7AED63F8" w14:textId="77777777" w:rsidR="00B254DC" w:rsidRDefault="00B254DC"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Fresenius</w:t>
            </w:r>
          </w:p>
        </w:tc>
        <w:tc>
          <w:tcPr>
            <w:tcW w:w="10904" w:type="dxa"/>
            <w:gridSpan w:val="3"/>
            <w:tcBorders>
              <w:top w:val="single" w:sz="6" w:space="0" w:color="auto"/>
              <w:bottom w:val="single" w:sz="6" w:space="0" w:color="auto"/>
            </w:tcBorders>
          </w:tcPr>
          <w:p w14:paraId="00212BCA" w14:textId="77777777" w:rsidR="00B254DC" w:rsidRPr="00DA69BB" w:rsidRDefault="00B254DC" w:rsidP="0076384D">
            <w:pPr>
              <w:rPr>
                <w:rFonts w:ascii="Arial" w:hAnsi="Arial" w:cs="Arial"/>
                <w:color w:val="000000"/>
                <w:sz w:val="22"/>
                <w:szCs w:val="22"/>
              </w:rPr>
            </w:pPr>
            <w:r>
              <w:rPr>
                <w:rFonts w:ascii="Arial" w:hAnsi="Arial" w:cs="Arial"/>
                <w:color w:val="000000"/>
                <w:sz w:val="22"/>
                <w:szCs w:val="22"/>
              </w:rPr>
              <w:t xml:space="preserve">Ian to </w:t>
            </w:r>
            <w:r w:rsidR="0076384D">
              <w:rPr>
                <w:rFonts w:ascii="Arial" w:hAnsi="Arial" w:cs="Arial"/>
                <w:color w:val="000000"/>
                <w:sz w:val="22"/>
                <w:szCs w:val="22"/>
              </w:rPr>
              <w:t xml:space="preserve">write to </w:t>
            </w:r>
            <w:r>
              <w:rPr>
                <w:rFonts w:ascii="Arial" w:hAnsi="Arial" w:cs="Arial"/>
                <w:color w:val="000000"/>
                <w:sz w:val="22"/>
                <w:szCs w:val="22"/>
              </w:rPr>
              <w:t>Fresenius</w:t>
            </w:r>
            <w:r w:rsidR="0076384D">
              <w:rPr>
                <w:rFonts w:ascii="Arial" w:hAnsi="Arial" w:cs="Arial"/>
                <w:color w:val="000000"/>
                <w:sz w:val="22"/>
                <w:szCs w:val="22"/>
              </w:rPr>
              <w:t xml:space="preserve"> regarding that they </w:t>
            </w:r>
            <w:r>
              <w:rPr>
                <w:rFonts w:ascii="Arial" w:hAnsi="Arial" w:cs="Arial"/>
                <w:color w:val="000000"/>
                <w:sz w:val="22"/>
                <w:szCs w:val="22"/>
              </w:rPr>
              <w:t xml:space="preserve">gave no warning re </w:t>
            </w:r>
            <w:r w:rsidR="00874EDE">
              <w:rPr>
                <w:rFonts w:ascii="Arial" w:hAnsi="Arial" w:cs="Arial"/>
                <w:color w:val="000000"/>
                <w:sz w:val="22"/>
                <w:szCs w:val="22"/>
              </w:rPr>
              <w:t xml:space="preserve">access to </w:t>
            </w:r>
            <w:proofErr w:type="gramStart"/>
            <w:r w:rsidR="00874EDE">
              <w:rPr>
                <w:rFonts w:ascii="Arial" w:hAnsi="Arial" w:cs="Arial"/>
                <w:color w:val="000000"/>
                <w:sz w:val="22"/>
                <w:szCs w:val="22"/>
              </w:rPr>
              <w:t>tubing</w:t>
            </w:r>
            <w:proofErr w:type="gramEnd"/>
            <w:r w:rsidR="00874EDE">
              <w:rPr>
                <w:rFonts w:ascii="Arial" w:hAnsi="Arial" w:cs="Arial"/>
                <w:color w:val="000000"/>
                <w:sz w:val="22"/>
                <w:szCs w:val="22"/>
              </w:rPr>
              <w:t xml:space="preserve"> and this is the only way small areas can do plasma exchange.  </w:t>
            </w:r>
          </w:p>
        </w:tc>
        <w:tc>
          <w:tcPr>
            <w:tcW w:w="1778" w:type="dxa"/>
            <w:gridSpan w:val="4"/>
            <w:tcBorders>
              <w:top w:val="single" w:sz="6" w:space="0" w:color="auto"/>
              <w:bottom w:val="single" w:sz="6" w:space="0" w:color="auto"/>
              <w:right w:val="single" w:sz="18" w:space="0" w:color="auto"/>
            </w:tcBorders>
          </w:tcPr>
          <w:p w14:paraId="1399A041" w14:textId="77777777" w:rsidR="00B254DC" w:rsidRDefault="00874EDE" w:rsidP="00E20DCD">
            <w:pPr>
              <w:rPr>
                <w:rFonts w:ascii="Arial" w:hAnsi="Arial" w:cs="Arial"/>
                <w:b/>
                <w:sz w:val="22"/>
                <w:szCs w:val="22"/>
              </w:rPr>
            </w:pPr>
            <w:r>
              <w:rPr>
                <w:rFonts w:ascii="Arial" w:hAnsi="Arial" w:cs="Arial"/>
                <w:b/>
                <w:sz w:val="22"/>
                <w:szCs w:val="22"/>
              </w:rPr>
              <w:t>Ian Dittmer</w:t>
            </w:r>
          </w:p>
        </w:tc>
      </w:tr>
      <w:tr w:rsidR="00E20DCD" w:rsidRPr="00E7174C" w14:paraId="24AF58D0"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767C96BA" w14:textId="77777777" w:rsidR="00E20DCD" w:rsidRPr="00E7174C" w:rsidRDefault="00E20DCD" w:rsidP="006C3187">
            <w:pPr>
              <w:pStyle w:val="BlockLabel"/>
              <w:rPr>
                <w:rFonts w:ascii="Arial" w:hAnsi="Arial" w:cs="Arial"/>
                <w:b w:val="0"/>
                <w:sz w:val="22"/>
                <w:szCs w:val="22"/>
              </w:rPr>
            </w:pPr>
            <w:r>
              <w:rPr>
                <w:rFonts w:ascii="Arial" w:hAnsi="Arial" w:cs="Arial"/>
                <w:sz w:val="22"/>
                <w:szCs w:val="22"/>
                <w:lang w:val="en-AU"/>
              </w:rPr>
              <w:t>CKD</w:t>
            </w:r>
          </w:p>
        </w:tc>
      </w:tr>
      <w:tr w:rsidR="00E20DCD" w:rsidRPr="00E7174C" w14:paraId="5E49AAF6" w14:textId="77777777" w:rsidTr="005D236D">
        <w:trPr>
          <w:trHeight w:val="143"/>
        </w:trPr>
        <w:tc>
          <w:tcPr>
            <w:tcW w:w="730" w:type="dxa"/>
            <w:gridSpan w:val="3"/>
            <w:tcBorders>
              <w:top w:val="single" w:sz="6" w:space="0" w:color="auto"/>
              <w:bottom w:val="single" w:sz="6" w:space="0" w:color="auto"/>
            </w:tcBorders>
          </w:tcPr>
          <w:p w14:paraId="75EED72F" w14:textId="77777777" w:rsidR="00E20DCD" w:rsidRPr="00E7174C" w:rsidRDefault="00B254DC" w:rsidP="009826E2">
            <w:pPr>
              <w:ind w:right="34"/>
              <w:jc w:val="center"/>
              <w:rPr>
                <w:rFonts w:ascii="Arial" w:hAnsi="Arial" w:cs="Arial"/>
                <w:sz w:val="22"/>
                <w:szCs w:val="22"/>
              </w:rPr>
            </w:pPr>
            <w:r>
              <w:rPr>
                <w:rFonts w:ascii="Arial" w:hAnsi="Arial" w:cs="Arial"/>
                <w:sz w:val="22"/>
                <w:szCs w:val="22"/>
              </w:rPr>
              <w:t>1</w:t>
            </w:r>
            <w:r w:rsidR="009826E2">
              <w:rPr>
                <w:rFonts w:ascii="Arial" w:hAnsi="Arial" w:cs="Arial"/>
                <w:sz w:val="22"/>
                <w:szCs w:val="22"/>
              </w:rPr>
              <w:t>4</w:t>
            </w:r>
            <w:r>
              <w:rPr>
                <w:rFonts w:ascii="Arial" w:hAnsi="Arial" w:cs="Arial"/>
                <w:sz w:val="22"/>
                <w:szCs w:val="22"/>
              </w:rPr>
              <w:t>.</w:t>
            </w:r>
          </w:p>
        </w:tc>
        <w:tc>
          <w:tcPr>
            <w:tcW w:w="2133" w:type="dxa"/>
            <w:gridSpan w:val="4"/>
            <w:tcBorders>
              <w:top w:val="single" w:sz="6" w:space="0" w:color="auto"/>
              <w:bottom w:val="single" w:sz="6" w:space="0" w:color="auto"/>
            </w:tcBorders>
          </w:tcPr>
          <w:p w14:paraId="66C22C0B" w14:textId="77777777" w:rsidR="00E20DCD" w:rsidRPr="00533EF3" w:rsidRDefault="00E20DCD" w:rsidP="00BC5FA6">
            <w:pPr>
              <w:tabs>
                <w:tab w:val="left" w:pos="31"/>
              </w:tabs>
              <w:ind w:left="31" w:hanging="31"/>
              <w:rPr>
                <w:rFonts w:ascii="Arial" w:hAnsi="Arial" w:cs="Arial"/>
                <w:b/>
                <w:bCs/>
                <w:color w:val="000000"/>
                <w:sz w:val="22"/>
                <w:szCs w:val="22"/>
              </w:rPr>
            </w:pPr>
            <w:r>
              <w:rPr>
                <w:rFonts w:ascii="Arial" w:hAnsi="Arial" w:cs="Arial"/>
                <w:b/>
                <w:bCs/>
                <w:color w:val="000000"/>
                <w:sz w:val="22"/>
                <w:szCs w:val="22"/>
              </w:rPr>
              <w:t>Late CKD Database</w:t>
            </w:r>
          </w:p>
        </w:tc>
        <w:tc>
          <w:tcPr>
            <w:tcW w:w="10904" w:type="dxa"/>
            <w:gridSpan w:val="3"/>
            <w:tcBorders>
              <w:top w:val="single" w:sz="6" w:space="0" w:color="auto"/>
              <w:bottom w:val="single" w:sz="6" w:space="0" w:color="auto"/>
            </w:tcBorders>
          </w:tcPr>
          <w:p w14:paraId="42209982" w14:textId="77777777" w:rsidR="00E20DCD" w:rsidRPr="00E7174C" w:rsidRDefault="00DA0428">
            <w:pPr>
              <w:rPr>
                <w:rFonts w:ascii="Arial" w:hAnsi="Arial" w:cs="Arial"/>
                <w:color w:val="000000"/>
                <w:sz w:val="22"/>
                <w:szCs w:val="22"/>
              </w:rPr>
            </w:pPr>
            <w:r>
              <w:rPr>
                <w:rFonts w:ascii="Arial" w:hAnsi="Arial" w:cs="Arial"/>
                <w:color w:val="000000"/>
                <w:sz w:val="22"/>
                <w:szCs w:val="22"/>
              </w:rPr>
              <w:t xml:space="preserve">Ian Dittmer to </w:t>
            </w:r>
            <w:proofErr w:type="gramStart"/>
            <w:r>
              <w:rPr>
                <w:rFonts w:ascii="Arial" w:hAnsi="Arial" w:cs="Arial"/>
                <w:color w:val="000000"/>
                <w:sz w:val="22"/>
                <w:szCs w:val="22"/>
              </w:rPr>
              <w:t>make contact with</w:t>
            </w:r>
            <w:proofErr w:type="gramEnd"/>
            <w:r>
              <w:rPr>
                <w:rFonts w:ascii="Arial" w:hAnsi="Arial" w:cs="Arial"/>
                <w:color w:val="000000"/>
                <w:sz w:val="22"/>
                <w:szCs w:val="22"/>
              </w:rPr>
              <w:t xml:space="preserve"> Ola.</w:t>
            </w:r>
          </w:p>
        </w:tc>
        <w:tc>
          <w:tcPr>
            <w:tcW w:w="1778" w:type="dxa"/>
            <w:gridSpan w:val="4"/>
            <w:tcBorders>
              <w:top w:val="single" w:sz="6" w:space="0" w:color="auto"/>
              <w:bottom w:val="single" w:sz="6" w:space="0" w:color="auto"/>
              <w:right w:val="single" w:sz="18" w:space="0" w:color="auto"/>
            </w:tcBorders>
          </w:tcPr>
          <w:p w14:paraId="77ADDF33" w14:textId="77777777" w:rsidR="00E20DCD" w:rsidRDefault="00E20DCD" w:rsidP="00A6481D">
            <w:pPr>
              <w:rPr>
                <w:rFonts w:ascii="Arial" w:hAnsi="Arial" w:cs="Arial"/>
                <w:b/>
                <w:sz w:val="22"/>
                <w:szCs w:val="22"/>
              </w:rPr>
            </w:pPr>
            <w:r>
              <w:rPr>
                <w:rFonts w:ascii="Arial" w:hAnsi="Arial" w:cs="Arial"/>
                <w:b/>
                <w:sz w:val="22"/>
                <w:szCs w:val="22"/>
              </w:rPr>
              <w:t>Ian Dittmer/ Kay McLaughlin</w:t>
            </w:r>
          </w:p>
          <w:p w14:paraId="64589299" w14:textId="77777777" w:rsidR="00E20DCD" w:rsidRDefault="00E20DCD" w:rsidP="00A6481D">
            <w:pPr>
              <w:rPr>
                <w:rFonts w:ascii="Arial" w:hAnsi="Arial" w:cs="Arial"/>
                <w:b/>
                <w:sz w:val="22"/>
                <w:szCs w:val="22"/>
              </w:rPr>
            </w:pPr>
          </w:p>
          <w:p w14:paraId="34FCE727" w14:textId="77777777" w:rsidR="00FD1075" w:rsidRDefault="00FD1075" w:rsidP="00A6481D">
            <w:pPr>
              <w:rPr>
                <w:rFonts w:ascii="Arial" w:hAnsi="Arial" w:cs="Arial"/>
                <w:b/>
                <w:sz w:val="22"/>
                <w:szCs w:val="22"/>
              </w:rPr>
            </w:pPr>
          </w:p>
          <w:p w14:paraId="653C8866" w14:textId="77777777" w:rsidR="00DA0428" w:rsidRPr="00E7174C" w:rsidRDefault="00DA0428" w:rsidP="00A6481D">
            <w:pPr>
              <w:rPr>
                <w:rFonts w:ascii="Arial" w:hAnsi="Arial" w:cs="Arial"/>
                <w:b/>
                <w:sz w:val="22"/>
                <w:szCs w:val="22"/>
              </w:rPr>
            </w:pPr>
          </w:p>
        </w:tc>
      </w:tr>
      <w:tr w:rsidR="00E20DCD" w:rsidRPr="00E7174C" w14:paraId="20B1B4E1"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4B308D83" w14:textId="77777777" w:rsidR="00E20DCD" w:rsidRPr="00E7174C" w:rsidRDefault="00E20DCD" w:rsidP="006C3187">
            <w:pPr>
              <w:pStyle w:val="BlockLabel"/>
              <w:rPr>
                <w:rFonts w:ascii="Arial" w:hAnsi="Arial" w:cs="Arial"/>
                <w:b w:val="0"/>
                <w:sz w:val="22"/>
                <w:szCs w:val="22"/>
              </w:rPr>
            </w:pPr>
            <w:r>
              <w:rPr>
                <w:rFonts w:ascii="Arial" w:hAnsi="Arial" w:cs="Arial"/>
                <w:sz w:val="22"/>
                <w:szCs w:val="22"/>
                <w:lang w:val="en-AU"/>
              </w:rPr>
              <w:t>Dialysis</w:t>
            </w:r>
          </w:p>
        </w:tc>
      </w:tr>
      <w:tr w:rsidR="00E20DCD" w:rsidRPr="00E7174C" w14:paraId="768FF9F7" w14:textId="77777777" w:rsidTr="005D236D">
        <w:trPr>
          <w:trHeight w:val="1652"/>
        </w:trPr>
        <w:tc>
          <w:tcPr>
            <w:tcW w:w="730" w:type="dxa"/>
            <w:gridSpan w:val="3"/>
            <w:tcBorders>
              <w:top w:val="single" w:sz="6" w:space="0" w:color="auto"/>
              <w:bottom w:val="single" w:sz="6" w:space="0" w:color="auto"/>
            </w:tcBorders>
          </w:tcPr>
          <w:p w14:paraId="5C74F0DB" w14:textId="77777777" w:rsidR="00E20DCD" w:rsidRPr="00E7174C" w:rsidRDefault="00E20DCD" w:rsidP="009826E2">
            <w:pPr>
              <w:ind w:right="34"/>
              <w:jc w:val="center"/>
              <w:rPr>
                <w:rFonts w:ascii="Arial" w:hAnsi="Arial" w:cs="Arial"/>
                <w:sz w:val="22"/>
                <w:szCs w:val="22"/>
              </w:rPr>
            </w:pPr>
            <w:r>
              <w:rPr>
                <w:rFonts w:ascii="Arial" w:hAnsi="Arial" w:cs="Arial"/>
                <w:sz w:val="22"/>
                <w:szCs w:val="22"/>
              </w:rPr>
              <w:t>1</w:t>
            </w:r>
            <w:r w:rsidR="009826E2">
              <w:rPr>
                <w:rFonts w:ascii="Arial" w:hAnsi="Arial" w:cs="Arial"/>
                <w:sz w:val="22"/>
                <w:szCs w:val="22"/>
              </w:rPr>
              <w:t>5</w:t>
            </w:r>
          </w:p>
        </w:tc>
        <w:tc>
          <w:tcPr>
            <w:tcW w:w="2133" w:type="dxa"/>
            <w:gridSpan w:val="4"/>
            <w:tcBorders>
              <w:top w:val="single" w:sz="6" w:space="0" w:color="auto"/>
              <w:bottom w:val="single" w:sz="6" w:space="0" w:color="auto"/>
            </w:tcBorders>
          </w:tcPr>
          <w:p w14:paraId="0D48E897" w14:textId="77777777" w:rsidR="00E20DCD" w:rsidRPr="00C60FDF" w:rsidRDefault="00E20DCD" w:rsidP="00E20DCD">
            <w:pPr>
              <w:tabs>
                <w:tab w:val="left" w:pos="31"/>
              </w:tabs>
              <w:ind w:left="31" w:hanging="31"/>
              <w:rPr>
                <w:rFonts w:ascii="Arial" w:hAnsi="Arial" w:cs="Arial"/>
                <w:b/>
                <w:sz w:val="22"/>
                <w:szCs w:val="22"/>
              </w:rPr>
            </w:pPr>
            <w:r w:rsidRPr="00C60FDF">
              <w:rPr>
                <w:rFonts w:ascii="Arial" w:hAnsi="Arial" w:cs="Arial"/>
                <w:b/>
                <w:sz w:val="22"/>
                <w:szCs w:val="22"/>
              </w:rPr>
              <w:t>PD Registry Update/PDOPPS Update</w:t>
            </w:r>
          </w:p>
        </w:tc>
        <w:tc>
          <w:tcPr>
            <w:tcW w:w="10904" w:type="dxa"/>
            <w:gridSpan w:val="3"/>
            <w:tcBorders>
              <w:top w:val="single" w:sz="6" w:space="0" w:color="auto"/>
              <w:bottom w:val="single" w:sz="6" w:space="0" w:color="auto"/>
            </w:tcBorders>
          </w:tcPr>
          <w:p w14:paraId="410F92F7" w14:textId="77777777" w:rsidR="00E20DCD" w:rsidRPr="00E7174C" w:rsidRDefault="00580A0D" w:rsidP="00580A0D">
            <w:pPr>
              <w:rPr>
                <w:rFonts w:ascii="Arial" w:hAnsi="Arial" w:cs="Arial"/>
                <w:color w:val="000000"/>
                <w:sz w:val="22"/>
                <w:szCs w:val="22"/>
              </w:rPr>
            </w:pPr>
            <w:r>
              <w:rPr>
                <w:rFonts w:ascii="Arial" w:hAnsi="Arial" w:cs="Arial"/>
                <w:color w:val="000000"/>
                <w:sz w:val="22"/>
                <w:szCs w:val="22"/>
              </w:rPr>
              <w:t xml:space="preserve">A general discussion took place.  $30,000 required to complete PD Registry database.  We have an alternative to PD Registry and that is </w:t>
            </w:r>
            <w:proofErr w:type="spellStart"/>
            <w:r>
              <w:rPr>
                <w:rFonts w:ascii="Arial" w:hAnsi="Arial" w:cs="Arial"/>
                <w:color w:val="000000"/>
                <w:sz w:val="22"/>
                <w:szCs w:val="22"/>
              </w:rPr>
              <w:t>ANZData</w:t>
            </w:r>
            <w:proofErr w:type="spellEnd"/>
            <w:r>
              <w:rPr>
                <w:rFonts w:ascii="Arial" w:hAnsi="Arial" w:cs="Arial"/>
                <w:color w:val="000000"/>
                <w:sz w:val="22"/>
                <w:szCs w:val="22"/>
              </w:rPr>
              <w:t xml:space="preserve">.  Ian Dittmer to talk to this when he and Nick Cross meet with the Minister.  </w:t>
            </w:r>
          </w:p>
        </w:tc>
        <w:tc>
          <w:tcPr>
            <w:tcW w:w="1778" w:type="dxa"/>
            <w:gridSpan w:val="4"/>
            <w:tcBorders>
              <w:top w:val="single" w:sz="6" w:space="0" w:color="auto"/>
              <w:bottom w:val="single" w:sz="6" w:space="0" w:color="auto"/>
              <w:right w:val="single" w:sz="18" w:space="0" w:color="auto"/>
            </w:tcBorders>
          </w:tcPr>
          <w:p w14:paraId="0D85EAB8" w14:textId="77777777" w:rsidR="00E20DCD" w:rsidRDefault="00E20DCD" w:rsidP="00E20DCD">
            <w:pPr>
              <w:rPr>
                <w:rFonts w:ascii="Arial" w:hAnsi="Arial" w:cs="Arial"/>
                <w:b/>
                <w:sz w:val="22"/>
                <w:szCs w:val="22"/>
              </w:rPr>
            </w:pPr>
            <w:r>
              <w:rPr>
                <w:rFonts w:ascii="Arial" w:hAnsi="Arial" w:cs="Arial"/>
                <w:b/>
                <w:sz w:val="22"/>
                <w:szCs w:val="22"/>
              </w:rPr>
              <w:t xml:space="preserve"> </w:t>
            </w:r>
            <w:r w:rsidR="00580A0D">
              <w:rPr>
                <w:rFonts w:ascii="Arial" w:hAnsi="Arial" w:cs="Arial"/>
                <w:b/>
                <w:sz w:val="22"/>
                <w:szCs w:val="22"/>
              </w:rPr>
              <w:t>Ian Dittmer</w:t>
            </w:r>
          </w:p>
          <w:p w14:paraId="658A5847" w14:textId="77777777" w:rsidR="00E20DCD" w:rsidRDefault="00E20DCD" w:rsidP="00E20DCD">
            <w:pPr>
              <w:rPr>
                <w:rFonts w:ascii="Arial" w:hAnsi="Arial" w:cs="Arial"/>
                <w:b/>
                <w:sz w:val="22"/>
                <w:szCs w:val="22"/>
              </w:rPr>
            </w:pPr>
          </w:p>
          <w:p w14:paraId="076987EB" w14:textId="77777777" w:rsidR="00FD1075" w:rsidRPr="00E7174C" w:rsidRDefault="00FD1075" w:rsidP="00E20DCD">
            <w:pPr>
              <w:rPr>
                <w:rFonts w:ascii="Arial" w:hAnsi="Arial" w:cs="Arial"/>
                <w:b/>
                <w:sz w:val="22"/>
                <w:szCs w:val="22"/>
              </w:rPr>
            </w:pPr>
          </w:p>
        </w:tc>
      </w:tr>
      <w:tr w:rsidR="00E20DCD" w:rsidRPr="00E7174C" w14:paraId="10658951" w14:textId="77777777" w:rsidTr="00DF4C4B">
        <w:trPr>
          <w:trHeight w:val="254"/>
        </w:trPr>
        <w:tc>
          <w:tcPr>
            <w:tcW w:w="15545" w:type="dxa"/>
            <w:gridSpan w:val="14"/>
            <w:tcBorders>
              <w:right w:val="single" w:sz="18" w:space="0" w:color="auto"/>
            </w:tcBorders>
            <w:shd w:val="pct12" w:color="008080" w:fill="33CCCC"/>
          </w:tcPr>
          <w:p w14:paraId="0C757065" w14:textId="77777777" w:rsidR="00E20DCD" w:rsidRPr="00E7174C" w:rsidRDefault="00E20DCD" w:rsidP="00A71A7A">
            <w:pPr>
              <w:rPr>
                <w:rFonts w:ascii="Arial" w:hAnsi="Arial" w:cs="Arial"/>
                <w:b/>
                <w:sz w:val="22"/>
                <w:szCs w:val="22"/>
              </w:rPr>
            </w:pPr>
          </w:p>
        </w:tc>
      </w:tr>
      <w:tr w:rsidR="00E20DCD" w:rsidRPr="00E7174C" w14:paraId="26239184" w14:textId="77777777" w:rsidTr="005D236D">
        <w:trPr>
          <w:trHeight w:val="995"/>
        </w:trPr>
        <w:tc>
          <w:tcPr>
            <w:tcW w:w="730" w:type="dxa"/>
            <w:gridSpan w:val="3"/>
            <w:tcBorders>
              <w:top w:val="single" w:sz="6" w:space="0" w:color="auto"/>
              <w:bottom w:val="single" w:sz="6" w:space="0" w:color="auto"/>
            </w:tcBorders>
          </w:tcPr>
          <w:p w14:paraId="2251ABDD" w14:textId="77777777" w:rsidR="00E20DCD" w:rsidRPr="00E7174C" w:rsidRDefault="00E20DCD" w:rsidP="00A71A7A">
            <w:pPr>
              <w:ind w:right="34"/>
              <w:jc w:val="center"/>
              <w:rPr>
                <w:rFonts w:ascii="Arial" w:hAnsi="Arial" w:cs="Arial"/>
                <w:sz w:val="22"/>
                <w:szCs w:val="22"/>
              </w:rPr>
            </w:pPr>
            <w:r>
              <w:rPr>
                <w:rFonts w:ascii="Arial" w:hAnsi="Arial" w:cs="Arial"/>
                <w:sz w:val="22"/>
                <w:szCs w:val="22"/>
              </w:rPr>
              <w:t>1</w:t>
            </w:r>
            <w:r w:rsidR="009826E2">
              <w:rPr>
                <w:rFonts w:ascii="Arial" w:hAnsi="Arial" w:cs="Arial"/>
                <w:sz w:val="22"/>
                <w:szCs w:val="22"/>
              </w:rPr>
              <w:t>6</w:t>
            </w:r>
          </w:p>
        </w:tc>
        <w:tc>
          <w:tcPr>
            <w:tcW w:w="2133" w:type="dxa"/>
            <w:gridSpan w:val="4"/>
            <w:tcBorders>
              <w:top w:val="single" w:sz="6" w:space="0" w:color="auto"/>
              <w:bottom w:val="single" w:sz="6" w:space="0" w:color="auto"/>
            </w:tcBorders>
          </w:tcPr>
          <w:p w14:paraId="323B030B" w14:textId="77777777" w:rsidR="00E20DCD" w:rsidRDefault="00E20DCD"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National</w:t>
            </w:r>
          </w:p>
          <w:p w14:paraId="1CF09AF5" w14:textId="77777777" w:rsidR="00E20DCD" w:rsidRPr="00EF6C3E" w:rsidRDefault="00E20DCD"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Transplant Activity/Service</w:t>
            </w:r>
          </w:p>
          <w:p w14:paraId="55757A4D" w14:textId="77777777" w:rsidR="00E20DCD" w:rsidRPr="00E7174C" w:rsidRDefault="00E20DCD" w:rsidP="00B55DB2">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16E1B8E3" w14:textId="77777777" w:rsidR="00E20DCD" w:rsidRPr="00E7174C" w:rsidRDefault="00480806" w:rsidP="009E5207">
            <w:pPr>
              <w:rPr>
                <w:rFonts w:ascii="Arial" w:hAnsi="Arial" w:cs="Arial"/>
                <w:sz w:val="22"/>
                <w:szCs w:val="22"/>
              </w:rPr>
            </w:pPr>
            <w:r w:rsidRPr="00480806">
              <w:rPr>
                <w:rFonts w:ascii="Arial" w:hAnsi="Arial" w:cs="Arial"/>
                <w:sz w:val="22"/>
                <w:szCs w:val="22"/>
              </w:rPr>
              <w:t xml:space="preserve">Nick Cross presented </w:t>
            </w:r>
            <w:r>
              <w:rPr>
                <w:rFonts w:ascii="Arial" w:hAnsi="Arial" w:cs="Arial"/>
                <w:sz w:val="22"/>
                <w:szCs w:val="22"/>
              </w:rPr>
              <w:t>kidney</w:t>
            </w:r>
            <w:r w:rsidRPr="00480806">
              <w:rPr>
                <w:rFonts w:ascii="Arial" w:hAnsi="Arial" w:cs="Arial"/>
                <w:sz w:val="22"/>
                <w:szCs w:val="22"/>
              </w:rPr>
              <w:t xml:space="preserve"> Transplant Activity 2017</w:t>
            </w:r>
            <w:r w:rsidR="00D56BA1" w:rsidRPr="00480806">
              <w:rPr>
                <w:rFonts w:ascii="Arial" w:hAnsi="Arial" w:cs="Arial"/>
                <w:sz w:val="22"/>
                <w:szCs w:val="22"/>
              </w:rPr>
              <w:t>.</w:t>
            </w:r>
            <w:r w:rsidR="00D56BA1" w:rsidRPr="00D56BA1">
              <w:rPr>
                <w:rFonts w:ascii="Arial" w:hAnsi="Arial" w:cs="Arial"/>
                <w:color w:val="FF0000"/>
                <w:sz w:val="22"/>
                <w:szCs w:val="22"/>
              </w:rPr>
              <w:t xml:space="preserve">  </w:t>
            </w:r>
            <w:r>
              <w:rPr>
                <w:rFonts w:ascii="Arial" w:hAnsi="Arial" w:cs="Arial"/>
                <w:color w:val="FF0000"/>
                <w:sz w:val="22"/>
                <w:szCs w:val="22"/>
              </w:rPr>
              <w:object w:dxaOrig="1531" w:dyaOrig="990" w14:anchorId="6A01B089">
                <v:shape id="_x0000_i1038" type="#_x0000_t75" style="width:76.5pt;height:49.5pt" o:ole="">
                  <v:imagedata r:id="rId34" o:title=""/>
                </v:shape>
                <o:OLEObject Type="Embed" ProgID="Acrobat.Document.DC" ShapeID="_x0000_i1038" DrawAspect="Icon" ObjectID="_1749288824" r:id="rId35"/>
              </w:object>
            </w:r>
            <w:r w:rsidR="00D56BA1" w:rsidRPr="00D56BA1">
              <w:rPr>
                <w:rFonts w:ascii="Arial" w:hAnsi="Arial" w:cs="Arial"/>
                <w:color w:val="FF0000"/>
                <w:sz w:val="22"/>
                <w:szCs w:val="22"/>
              </w:rPr>
              <w:t xml:space="preserve"> </w:t>
            </w:r>
            <w:r w:rsidR="00E20DCD" w:rsidRPr="00E4020D">
              <w:rPr>
                <w:rFonts w:ascii="Arial" w:hAnsi="Arial" w:cs="Arial"/>
                <w:sz w:val="22"/>
                <w:szCs w:val="22"/>
              </w:rPr>
              <w:t xml:space="preserve">Nick Cross </w:t>
            </w:r>
            <w:r w:rsidR="00D56BA1">
              <w:rPr>
                <w:rFonts w:ascii="Arial" w:hAnsi="Arial" w:cs="Arial"/>
                <w:sz w:val="22"/>
                <w:szCs w:val="22"/>
              </w:rPr>
              <w:t xml:space="preserve">asked for everyone to support Intensive Care colleagues.  There is to be an opening for </w:t>
            </w:r>
            <w:r w:rsidR="00B235EF">
              <w:rPr>
                <w:rFonts w:ascii="Arial" w:hAnsi="Arial" w:cs="Arial"/>
                <w:sz w:val="22"/>
                <w:szCs w:val="22"/>
              </w:rPr>
              <w:t xml:space="preserve">a </w:t>
            </w:r>
            <w:r w:rsidR="00D56BA1">
              <w:rPr>
                <w:rFonts w:ascii="Arial" w:hAnsi="Arial" w:cs="Arial"/>
                <w:sz w:val="22"/>
                <w:szCs w:val="22"/>
              </w:rPr>
              <w:t xml:space="preserve">new patient group.  There is also to be a process mapping project re donation and transplantation.  </w:t>
            </w:r>
            <w:r w:rsidR="00B235EF">
              <w:rPr>
                <w:rFonts w:ascii="Arial" w:hAnsi="Arial" w:cs="Arial"/>
                <w:sz w:val="22"/>
                <w:szCs w:val="22"/>
              </w:rPr>
              <w:t xml:space="preserve">Units to send information back to Nick. There will be a day next year for everyone to get together.  </w:t>
            </w:r>
          </w:p>
          <w:p w14:paraId="6C7E98EE" w14:textId="77777777" w:rsidR="00E20DCD" w:rsidRPr="00E7174C" w:rsidRDefault="00E20DCD" w:rsidP="00E4020D">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4FBDD2B4" w14:textId="77777777" w:rsidR="00E20DCD" w:rsidRDefault="00E20DCD" w:rsidP="009F78E2">
            <w:pPr>
              <w:rPr>
                <w:rFonts w:ascii="Arial" w:hAnsi="Arial" w:cs="Arial"/>
                <w:b/>
                <w:sz w:val="22"/>
                <w:szCs w:val="22"/>
              </w:rPr>
            </w:pPr>
            <w:r>
              <w:rPr>
                <w:rFonts w:ascii="Arial" w:hAnsi="Arial" w:cs="Arial"/>
                <w:b/>
                <w:sz w:val="22"/>
                <w:szCs w:val="22"/>
              </w:rPr>
              <w:t>Nick Cross</w:t>
            </w:r>
          </w:p>
          <w:p w14:paraId="40492120" w14:textId="77777777" w:rsidR="00B235EF" w:rsidRDefault="00B235EF" w:rsidP="009F78E2">
            <w:pPr>
              <w:rPr>
                <w:rFonts w:ascii="Arial" w:hAnsi="Arial" w:cs="Arial"/>
                <w:b/>
                <w:sz w:val="22"/>
                <w:szCs w:val="22"/>
              </w:rPr>
            </w:pPr>
          </w:p>
          <w:p w14:paraId="5088AB61" w14:textId="77777777" w:rsidR="00B235EF" w:rsidRPr="00E7174C" w:rsidRDefault="00B235EF" w:rsidP="009F78E2">
            <w:pPr>
              <w:rPr>
                <w:rFonts w:ascii="Arial" w:hAnsi="Arial" w:cs="Arial"/>
                <w:b/>
                <w:sz w:val="22"/>
                <w:szCs w:val="22"/>
              </w:rPr>
            </w:pPr>
            <w:r>
              <w:rPr>
                <w:rFonts w:ascii="Arial" w:hAnsi="Arial" w:cs="Arial"/>
                <w:b/>
                <w:sz w:val="22"/>
                <w:szCs w:val="22"/>
              </w:rPr>
              <w:t>Everyone</w:t>
            </w:r>
          </w:p>
        </w:tc>
      </w:tr>
      <w:tr w:rsidR="00E20DCD" w:rsidRPr="00E7174C" w14:paraId="2C53A80E"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008080" w:fill="33CCCC"/>
          </w:tcPr>
          <w:p w14:paraId="3D92304C" w14:textId="77777777" w:rsidR="00E20DCD" w:rsidRPr="00E7174C" w:rsidRDefault="00E20DCD" w:rsidP="00A71A7A">
            <w:pPr>
              <w:ind w:right="34"/>
              <w:rPr>
                <w:rFonts w:ascii="Arial" w:hAnsi="Arial" w:cs="Arial"/>
                <w:b/>
                <w:sz w:val="22"/>
                <w:szCs w:val="22"/>
              </w:rPr>
            </w:pPr>
            <w:r w:rsidRPr="00E7174C">
              <w:rPr>
                <w:rFonts w:ascii="Arial" w:hAnsi="Arial" w:cs="Arial"/>
                <w:b/>
                <w:sz w:val="22"/>
                <w:szCs w:val="22"/>
              </w:rPr>
              <w:t>Ministry of Health</w:t>
            </w:r>
          </w:p>
        </w:tc>
      </w:tr>
      <w:tr w:rsidR="00E20DCD" w:rsidRPr="00E7174C" w14:paraId="1FD83D3A" w14:textId="77777777" w:rsidTr="008063CD">
        <w:trPr>
          <w:trHeight w:val="950"/>
        </w:trPr>
        <w:tc>
          <w:tcPr>
            <w:tcW w:w="730" w:type="dxa"/>
            <w:gridSpan w:val="3"/>
            <w:tcBorders>
              <w:top w:val="single" w:sz="6" w:space="0" w:color="auto"/>
              <w:bottom w:val="single" w:sz="6" w:space="0" w:color="auto"/>
            </w:tcBorders>
          </w:tcPr>
          <w:p w14:paraId="2062EFC3" w14:textId="77777777" w:rsidR="00E20DCD" w:rsidRPr="00E7174C" w:rsidRDefault="00E20DCD" w:rsidP="006035FC">
            <w:pPr>
              <w:ind w:right="34"/>
              <w:jc w:val="center"/>
              <w:rPr>
                <w:rFonts w:ascii="Arial" w:hAnsi="Arial" w:cs="Arial"/>
                <w:sz w:val="22"/>
                <w:szCs w:val="22"/>
              </w:rPr>
            </w:pPr>
            <w:r>
              <w:rPr>
                <w:rFonts w:ascii="Arial" w:hAnsi="Arial" w:cs="Arial"/>
                <w:sz w:val="22"/>
                <w:szCs w:val="22"/>
              </w:rPr>
              <w:t>1</w:t>
            </w:r>
            <w:r w:rsidR="009826E2">
              <w:rPr>
                <w:rFonts w:ascii="Arial" w:hAnsi="Arial" w:cs="Arial"/>
                <w:sz w:val="22"/>
                <w:szCs w:val="22"/>
              </w:rPr>
              <w:t>7</w:t>
            </w:r>
          </w:p>
        </w:tc>
        <w:tc>
          <w:tcPr>
            <w:tcW w:w="2133" w:type="dxa"/>
            <w:gridSpan w:val="4"/>
            <w:tcBorders>
              <w:top w:val="single" w:sz="6" w:space="0" w:color="auto"/>
              <w:bottom w:val="single" w:sz="6" w:space="0" w:color="auto"/>
            </w:tcBorders>
          </w:tcPr>
          <w:p w14:paraId="0E94DB0B" w14:textId="77777777" w:rsidR="00E20DCD" w:rsidRPr="00E7174C" w:rsidRDefault="00E20DCD" w:rsidP="009E5207">
            <w:pPr>
              <w:tabs>
                <w:tab w:val="left" w:pos="31"/>
              </w:tabs>
              <w:ind w:left="31" w:hanging="31"/>
              <w:rPr>
                <w:rFonts w:ascii="Arial" w:hAnsi="Arial" w:cs="Arial"/>
                <w:sz w:val="22"/>
                <w:szCs w:val="22"/>
              </w:rPr>
            </w:pPr>
            <w:r>
              <w:rPr>
                <w:rFonts w:ascii="Arial" w:hAnsi="Arial" w:cs="Arial"/>
                <w:b/>
                <w:bCs/>
                <w:color w:val="000000"/>
                <w:sz w:val="22"/>
                <w:szCs w:val="22"/>
              </w:rPr>
              <w:t xml:space="preserve">Compensation for </w:t>
            </w:r>
            <w:r w:rsidRPr="00EF6C3E">
              <w:rPr>
                <w:rFonts w:ascii="Arial" w:hAnsi="Arial" w:cs="Arial"/>
                <w:b/>
                <w:bCs/>
                <w:color w:val="000000"/>
                <w:sz w:val="22"/>
                <w:szCs w:val="22"/>
              </w:rPr>
              <w:t>Live Donors</w:t>
            </w:r>
          </w:p>
        </w:tc>
        <w:tc>
          <w:tcPr>
            <w:tcW w:w="10904" w:type="dxa"/>
            <w:gridSpan w:val="3"/>
            <w:tcBorders>
              <w:top w:val="single" w:sz="6" w:space="0" w:color="auto"/>
              <w:bottom w:val="single" w:sz="6" w:space="0" w:color="auto"/>
            </w:tcBorders>
          </w:tcPr>
          <w:p w14:paraId="7FA3E83E" w14:textId="77777777" w:rsidR="00E20DCD" w:rsidRDefault="00B235EF" w:rsidP="00B55DB2">
            <w:pPr>
              <w:pStyle w:val="NormalWeb"/>
              <w:rPr>
                <w:rFonts w:ascii="Arial" w:hAnsi="Arial" w:cs="Arial"/>
                <w:sz w:val="22"/>
                <w:szCs w:val="22"/>
              </w:rPr>
            </w:pPr>
            <w:r>
              <w:rPr>
                <w:rFonts w:ascii="Arial" w:hAnsi="Arial" w:cs="Arial"/>
                <w:sz w:val="22"/>
                <w:szCs w:val="22"/>
              </w:rPr>
              <w:t>40 people have received compensation.  (People need to be losing money to get compensation).</w:t>
            </w:r>
          </w:p>
          <w:p w14:paraId="4E119C04" w14:textId="77777777" w:rsidR="00FD1075" w:rsidRPr="009F78E2" w:rsidRDefault="00FD1075" w:rsidP="00B55DB2">
            <w:pPr>
              <w:pStyle w:val="NormalWeb"/>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149B2B49" w14:textId="77777777" w:rsidR="00E20DCD" w:rsidRPr="00E7174C" w:rsidRDefault="00E20DCD" w:rsidP="009F78E2">
            <w:pPr>
              <w:rPr>
                <w:rFonts w:ascii="Arial" w:hAnsi="Arial" w:cs="Arial"/>
                <w:b/>
                <w:sz w:val="22"/>
                <w:szCs w:val="22"/>
              </w:rPr>
            </w:pPr>
            <w:r>
              <w:rPr>
                <w:rFonts w:ascii="Arial" w:hAnsi="Arial" w:cs="Arial"/>
                <w:b/>
                <w:sz w:val="22"/>
                <w:szCs w:val="22"/>
              </w:rPr>
              <w:t>Nick Cross</w:t>
            </w:r>
          </w:p>
        </w:tc>
      </w:tr>
      <w:tr w:rsidR="00E20DCD" w:rsidRPr="00E7174C" w14:paraId="40B9E9A8" w14:textId="77777777" w:rsidTr="005D236D">
        <w:trPr>
          <w:trHeight w:val="65"/>
        </w:trPr>
        <w:tc>
          <w:tcPr>
            <w:tcW w:w="730" w:type="dxa"/>
            <w:gridSpan w:val="3"/>
            <w:tcBorders>
              <w:top w:val="single" w:sz="6" w:space="0" w:color="auto"/>
              <w:bottom w:val="single" w:sz="6" w:space="0" w:color="auto"/>
            </w:tcBorders>
          </w:tcPr>
          <w:p w14:paraId="45B1AC44" w14:textId="77777777" w:rsidR="00E20DCD" w:rsidRPr="00E7174C" w:rsidRDefault="009005B5" w:rsidP="00A71A7A">
            <w:pPr>
              <w:rPr>
                <w:rFonts w:ascii="Arial" w:hAnsi="Arial" w:cs="Arial"/>
                <w:sz w:val="22"/>
                <w:szCs w:val="22"/>
              </w:rPr>
            </w:pPr>
            <w:r>
              <w:rPr>
                <w:rFonts w:ascii="Arial" w:hAnsi="Arial" w:cs="Arial"/>
                <w:sz w:val="22"/>
                <w:szCs w:val="22"/>
              </w:rPr>
              <w:lastRenderedPageBreak/>
              <w:t xml:space="preserve"> </w:t>
            </w:r>
            <w:r w:rsidR="009826E2">
              <w:rPr>
                <w:rFonts w:ascii="Arial" w:hAnsi="Arial" w:cs="Arial"/>
                <w:sz w:val="22"/>
                <w:szCs w:val="22"/>
              </w:rPr>
              <w:t>18</w:t>
            </w:r>
          </w:p>
        </w:tc>
        <w:tc>
          <w:tcPr>
            <w:tcW w:w="2133" w:type="dxa"/>
            <w:gridSpan w:val="4"/>
            <w:tcBorders>
              <w:top w:val="single" w:sz="6" w:space="0" w:color="auto"/>
              <w:bottom w:val="single" w:sz="6" w:space="0" w:color="auto"/>
            </w:tcBorders>
          </w:tcPr>
          <w:p w14:paraId="4C2A9082" w14:textId="77777777" w:rsidR="00E20DCD" w:rsidRPr="00EF6C3E" w:rsidRDefault="00E20DCD" w:rsidP="00A71A7A">
            <w:pPr>
              <w:tabs>
                <w:tab w:val="left" w:pos="31"/>
              </w:tabs>
              <w:ind w:left="31" w:hanging="31"/>
              <w:rPr>
                <w:rFonts w:ascii="Arial" w:hAnsi="Arial" w:cs="Arial"/>
                <w:b/>
                <w:bCs/>
                <w:color w:val="000000"/>
                <w:sz w:val="22"/>
                <w:szCs w:val="22"/>
              </w:rPr>
            </w:pPr>
            <w:proofErr w:type="gramStart"/>
            <w:r>
              <w:rPr>
                <w:rFonts w:ascii="Arial" w:hAnsi="Arial" w:cs="Arial"/>
                <w:b/>
                <w:bCs/>
                <w:color w:val="000000"/>
                <w:sz w:val="22"/>
                <w:szCs w:val="22"/>
              </w:rPr>
              <w:t xml:space="preserve">Report </w:t>
            </w:r>
            <w:r w:rsidRPr="00EF6C3E">
              <w:rPr>
                <w:rFonts w:ascii="Arial" w:hAnsi="Arial" w:cs="Arial"/>
                <w:b/>
                <w:bCs/>
                <w:color w:val="000000"/>
                <w:sz w:val="22"/>
                <w:szCs w:val="22"/>
              </w:rPr>
              <w:t xml:space="preserve"> </w:t>
            </w:r>
            <w:r>
              <w:rPr>
                <w:rFonts w:ascii="Arial" w:hAnsi="Arial" w:cs="Arial"/>
                <w:b/>
                <w:bCs/>
                <w:color w:val="000000"/>
                <w:sz w:val="22"/>
                <w:szCs w:val="22"/>
              </w:rPr>
              <w:t>on</w:t>
            </w:r>
            <w:proofErr w:type="gramEnd"/>
            <w:r w:rsidRPr="00EF6C3E">
              <w:rPr>
                <w:rFonts w:ascii="Arial" w:hAnsi="Arial" w:cs="Arial"/>
                <w:b/>
                <w:bCs/>
                <w:color w:val="000000"/>
                <w:sz w:val="22"/>
                <w:szCs w:val="22"/>
              </w:rPr>
              <w:t xml:space="preserve"> Kidney Health New Zealand</w:t>
            </w:r>
          </w:p>
          <w:p w14:paraId="17F6A2F8" w14:textId="77777777" w:rsidR="00E20DCD" w:rsidRDefault="00E20DCD" w:rsidP="00A71A7A">
            <w:pPr>
              <w:tabs>
                <w:tab w:val="left" w:pos="31"/>
              </w:tabs>
              <w:ind w:left="31" w:hanging="31"/>
              <w:rPr>
                <w:rFonts w:ascii="Arial" w:hAnsi="Arial" w:cs="Arial"/>
                <w:bCs/>
                <w:color w:val="000000"/>
                <w:sz w:val="22"/>
                <w:szCs w:val="22"/>
              </w:rPr>
            </w:pPr>
          </w:p>
          <w:p w14:paraId="6BD6D277" w14:textId="77777777" w:rsidR="00E20DCD" w:rsidRPr="00E7174C" w:rsidRDefault="00E20DCD" w:rsidP="00A71A7A">
            <w:pPr>
              <w:tabs>
                <w:tab w:val="left" w:pos="31"/>
              </w:tabs>
              <w:ind w:left="31" w:hanging="31"/>
              <w:rPr>
                <w:rFonts w:ascii="Arial" w:hAnsi="Arial" w:cs="Arial"/>
                <w:sz w:val="22"/>
                <w:szCs w:val="22"/>
              </w:rPr>
            </w:pPr>
          </w:p>
        </w:tc>
        <w:tc>
          <w:tcPr>
            <w:tcW w:w="10904" w:type="dxa"/>
            <w:gridSpan w:val="3"/>
            <w:tcBorders>
              <w:top w:val="single" w:sz="6" w:space="0" w:color="auto"/>
              <w:bottom w:val="single" w:sz="6" w:space="0" w:color="auto"/>
            </w:tcBorders>
          </w:tcPr>
          <w:p w14:paraId="2B551F49" w14:textId="77777777" w:rsidR="00BC2F76" w:rsidRPr="004A709E" w:rsidRDefault="00BC2F76" w:rsidP="00BC2F76">
            <w:pPr>
              <w:rPr>
                <w:rFonts w:ascii="Arial" w:hAnsi="Arial" w:cs="Arial"/>
              </w:rPr>
            </w:pPr>
            <w:r w:rsidRPr="004A709E">
              <w:rPr>
                <w:rFonts w:ascii="Arial" w:hAnsi="Arial" w:cs="Arial"/>
              </w:rPr>
              <w:t>KHNZ Report</w:t>
            </w:r>
          </w:p>
          <w:p w14:paraId="7B9DF754" w14:textId="77777777" w:rsidR="00BC2F76" w:rsidRPr="004A709E" w:rsidRDefault="00BC2F76" w:rsidP="00BC2F76">
            <w:pPr>
              <w:numPr>
                <w:ilvl w:val="0"/>
                <w:numId w:val="40"/>
              </w:numPr>
              <w:rPr>
                <w:rFonts w:ascii="Arial" w:hAnsi="Arial" w:cs="Arial"/>
              </w:rPr>
            </w:pPr>
            <w:r w:rsidRPr="004A709E">
              <w:rPr>
                <w:rFonts w:ascii="Arial" w:hAnsi="Arial" w:cs="Arial"/>
              </w:rPr>
              <w:t>Max updated the meeting on ‘progress’ - or the lack thereof – in terms of the Ministry’s implementation of the Deceased Organ Donation Strategy. Apart from the Minister signing off on the NZ Blood Service being the Crown Agency responsible for the proposed National Body (initially this will largely be a relocation of ODNZ), no further progress towards the development of an Implementation Plan appears to have been made. KHNZ has recommended to the Minister that responsibility for developing the Implementation Plan be transferred to the NZBS as soon as possible, with the NZBS supported in this by a sector working group (including some sector representatives involved in drafting the Strategy)</w:t>
            </w:r>
          </w:p>
          <w:p w14:paraId="76263A1D" w14:textId="77777777" w:rsidR="00BC2F76" w:rsidRPr="004A709E" w:rsidRDefault="00BC2F76" w:rsidP="00BC2F76">
            <w:pPr>
              <w:numPr>
                <w:ilvl w:val="0"/>
                <w:numId w:val="40"/>
              </w:numPr>
              <w:rPr>
                <w:rFonts w:ascii="Arial" w:hAnsi="Arial" w:cs="Arial"/>
              </w:rPr>
            </w:pPr>
            <w:r w:rsidRPr="004A709E">
              <w:rPr>
                <w:rFonts w:ascii="Arial" w:hAnsi="Arial" w:cs="Arial"/>
              </w:rPr>
              <w:t xml:space="preserve">KHNZ remains concerned at the Ministry’s failure to undertake any sort of evaluation and longer-term planning in relation to the CKD in primary care initiative. Chris Hood, John Collins and Max (each </w:t>
            </w:r>
            <w:proofErr w:type="gramStart"/>
            <w:r w:rsidRPr="004A709E">
              <w:rPr>
                <w:rFonts w:ascii="Arial" w:hAnsi="Arial" w:cs="Arial"/>
              </w:rPr>
              <w:t>members</w:t>
            </w:r>
            <w:proofErr w:type="gramEnd"/>
            <w:r w:rsidRPr="004A709E">
              <w:rPr>
                <w:rFonts w:ascii="Arial" w:hAnsi="Arial" w:cs="Arial"/>
              </w:rPr>
              <w:t xml:space="preserve"> of the original oversight group) had suggested a one-day sector-wide symposium later in the year. The Ministry, however, proposed instead that an independent evaluation of the initiative would be undertaken – but seem since to have backed away from that. To date the decision support software made freely available to GPs has been accessed in relation to some 10,000 individual </w:t>
            </w:r>
            <w:proofErr w:type="gramStart"/>
            <w:r w:rsidRPr="004A709E">
              <w:rPr>
                <w:rFonts w:ascii="Arial" w:hAnsi="Arial" w:cs="Arial"/>
              </w:rPr>
              <w:t>patients, and</w:t>
            </w:r>
            <w:proofErr w:type="gramEnd"/>
            <w:r w:rsidRPr="004A709E">
              <w:rPr>
                <w:rFonts w:ascii="Arial" w:hAnsi="Arial" w:cs="Arial"/>
              </w:rPr>
              <w:t xml:space="preserve"> is being used in around 400 practices. But this is only around a third of practices across NZ. Why the low uptake? Following discussion, it was agreed that the NRAB would support Kidney Health NZ requesting that the Ministry reconvene the oversight group (that previously met by teleconference) with a view to</w:t>
            </w:r>
          </w:p>
          <w:p w14:paraId="33905A41" w14:textId="77777777" w:rsidR="00BC2F76" w:rsidRPr="004A709E" w:rsidRDefault="00BC2F76" w:rsidP="00BC2F76">
            <w:pPr>
              <w:numPr>
                <w:ilvl w:val="1"/>
                <w:numId w:val="40"/>
              </w:numPr>
              <w:rPr>
                <w:rFonts w:ascii="Arial" w:hAnsi="Arial" w:cs="Arial"/>
              </w:rPr>
            </w:pPr>
            <w:r w:rsidRPr="004A709E">
              <w:rPr>
                <w:rFonts w:ascii="Arial" w:hAnsi="Arial" w:cs="Arial"/>
              </w:rPr>
              <w:t>Determining clear Terms of Reference for an evaluation of the initiative – including why there is such variability of uptake in terms of the decision support tool, and how more comprehensive use of the software can be facilitated</w:t>
            </w:r>
          </w:p>
          <w:p w14:paraId="43E342DC" w14:textId="77777777" w:rsidR="00BC2F76" w:rsidRPr="004A709E" w:rsidRDefault="00BC2F76" w:rsidP="00BC2F76">
            <w:pPr>
              <w:numPr>
                <w:ilvl w:val="1"/>
                <w:numId w:val="40"/>
              </w:numPr>
              <w:rPr>
                <w:rFonts w:ascii="Arial" w:hAnsi="Arial" w:cs="Arial"/>
              </w:rPr>
            </w:pPr>
            <w:r w:rsidRPr="004A709E">
              <w:rPr>
                <w:rFonts w:ascii="Arial" w:hAnsi="Arial" w:cs="Arial"/>
              </w:rPr>
              <w:t>Identifying outstanding issues in relation to the rollout of the initiative and how these are to be addressed, and</w:t>
            </w:r>
          </w:p>
          <w:p w14:paraId="0088C433" w14:textId="77777777" w:rsidR="00BC2F76" w:rsidRPr="004A709E" w:rsidRDefault="00BC2F76" w:rsidP="00BC2F76">
            <w:pPr>
              <w:numPr>
                <w:ilvl w:val="1"/>
                <w:numId w:val="40"/>
              </w:numPr>
              <w:rPr>
                <w:rFonts w:ascii="Arial" w:hAnsi="Arial" w:cs="Arial"/>
              </w:rPr>
            </w:pPr>
            <w:r w:rsidRPr="004A709E">
              <w:rPr>
                <w:rFonts w:ascii="Arial" w:hAnsi="Arial" w:cs="Arial"/>
              </w:rPr>
              <w:t>Determining a process for ensuring ongoing support for the initiative and transitioning its management to the primary healthcare setting.</w:t>
            </w:r>
          </w:p>
          <w:p w14:paraId="19DB7694" w14:textId="77777777" w:rsidR="00BC2F76" w:rsidRPr="004A709E" w:rsidRDefault="00BC2F76" w:rsidP="00BC2F76">
            <w:pPr>
              <w:numPr>
                <w:ilvl w:val="0"/>
                <w:numId w:val="40"/>
              </w:numPr>
              <w:rPr>
                <w:rFonts w:ascii="Arial" w:hAnsi="Arial" w:cs="Arial"/>
              </w:rPr>
            </w:pPr>
            <w:r w:rsidRPr="004A709E">
              <w:rPr>
                <w:rFonts w:ascii="Arial" w:hAnsi="Arial" w:cs="Arial"/>
              </w:rPr>
              <w:t>It was also discussed whether there should be a primary health representative (</w:t>
            </w:r>
            <w:proofErr w:type="gramStart"/>
            <w:r w:rsidRPr="004A709E">
              <w:rPr>
                <w:rFonts w:ascii="Arial" w:hAnsi="Arial" w:cs="Arial"/>
              </w:rPr>
              <w:t>e.g.</w:t>
            </w:r>
            <w:proofErr w:type="gramEnd"/>
            <w:r w:rsidRPr="004A709E">
              <w:rPr>
                <w:rFonts w:ascii="Arial" w:hAnsi="Arial" w:cs="Arial"/>
              </w:rPr>
              <w:t xml:space="preserve"> a GP) on the NRAB. It was agreed that if the Ministry felt this was important – in terms of oversight of the CKD Primary Care initiative – then the Ministry should take responsibility for initiating this.</w:t>
            </w:r>
          </w:p>
          <w:p w14:paraId="1360B907" w14:textId="77777777" w:rsidR="00BC2F76" w:rsidRDefault="00BC2F76" w:rsidP="00742920">
            <w:pPr>
              <w:rPr>
                <w:rFonts w:ascii="Arial" w:hAnsi="Arial" w:cs="Arial"/>
                <w:color w:val="FF0000"/>
                <w:sz w:val="22"/>
                <w:szCs w:val="22"/>
              </w:rPr>
            </w:pPr>
          </w:p>
          <w:p w14:paraId="00A6F56F" w14:textId="77777777" w:rsidR="00327514" w:rsidRDefault="00327514" w:rsidP="00742920">
            <w:pPr>
              <w:rPr>
                <w:rFonts w:ascii="Arial" w:hAnsi="Arial" w:cs="Arial"/>
                <w:color w:val="FF0000"/>
                <w:sz w:val="22"/>
                <w:szCs w:val="22"/>
              </w:rPr>
            </w:pPr>
          </w:p>
          <w:p w14:paraId="202261C7" w14:textId="77777777" w:rsidR="00327514" w:rsidRDefault="00327514" w:rsidP="00742920">
            <w:pPr>
              <w:rPr>
                <w:rFonts w:ascii="Arial" w:hAnsi="Arial" w:cs="Arial"/>
                <w:color w:val="FF0000"/>
                <w:sz w:val="22"/>
                <w:szCs w:val="22"/>
              </w:rPr>
            </w:pPr>
          </w:p>
          <w:p w14:paraId="620DE533" w14:textId="77777777" w:rsidR="00327514" w:rsidRDefault="00327514" w:rsidP="00742920">
            <w:pPr>
              <w:rPr>
                <w:rFonts w:ascii="Arial" w:hAnsi="Arial" w:cs="Arial"/>
                <w:color w:val="FF0000"/>
                <w:sz w:val="22"/>
                <w:szCs w:val="22"/>
              </w:rPr>
            </w:pPr>
          </w:p>
          <w:p w14:paraId="4A1EB150" w14:textId="77777777" w:rsidR="00327514" w:rsidRDefault="00327514" w:rsidP="00742920">
            <w:pPr>
              <w:rPr>
                <w:rFonts w:ascii="Arial" w:hAnsi="Arial" w:cs="Arial"/>
                <w:color w:val="FF0000"/>
                <w:sz w:val="22"/>
                <w:szCs w:val="22"/>
              </w:rPr>
            </w:pPr>
          </w:p>
          <w:p w14:paraId="16853776" w14:textId="77777777" w:rsidR="00327514" w:rsidRPr="004A709E" w:rsidRDefault="00327514" w:rsidP="00742920">
            <w:pPr>
              <w:rPr>
                <w:rFonts w:ascii="Arial" w:hAnsi="Arial" w:cs="Arial"/>
                <w:color w:val="FF0000"/>
                <w:sz w:val="22"/>
                <w:szCs w:val="22"/>
              </w:rPr>
            </w:pPr>
          </w:p>
        </w:tc>
        <w:tc>
          <w:tcPr>
            <w:tcW w:w="1778" w:type="dxa"/>
            <w:gridSpan w:val="4"/>
            <w:tcBorders>
              <w:top w:val="single" w:sz="6" w:space="0" w:color="auto"/>
              <w:bottom w:val="single" w:sz="6" w:space="0" w:color="auto"/>
              <w:right w:val="single" w:sz="18" w:space="0" w:color="auto"/>
            </w:tcBorders>
          </w:tcPr>
          <w:p w14:paraId="0FAD64D7" w14:textId="77777777" w:rsidR="00E20DCD" w:rsidRDefault="00E20DCD" w:rsidP="00A71A7A">
            <w:pPr>
              <w:rPr>
                <w:rFonts w:ascii="Arial" w:hAnsi="Arial" w:cs="Arial"/>
                <w:b/>
                <w:bCs/>
                <w:color w:val="000000"/>
                <w:sz w:val="22"/>
                <w:szCs w:val="22"/>
              </w:rPr>
            </w:pPr>
          </w:p>
          <w:p w14:paraId="0A023DB6" w14:textId="77777777" w:rsidR="00E20DCD" w:rsidRDefault="00E20DCD" w:rsidP="00A71A7A">
            <w:pPr>
              <w:rPr>
                <w:rFonts w:ascii="Arial" w:hAnsi="Arial" w:cs="Arial"/>
                <w:b/>
                <w:bCs/>
                <w:color w:val="000000"/>
                <w:sz w:val="22"/>
                <w:szCs w:val="22"/>
              </w:rPr>
            </w:pPr>
          </w:p>
          <w:p w14:paraId="13062C09" w14:textId="77777777" w:rsidR="00E20DCD" w:rsidRDefault="00E20DCD" w:rsidP="00A71A7A">
            <w:pPr>
              <w:rPr>
                <w:rFonts w:ascii="Arial" w:hAnsi="Arial" w:cs="Arial"/>
                <w:b/>
                <w:bCs/>
                <w:color w:val="000000"/>
                <w:sz w:val="22"/>
                <w:szCs w:val="22"/>
              </w:rPr>
            </w:pPr>
            <w:r w:rsidRPr="00E7174C">
              <w:rPr>
                <w:rFonts w:ascii="Arial" w:hAnsi="Arial" w:cs="Arial"/>
                <w:b/>
                <w:bCs/>
                <w:color w:val="000000"/>
                <w:sz w:val="22"/>
                <w:szCs w:val="22"/>
              </w:rPr>
              <w:t xml:space="preserve">Max </w:t>
            </w:r>
            <w:r w:rsidR="005776DF">
              <w:rPr>
                <w:rFonts w:ascii="Arial" w:hAnsi="Arial" w:cs="Arial"/>
                <w:b/>
                <w:bCs/>
                <w:color w:val="000000"/>
                <w:sz w:val="22"/>
                <w:szCs w:val="22"/>
              </w:rPr>
              <w:t>Reid</w:t>
            </w:r>
          </w:p>
          <w:p w14:paraId="6ED42298" w14:textId="77777777" w:rsidR="004C32CA" w:rsidRDefault="004C32CA" w:rsidP="00A71A7A">
            <w:pPr>
              <w:rPr>
                <w:rFonts w:ascii="Arial" w:hAnsi="Arial" w:cs="Arial"/>
                <w:b/>
                <w:bCs/>
                <w:color w:val="000000"/>
                <w:sz w:val="22"/>
                <w:szCs w:val="22"/>
              </w:rPr>
            </w:pPr>
          </w:p>
          <w:p w14:paraId="5B400C71" w14:textId="77777777" w:rsidR="004C32CA" w:rsidRDefault="004C32CA" w:rsidP="00A71A7A">
            <w:pPr>
              <w:rPr>
                <w:rFonts w:ascii="Arial" w:hAnsi="Arial" w:cs="Arial"/>
                <w:b/>
                <w:bCs/>
                <w:color w:val="000000"/>
                <w:sz w:val="22"/>
                <w:szCs w:val="22"/>
              </w:rPr>
            </w:pPr>
          </w:p>
          <w:p w14:paraId="432A2231" w14:textId="77777777" w:rsidR="004C32CA" w:rsidRDefault="004C32CA" w:rsidP="00A71A7A">
            <w:pPr>
              <w:rPr>
                <w:rFonts w:ascii="Arial" w:hAnsi="Arial" w:cs="Arial"/>
                <w:b/>
                <w:bCs/>
                <w:color w:val="000000"/>
                <w:sz w:val="22"/>
                <w:szCs w:val="22"/>
              </w:rPr>
            </w:pPr>
          </w:p>
          <w:p w14:paraId="426E9528" w14:textId="77777777" w:rsidR="004C32CA" w:rsidRDefault="004C32CA" w:rsidP="00A71A7A">
            <w:pPr>
              <w:rPr>
                <w:rFonts w:ascii="Arial" w:hAnsi="Arial" w:cs="Arial"/>
                <w:b/>
                <w:bCs/>
                <w:color w:val="000000"/>
                <w:sz w:val="22"/>
                <w:szCs w:val="22"/>
              </w:rPr>
            </w:pPr>
          </w:p>
          <w:p w14:paraId="275CF3D4" w14:textId="77777777" w:rsidR="004C32CA" w:rsidRDefault="004C32CA" w:rsidP="00A71A7A">
            <w:pPr>
              <w:rPr>
                <w:rFonts w:ascii="Arial" w:hAnsi="Arial" w:cs="Arial"/>
                <w:b/>
                <w:bCs/>
                <w:color w:val="000000"/>
                <w:sz w:val="22"/>
                <w:szCs w:val="22"/>
              </w:rPr>
            </w:pPr>
          </w:p>
          <w:p w14:paraId="3402CCC1" w14:textId="77777777" w:rsidR="004C32CA" w:rsidRDefault="004C32CA" w:rsidP="00A71A7A">
            <w:pPr>
              <w:rPr>
                <w:rFonts w:ascii="Arial" w:hAnsi="Arial" w:cs="Arial"/>
                <w:b/>
                <w:bCs/>
                <w:color w:val="000000"/>
                <w:sz w:val="22"/>
                <w:szCs w:val="22"/>
              </w:rPr>
            </w:pPr>
          </w:p>
          <w:p w14:paraId="6A75DF8D" w14:textId="77777777" w:rsidR="004C32CA" w:rsidRDefault="004C32CA" w:rsidP="00A71A7A">
            <w:pPr>
              <w:rPr>
                <w:rFonts w:ascii="Arial" w:hAnsi="Arial" w:cs="Arial"/>
                <w:b/>
                <w:bCs/>
                <w:color w:val="000000"/>
                <w:sz w:val="22"/>
                <w:szCs w:val="22"/>
              </w:rPr>
            </w:pPr>
          </w:p>
          <w:p w14:paraId="470E2373" w14:textId="77777777" w:rsidR="004C32CA" w:rsidRDefault="004C32CA" w:rsidP="00A71A7A">
            <w:pPr>
              <w:rPr>
                <w:rFonts w:ascii="Arial" w:hAnsi="Arial" w:cs="Arial"/>
                <w:b/>
                <w:bCs/>
                <w:color w:val="000000"/>
                <w:sz w:val="22"/>
                <w:szCs w:val="22"/>
              </w:rPr>
            </w:pPr>
          </w:p>
          <w:p w14:paraId="0472DCF4" w14:textId="77777777" w:rsidR="004C32CA" w:rsidRDefault="004C32CA" w:rsidP="00A71A7A">
            <w:pPr>
              <w:rPr>
                <w:rFonts w:ascii="Arial" w:hAnsi="Arial" w:cs="Arial"/>
                <w:b/>
                <w:bCs/>
                <w:color w:val="000000"/>
                <w:sz w:val="22"/>
                <w:szCs w:val="22"/>
              </w:rPr>
            </w:pPr>
          </w:p>
          <w:p w14:paraId="45933EE1" w14:textId="77777777" w:rsidR="004C32CA" w:rsidRDefault="004C32CA" w:rsidP="00A71A7A">
            <w:pPr>
              <w:rPr>
                <w:rFonts w:ascii="Arial" w:hAnsi="Arial" w:cs="Arial"/>
                <w:b/>
                <w:bCs/>
                <w:color w:val="000000"/>
                <w:sz w:val="22"/>
                <w:szCs w:val="22"/>
              </w:rPr>
            </w:pPr>
          </w:p>
          <w:p w14:paraId="3CE00718" w14:textId="77777777" w:rsidR="004C32CA" w:rsidRDefault="004C32CA" w:rsidP="00A71A7A">
            <w:pPr>
              <w:rPr>
                <w:rFonts w:ascii="Arial" w:hAnsi="Arial" w:cs="Arial"/>
                <w:b/>
                <w:bCs/>
                <w:color w:val="000000"/>
                <w:sz w:val="22"/>
                <w:szCs w:val="22"/>
              </w:rPr>
            </w:pPr>
          </w:p>
          <w:p w14:paraId="797CF6E3" w14:textId="77777777" w:rsidR="004C32CA" w:rsidRDefault="004C32CA" w:rsidP="00A71A7A">
            <w:pPr>
              <w:rPr>
                <w:rFonts w:ascii="Arial" w:hAnsi="Arial" w:cs="Arial"/>
                <w:b/>
                <w:bCs/>
                <w:color w:val="000000"/>
                <w:sz w:val="22"/>
                <w:szCs w:val="22"/>
              </w:rPr>
            </w:pPr>
          </w:p>
          <w:p w14:paraId="4A185421" w14:textId="77777777" w:rsidR="004C32CA" w:rsidRDefault="004C32CA" w:rsidP="00A71A7A">
            <w:pPr>
              <w:rPr>
                <w:rFonts w:ascii="Arial" w:hAnsi="Arial" w:cs="Arial"/>
                <w:b/>
                <w:bCs/>
                <w:color w:val="000000"/>
                <w:sz w:val="22"/>
                <w:szCs w:val="22"/>
              </w:rPr>
            </w:pPr>
          </w:p>
          <w:p w14:paraId="226064F6" w14:textId="77777777" w:rsidR="004C32CA" w:rsidRDefault="004C32CA" w:rsidP="00A71A7A">
            <w:pPr>
              <w:rPr>
                <w:rFonts w:ascii="Arial" w:hAnsi="Arial" w:cs="Arial"/>
                <w:b/>
                <w:bCs/>
                <w:color w:val="000000"/>
                <w:sz w:val="22"/>
                <w:szCs w:val="22"/>
              </w:rPr>
            </w:pPr>
          </w:p>
          <w:p w14:paraId="670DE537" w14:textId="77777777" w:rsidR="004C32CA" w:rsidRDefault="004C32CA" w:rsidP="00A71A7A">
            <w:pPr>
              <w:rPr>
                <w:rFonts w:ascii="Arial" w:hAnsi="Arial" w:cs="Arial"/>
                <w:b/>
                <w:bCs/>
                <w:color w:val="000000"/>
                <w:sz w:val="22"/>
                <w:szCs w:val="22"/>
              </w:rPr>
            </w:pPr>
          </w:p>
          <w:p w14:paraId="1B1F637F" w14:textId="77777777" w:rsidR="004C32CA" w:rsidRDefault="004C32CA" w:rsidP="00A71A7A">
            <w:pPr>
              <w:rPr>
                <w:rFonts w:ascii="Arial" w:hAnsi="Arial" w:cs="Arial"/>
                <w:b/>
                <w:bCs/>
                <w:color w:val="000000"/>
                <w:sz w:val="22"/>
                <w:szCs w:val="22"/>
              </w:rPr>
            </w:pPr>
          </w:p>
          <w:p w14:paraId="1E38C3EC" w14:textId="77777777" w:rsidR="004C32CA" w:rsidRDefault="004C32CA" w:rsidP="00A71A7A">
            <w:pPr>
              <w:rPr>
                <w:rFonts w:ascii="Arial" w:hAnsi="Arial" w:cs="Arial"/>
                <w:b/>
                <w:bCs/>
                <w:color w:val="000000"/>
                <w:sz w:val="22"/>
                <w:szCs w:val="22"/>
              </w:rPr>
            </w:pPr>
          </w:p>
          <w:p w14:paraId="02C104D6" w14:textId="77777777" w:rsidR="004C32CA" w:rsidRDefault="004C32CA" w:rsidP="00A71A7A">
            <w:pPr>
              <w:rPr>
                <w:rFonts w:ascii="Arial" w:hAnsi="Arial" w:cs="Arial"/>
                <w:b/>
                <w:bCs/>
                <w:color w:val="000000"/>
                <w:sz w:val="22"/>
                <w:szCs w:val="22"/>
              </w:rPr>
            </w:pPr>
          </w:p>
          <w:p w14:paraId="41E33FE3" w14:textId="77777777" w:rsidR="004C32CA" w:rsidRDefault="004C32CA" w:rsidP="00A71A7A">
            <w:pPr>
              <w:rPr>
                <w:rFonts w:ascii="Arial" w:hAnsi="Arial" w:cs="Arial"/>
                <w:b/>
                <w:bCs/>
                <w:color w:val="000000"/>
                <w:sz w:val="22"/>
                <w:szCs w:val="22"/>
              </w:rPr>
            </w:pPr>
          </w:p>
          <w:p w14:paraId="4616BF82" w14:textId="77777777" w:rsidR="004C32CA" w:rsidRDefault="004C32CA" w:rsidP="00A71A7A">
            <w:pPr>
              <w:rPr>
                <w:rFonts w:ascii="Arial" w:hAnsi="Arial" w:cs="Arial"/>
                <w:b/>
                <w:bCs/>
                <w:color w:val="000000"/>
                <w:sz w:val="22"/>
                <w:szCs w:val="22"/>
              </w:rPr>
            </w:pPr>
          </w:p>
          <w:p w14:paraId="71BDB91D" w14:textId="77777777" w:rsidR="004C32CA" w:rsidRDefault="004C32CA" w:rsidP="00A71A7A">
            <w:pPr>
              <w:rPr>
                <w:rFonts w:ascii="Arial" w:hAnsi="Arial" w:cs="Arial"/>
                <w:b/>
                <w:bCs/>
                <w:color w:val="000000"/>
                <w:sz w:val="22"/>
                <w:szCs w:val="22"/>
              </w:rPr>
            </w:pPr>
          </w:p>
          <w:p w14:paraId="1673740A" w14:textId="77777777" w:rsidR="00E20DCD" w:rsidRDefault="00E20DCD" w:rsidP="00A71A7A">
            <w:pPr>
              <w:rPr>
                <w:rFonts w:ascii="Arial" w:hAnsi="Arial" w:cs="Arial"/>
                <w:b/>
                <w:bCs/>
                <w:color w:val="000000"/>
                <w:sz w:val="22"/>
                <w:szCs w:val="22"/>
              </w:rPr>
            </w:pPr>
          </w:p>
          <w:p w14:paraId="663769B0" w14:textId="77777777" w:rsidR="00E20DCD" w:rsidRDefault="00E20DCD" w:rsidP="00A71A7A">
            <w:pPr>
              <w:rPr>
                <w:rFonts w:ascii="Arial" w:hAnsi="Arial" w:cs="Arial"/>
                <w:b/>
                <w:bCs/>
                <w:color w:val="000000"/>
                <w:sz w:val="22"/>
                <w:szCs w:val="22"/>
              </w:rPr>
            </w:pPr>
          </w:p>
          <w:p w14:paraId="76DE7EC5" w14:textId="77777777" w:rsidR="00E20DCD" w:rsidRDefault="00E20DCD" w:rsidP="00A71A7A">
            <w:pPr>
              <w:rPr>
                <w:rFonts w:ascii="Arial" w:hAnsi="Arial" w:cs="Arial"/>
                <w:b/>
                <w:sz w:val="22"/>
                <w:szCs w:val="22"/>
              </w:rPr>
            </w:pPr>
          </w:p>
          <w:p w14:paraId="50B232BE" w14:textId="77777777" w:rsidR="00DE63AA" w:rsidRDefault="00DE63AA" w:rsidP="00A71A7A">
            <w:pPr>
              <w:rPr>
                <w:rFonts w:ascii="Arial" w:hAnsi="Arial" w:cs="Arial"/>
                <w:b/>
                <w:sz w:val="22"/>
                <w:szCs w:val="22"/>
              </w:rPr>
            </w:pPr>
          </w:p>
          <w:p w14:paraId="5F518182" w14:textId="77777777" w:rsidR="00DE63AA" w:rsidRDefault="00DE63AA" w:rsidP="00A71A7A">
            <w:pPr>
              <w:rPr>
                <w:rFonts w:ascii="Arial" w:hAnsi="Arial" w:cs="Arial"/>
                <w:b/>
                <w:sz w:val="22"/>
                <w:szCs w:val="22"/>
              </w:rPr>
            </w:pPr>
          </w:p>
          <w:p w14:paraId="54E233F0" w14:textId="77777777" w:rsidR="00DE63AA" w:rsidRDefault="00DE63AA" w:rsidP="00A71A7A">
            <w:pPr>
              <w:rPr>
                <w:rFonts w:ascii="Arial" w:hAnsi="Arial" w:cs="Arial"/>
                <w:b/>
                <w:sz w:val="22"/>
                <w:szCs w:val="22"/>
              </w:rPr>
            </w:pPr>
          </w:p>
          <w:p w14:paraId="04EF649E" w14:textId="77777777" w:rsidR="00DE63AA" w:rsidRDefault="00DE63AA" w:rsidP="00A71A7A">
            <w:pPr>
              <w:rPr>
                <w:rFonts w:ascii="Arial" w:hAnsi="Arial" w:cs="Arial"/>
                <w:b/>
                <w:sz w:val="22"/>
                <w:szCs w:val="22"/>
              </w:rPr>
            </w:pPr>
          </w:p>
          <w:p w14:paraId="6EF3C07C" w14:textId="77777777" w:rsidR="00DE63AA" w:rsidRDefault="00DE63AA" w:rsidP="00A71A7A">
            <w:pPr>
              <w:rPr>
                <w:rFonts w:ascii="Arial" w:hAnsi="Arial" w:cs="Arial"/>
                <w:b/>
                <w:sz w:val="22"/>
                <w:szCs w:val="22"/>
              </w:rPr>
            </w:pPr>
          </w:p>
          <w:p w14:paraId="182C5301" w14:textId="77777777" w:rsidR="00DE63AA" w:rsidRDefault="00DE63AA" w:rsidP="00A71A7A">
            <w:pPr>
              <w:rPr>
                <w:rFonts w:ascii="Arial" w:hAnsi="Arial" w:cs="Arial"/>
                <w:b/>
                <w:sz w:val="22"/>
                <w:szCs w:val="22"/>
              </w:rPr>
            </w:pPr>
          </w:p>
          <w:p w14:paraId="77790DE0" w14:textId="77777777" w:rsidR="00DE63AA" w:rsidRDefault="00DE63AA" w:rsidP="00A71A7A">
            <w:pPr>
              <w:rPr>
                <w:rFonts w:ascii="Arial" w:hAnsi="Arial" w:cs="Arial"/>
                <w:b/>
                <w:sz w:val="22"/>
                <w:szCs w:val="22"/>
              </w:rPr>
            </w:pPr>
          </w:p>
          <w:p w14:paraId="7A163345" w14:textId="77777777" w:rsidR="00DE63AA" w:rsidRPr="00E7174C" w:rsidRDefault="00DE63AA" w:rsidP="00A71A7A">
            <w:pPr>
              <w:rPr>
                <w:rFonts w:ascii="Arial" w:hAnsi="Arial" w:cs="Arial"/>
                <w:b/>
                <w:sz w:val="22"/>
                <w:szCs w:val="22"/>
              </w:rPr>
            </w:pPr>
          </w:p>
        </w:tc>
      </w:tr>
      <w:tr w:rsidR="00E20DCD" w:rsidRPr="00E7174C" w14:paraId="0929C14E" w14:textId="77777777" w:rsidTr="00DF4C4B">
        <w:trPr>
          <w:trHeight w:val="254"/>
        </w:trPr>
        <w:tc>
          <w:tcPr>
            <w:tcW w:w="15545" w:type="dxa"/>
            <w:gridSpan w:val="14"/>
            <w:tcBorders>
              <w:bottom w:val="single" w:sz="4" w:space="0" w:color="auto"/>
              <w:right w:val="single" w:sz="18" w:space="0" w:color="auto"/>
            </w:tcBorders>
            <w:shd w:val="pct12" w:color="008080" w:fill="33CCCC"/>
          </w:tcPr>
          <w:p w14:paraId="3745BB28" w14:textId="77777777" w:rsidR="00E20DCD" w:rsidRPr="00E7174C" w:rsidRDefault="00E20DCD" w:rsidP="0003272A">
            <w:pPr>
              <w:rPr>
                <w:rFonts w:ascii="Arial" w:hAnsi="Arial" w:cs="Arial"/>
                <w:b/>
                <w:bCs/>
                <w:color w:val="000000"/>
                <w:sz w:val="22"/>
                <w:szCs w:val="22"/>
              </w:rPr>
            </w:pPr>
            <w:r w:rsidRPr="00E7174C">
              <w:rPr>
                <w:rFonts w:ascii="Arial" w:hAnsi="Arial" w:cs="Arial"/>
                <w:b/>
                <w:sz w:val="22"/>
                <w:szCs w:val="22"/>
              </w:rPr>
              <w:lastRenderedPageBreak/>
              <w:t>Standard Report Updates</w:t>
            </w:r>
          </w:p>
        </w:tc>
      </w:tr>
      <w:tr w:rsidR="00E20DCD" w:rsidRPr="00E7174C" w14:paraId="7F819FCF" w14:textId="77777777" w:rsidTr="007E1B73">
        <w:trPr>
          <w:trHeight w:val="65"/>
        </w:trPr>
        <w:tc>
          <w:tcPr>
            <w:tcW w:w="730" w:type="dxa"/>
            <w:gridSpan w:val="3"/>
            <w:tcBorders>
              <w:top w:val="single" w:sz="4" w:space="0" w:color="auto"/>
              <w:bottom w:val="single" w:sz="4" w:space="0" w:color="auto"/>
              <w:right w:val="single" w:sz="4" w:space="0" w:color="auto"/>
            </w:tcBorders>
            <w:shd w:val="clear" w:color="auto" w:fill="auto"/>
          </w:tcPr>
          <w:p w14:paraId="21E983A9" w14:textId="77777777" w:rsidR="00E20DCD" w:rsidRPr="00E7174C" w:rsidRDefault="009826E2" w:rsidP="00627DA3">
            <w:pPr>
              <w:pStyle w:val="BlockLabel"/>
              <w:rPr>
                <w:rFonts w:ascii="Arial" w:hAnsi="Arial" w:cs="Arial"/>
                <w:b w:val="0"/>
                <w:sz w:val="22"/>
                <w:szCs w:val="22"/>
                <w:lang w:val="en-AU"/>
              </w:rPr>
            </w:pPr>
            <w:r>
              <w:rPr>
                <w:rFonts w:ascii="Arial" w:hAnsi="Arial" w:cs="Arial"/>
                <w:b w:val="0"/>
                <w:sz w:val="22"/>
                <w:szCs w:val="22"/>
                <w:lang w:val="en-AU"/>
              </w:rPr>
              <w:t>19</w:t>
            </w:r>
          </w:p>
        </w:tc>
        <w:tc>
          <w:tcPr>
            <w:tcW w:w="2133" w:type="dxa"/>
            <w:gridSpan w:val="4"/>
            <w:tcBorders>
              <w:top w:val="single" w:sz="6" w:space="0" w:color="auto"/>
              <w:bottom w:val="single" w:sz="6" w:space="0" w:color="auto"/>
            </w:tcBorders>
          </w:tcPr>
          <w:p w14:paraId="166CB853" w14:textId="77777777" w:rsidR="00E20DCD" w:rsidRPr="00E7174C" w:rsidRDefault="00E20DCD" w:rsidP="00417FC9">
            <w:pPr>
              <w:rPr>
                <w:rFonts w:ascii="Arial" w:hAnsi="Arial" w:cs="Arial"/>
                <w:b/>
                <w:bCs/>
                <w:color w:val="000000"/>
                <w:sz w:val="22"/>
                <w:szCs w:val="22"/>
              </w:rPr>
            </w:pPr>
            <w:r w:rsidRPr="00E7174C">
              <w:rPr>
                <w:rFonts w:ascii="Arial" w:hAnsi="Arial" w:cs="Arial"/>
                <w:b/>
                <w:bCs/>
                <w:color w:val="000000"/>
                <w:sz w:val="22"/>
                <w:szCs w:val="22"/>
              </w:rPr>
              <w:t>Subcommittee reports</w:t>
            </w:r>
          </w:p>
          <w:p w14:paraId="63E7F808" w14:textId="77777777" w:rsidR="00E20DCD" w:rsidRPr="00EF6C3E" w:rsidRDefault="00E20DCD"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1. Renal</w:t>
            </w:r>
            <w:r w:rsidRPr="00EF6C3E">
              <w:rPr>
                <w:rFonts w:ascii="Arial" w:hAnsi="Arial" w:cs="Arial"/>
                <w:b/>
                <w:bCs/>
                <w:color w:val="000000"/>
                <w:sz w:val="22"/>
                <w:szCs w:val="22"/>
              </w:rPr>
              <w:t xml:space="preserve"> Nursing Advisory Group</w:t>
            </w:r>
          </w:p>
          <w:p w14:paraId="5523275E" w14:textId="77777777" w:rsidR="00E20DCD" w:rsidRPr="00EF6C3E" w:rsidRDefault="00E20DCD" w:rsidP="00EF6C3E">
            <w:pPr>
              <w:tabs>
                <w:tab w:val="left" w:pos="31"/>
              </w:tabs>
              <w:ind w:left="31" w:hanging="31"/>
              <w:rPr>
                <w:rFonts w:ascii="Arial" w:hAnsi="Arial" w:cs="Arial"/>
                <w:b/>
                <w:bCs/>
                <w:color w:val="000000"/>
                <w:sz w:val="22"/>
                <w:szCs w:val="22"/>
              </w:rPr>
            </w:pPr>
          </w:p>
          <w:p w14:paraId="40AA2088" w14:textId="77777777" w:rsidR="00E20DCD" w:rsidRPr="00E7174C" w:rsidRDefault="007A256F" w:rsidP="007A256F">
            <w:pPr>
              <w:tabs>
                <w:tab w:val="left" w:pos="31"/>
              </w:tabs>
              <w:ind w:left="31" w:hanging="31"/>
              <w:rPr>
                <w:rFonts w:ascii="Arial" w:hAnsi="Arial" w:cs="Arial"/>
                <w:bCs/>
                <w:color w:val="000000"/>
                <w:sz w:val="22"/>
                <w:szCs w:val="22"/>
              </w:rPr>
            </w:pPr>
            <w:r>
              <w:rPr>
                <w:rFonts w:ascii="Arial" w:hAnsi="Arial" w:cs="Arial"/>
                <w:b/>
                <w:bCs/>
                <w:color w:val="000000"/>
                <w:sz w:val="22"/>
                <w:szCs w:val="22"/>
              </w:rPr>
              <w:t>2</w:t>
            </w:r>
            <w:r w:rsidR="00E20DCD" w:rsidRPr="00EF6C3E">
              <w:rPr>
                <w:rFonts w:ascii="Arial" w:hAnsi="Arial" w:cs="Arial"/>
                <w:b/>
                <w:bCs/>
                <w:color w:val="000000"/>
                <w:sz w:val="22"/>
                <w:szCs w:val="22"/>
              </w:rPr>
              <w:t xml:space="preserve">. </w:t>
            </w:r>
            <w:r>
              <w:rPr>
                <w:rFonts w:ascii="Arial" w:hAnsi="Arial" w:cs="Arial"/>
                <w:b/>
                <w:bCs/>
                <w:color w:val="000000"/>
                <w:sz w:val="22"/>
                <w:szCs w:val="22"/>
              </w:rPr>
              <w:t xml:space="preserve">Australian and </w:t>
            </w:r>
            <w:r w:rsidR="00E20DCD" w:rsidRPr="00EF6C3E">
              <w:rPr>
                <w:rFonts w:ascii="Arial" w:hAnsi="Arial" w:cs="Arial"/>
                <w:b/>
                <w:bCs/>
                <w:color w:val="000000"/>
                <w:sz w:val="22"/>
                <w:szCs w:val="22"/>
              </w:rPr>
              <w:t>NZ Dialysis</w:t>
            </w:r>
            <w:r>
              <w:rPr>
                <w:rFonts w:ascii="Arial" w:hAnsi="Arial" w:cs="Arial"/>
                <w:b/>
                <w:bCs/>
                <w:color w:val="000000"/>
                <w:sz w:val="22"/>
                <w:szCs w:val="22"/>
              </w:rPr>
              <w:t xml:space="preserve"> </w:t>
            </w:r>
            <w:r w:rsidRPr="00EF6C3E">
              <w:rPr>
                <w:rFonts w:ascii="Arial" w:hAnsi="Arial" w:cs="Arial"/>
                <w:b/>
                <w:bCs/>
                <w:color w:val="000000"/>
                <w:sz w:val="22"/>
                <w:szCs w:val="22"/>
              </w:rPr>
              <w:t>Board of</w:t>
            </w:r>
            <w:r>
              <w:rPr>
                <w:rFonts w:ascii="Arial" w:hAnsi="Arial" w:cs="Arial"/>
                <w:b/>
                <w:bCs/>
                <w:color w:val="000000"/>
                <w:sz w:val="22"/>
                <w:szCs w:val="22"/>
              </w:rPr>
              <w:t xml:space="preserve"> </w:t>
            </w:r>
            <w:r w:rsidR="00E20DCD" w:rsidRPr="00EF6C3E">
              <w:rPr>
                <w:rFonts w:ascii="Arial" w:hAnsi="Arial" w:cs="Arial"/>
                <w:b/>
                <w:bCs/>
                <w:color w:val="000000"/>
                <w:sz w:val="22"/>
                <w:szCs w:val="22"/>
              </w:rPr>
              <w:t>Practice</w:t>
            </w:r>
          </w:p>
        </w:tc>
        <w:tc>
          <w:tcPr>
            <w:tcW w:w="10904" w:type="dxa"/>
            <w:gridSpan w:val="3"/>
            <w:tcBorders>
              <w:top w:val="single" w:sz="6" w:space="0" w:color="auto"/>
              <w:bottom w:val="single" w:sz="6" w:space="0" w:color="auto"/>
            </w:tcBorders>
          </w:tcPr>
          <w:p w14:paraId="59AEE403" w14:textId="77777777" w:rsidR="007E1B73" w:rsidRDefault="007E1B73" w:rsidP="00417FC9">
            <w:pPr>
              <w:rPr>
                <w:rFonts w:ascii="Arial" w:hAnsi="Arial" w:cs="Arial"/>
                <w:bCs/>
                <w:color w:val="000000"/>
                <w:sz w:val="22"/>
                <w:szCs w:val="22"/>
                <w:lang w:val="en-GB"/>
              </w:rPr>
            </w:pPr>
          </w:p>
          <w:p w14:paraId="256E226E" w14:textId="77777777" w:rsidR="00E20DCD" w:rsidRDefault="00C950C9" w:rsidP="00417FC9">
            <w:pPr>
              <w:rPr>
                <w:rFonts w:ascii="Arial" w:hAnsi="Arial" w:cs="Arial"/>
                <w:bCs/>
                <w:color w:val="000000"/>
                <w:sz w:val="22"/>
                <w:szCs w:val="22"/>
                <w:lang w:val="en-GB"/>
              </w:rPr>
            </w:pPr>
            <w:r>
              <w:rPr>
                <w:rFonts w:ascii="Arial" w:hAnsi="Arial" w:cs="Arial"/>
                <w:bCs/>
                <w:color w:val="000000"/>
                <w:sz w:val="22"/>
                <w:szCs w:val="22"/>
                <w:lang w:val="en-GB"/>
              </w:rPr>
              <w:t xml:space="preserve">There was a Disaster Planning Meeting last month.  Still working on Workforce survey.  There is difficulty with members attending meetings.  Terms of reference is being worked through.  </w:t>
            </w:r>
          </w:p>
          <w:p w14:paraId="0D2B998D" w14:textId="77777777" w:rsidR="00E20DCD" w:rsidRPr="00E7174C" w:rsidRDefault="00E20DCD" w:rsidP="00417FC9">
            <w:pPr>
              <w:rPr>
                <w:rFonts w:ascii="Arial" w:hAnsi="Arial" w:cs="Arial"/>
                <w:bCs/>
                <w:color w:val="000000"/>
                <w:sz w:val="22"/>
                <w:szCs w:val="22"/>
                <w:lang w:val="en-GB"/>
              </w:rPr>
            </w:pPr>
          </w:p>
          <w:p w14:paraId="5CAE638E" w14:textId="77777777" w:rsidR="007E1B73" w:rsidRPr="007E1B73" w:rsidRDefault="007E1B73" w:rsidP="007E1B73">
            <w:pPr>
              <w:rPr>
                <w:rFonts w:ascii="Arial" w:hAnsi="Arial" w:cs="Arial"/>
                <w:bCs/>
                <w:color w:val="000000"/>
                <w:sz w:val="22"/>
                <w:szCs w:val="22"/>
                <w:lang w:val="en-GB"/>
              </w:rPr>
            </w:pPr>
            <w:r w:rsidRPr="007E1B73">
              <w:rPr>
                <w:rFonts w:ascii="Arial" w:hAnsi="Arial" w:cs="Arial"/>
                <w:bCs/>
                <w:color w:val="000000"/>
                <w:sz w:val="22"/>
                <w:szCs w:val="22"/>
                <w:lang w:val="en-GB"/>
              </w:rPr>
              <w:t xml:space="preserve">Board meeting held on 26th April </w:t>
            </w:r>
            <w:proofErr w:type="gramStart"/>
            <w:r w:rsidRPr="007E1B73">
              <w:rPr>
                <w:rFonts w:ascii="Arial" w:hAnsi="Arial" w:cs="Arial"/>
                <w:bCs/>
                <w:color w:val="000000"/>
                <w:sz w:val="22"/>
                <w:szCs w:val="22"/>
                <w:lang w:val="en-GB"/>
              </w:rPr>
              <w:t>2018;</w:t>
            </w:r>
            <w:proofErr w:type="gramEnd"/>
          </w:p>
          <w:p w14:paraId="292E144E" w14:textId="77777777" w:rsidR="007E1B73" w:rsidRPr="007E1B73" w:rsidRDefault="007E1B73" w:rsidP="007E1B73">
            <w:pPr>
              <w:rPr>
                <w:rFonts w:ascii="Arial" w:hAnsi="Arial" w:cs="Arial"/>
                <w:bCs/>
                <w:color w:val="000000"/>
                <w:sz w:val="22"/>
                <w:szCs w:val="22"/>
                <w:lang w:val="en-GB"/>
              </w:rPr>
            </w:pPr>
          </w:p>
          <w:p w14:paraId="67CDC661" w14:textId="77777777" w:rsidR="007E1B73" w:rsidRPr="007E1B73" w:rsidRDefault="007E1B73" w:rsidP="007E1B73">
            <w:pPr>
              <w:rPr>
                <w:rFonts w:ascii="Arial" w:hAnsi="Arial" w:cs="Arial"/>
                <w:bCs/>
                <w:color w:val="000000"/>
                <w:sz w:val="22"/>
                <w:szCs w:val="22"/>
                <w:lang w:val="en-GB"/>
              </w:rPr>
            </w:pPr>
            <w:r w:rsidRPr="007E1B73">
              <w:rPr>
                <w:rFonts w:ascii="Arial" w:hAnsi="Arial" w:cs="Arial"/>
                <w:bCs/>
                <w:color w:val="000000"/>
                <w:sz w:val="22"/>
                <w:szCs w:val="22"/>
                <w:lang w:val="en-GB"/>
              </w:rPr>
              <w:t>-New board members; 2nd representative from WDHB and 2 representatives for Australia ratified and welcomed.</w:t>
            </w:r>
          </w:p>
          <w:p w14:paraId="5C407378" w14:textId="77777777" w:rsidR="007E1B73" w:rsidRPr="007E1B73" w:rsidRDefault="007E1B73" w:rsidP="007E1B73">
            <w:pPr>
              <w:rPr>
                <w:rFonts w:ascii="Arial" w:hAnsi="Arial" w:cs="Arial"/>
                <w:bCs/>
                <w:color w:val="000000"/>
                <w:sz w:val="22"/>
                <w:szCs w:val="22"/>
                <w:lang w:val="en-GB"/>
              </w:rPr>
            </w:pPr>
            <w:r w:rsidRPr="007E1B73">
              <w:rPr>
                <w:rFonts w:ascii="Arial" w:hAnsi="Arial" w:cs="Arial"/>
                <w:bCs/>
                <w:color w:val="000000"/>
                <w:sz w:val="22"/>
                <w:szCs w:val="22"/>
                <w:lang w:val="en-GB"/>
              </w:rPr>
              <w:t>-New website for the society will be</w:t>
            </w:r>
            <w:r>
              <w:rPr>
                <w:rFonts w:ascii="Arial" w:hAnsi="Arial" w:cs="Arial"/>
                <w:color w:val="000080"/>
                <w:sz w:val="20"/>
              </w:rPr>
              <w:t xml:space="preserve"> </w:t>
            </w:r>
            <w:hyperlink r:id="rId36" w:history="1">
              <w:r>
                <w:rPr>
                  <w:rStyle w:val="Hyperlink"/>
                  <w:rFonts w:ascii="Arial" w:hAnsi="Arial" w:cs="Arial"/>
                  <w:sz w:val="20"/>
                </w:rPr>
                <w:t>www.nzasrdp.com</w:t>
              </w:r>
            </w:hyperlink>
            <w:r>
              <w:rPr>
                <w:rFonts w:ascii="Arial" w:hAnsi="Arial" w:cs="Arial"/>
                <w:color w:val="000080"/>
                <w:sz w:val="20"/>
              </w:rPr>
              <w:t xml:space="preserve">, </w:t>
            </w:r>
            <w:r w:rsidRPr="007E1B73">
              <w:rPr>
                <w:rFonts w:ascii="Arial" w:hAnsi="Arial" w:cs="Arial"/>
                <w:bCs/>
                <w:color w:val="000000"/>
                <w:sz w:val="22"/>
                <w:szCs w:val="22"/>
                <w:lang w:val="en-GB"/>
              </w:rPr>
              <w:t>work in progress to process online payment through website.</w:t>
            </w:r>
          </w:p>
          <w:p w14:paraId="2F9AA294" w14:textId="77777777" w:rsidR="007E1B73" w:rsidRPr="007E1B73" w:rsidRDefault="007E1B73" w:rsidP="007E1B73">
            <w:pPr>
              <w:rPr>
                <w:rFonts w:ascii="Arial" w:hAnsi="Arial" w:cs="Arial"/>
                <w:bCs/>
                <w:color w:val="000000"/>
                <w:sz w:val="22"/>
                <w:szCs w:val="22"/>
                <w:lang w:val="en-GB"/>
              </w:rPr>
            </w:pPr>
            <w:r w:rsidRPr="007E1B73">
              <w:rPr>
                <w:rFonts w:ascii="Arial" w:hAnsi="Arial" w:cs="Arial"/>
                <w:bCs/>
                <w:color w:val="000000"/>
                <w:sz w:val="22"/>
                <w:szCs w:val="22"/>
                <w:lang w:val="en-GB"/>
              </w:rPr>
              <w:t xml:space="preserve">-Membership will be opened up to Australia Physiologists/Technologists in few weeks’ </w:t>
            </w:r>
            <w:proofErr w:type="gramStart"/>
            <w:r w:rsidRPr="007E1B73">
              <w:rPr>
                <w:rFonts w:ascii="Arial" w:hAnsi="Arial" w:cs="Arial"/>
                <w:bCs/>
                <w:color w:val="000000"/>
                <w:sz w:val="22"/>
                <w:szCs w:val="22"/>
                <w:lang w:val="en-GB"/>
              </w:rPr>
              <w:t>time</w:t>
            </w:r>
            <w:proofErr w:type="gramEnd"/>
            <w:r w:rsidRPr="007E1B73">
              <w:rPr>
                <w:rFonts w:ascii="Arial" w:hAnsi="Arial" w:cs="Arial"/>
                <w:bCs/>
                <w:color w:val="000000"/>
                <w:sz w:val="22"/>
                <w:szCs w:val="22"/>
                <w:lang w:val="en-GB"/>
              </w:rPr>
              <w:t>.</w:t>
            </w:r>
          </w:p>
          <w:p w14:paraId="5A5BD564" w14:textId="77777777" w:rsidR="007E1B73" w:rsidRPr="007E1B73" w:rsidRDefault="007E1B73" w:rsidP="007E1B73">
            <w:pPr>
              <w:rPr>
                <w:rFonts w:ascii="Arial" w:hAnsi="Arial" w:cs="Arial"/>
                <w:bCs/>
                <w:color w:val="000000"/>
                <w:sz w:val="22"/>
                <w:szCs w:val="22"/>
                <w:lang w:val="en-GB"/>
              </w:rPr>
            </w:pPr>
            <w:r w:rsidRPr="007E1B73">
              <w:rPr>
                <w:rFonts w:ascii="Arial" w:hAnsi="Arial" w:cs="Arial"/>
                <w:bCs/>
                <w:color w:val="000000"/>
                <w:sz w:val="22"/>
                <w:szCs w:val="22"/>
                <w:lang w:val="en-GB"/>
              </w:rPr>
              <w:t>-Established sub committees for Education/Portfolio and Website content development.</w:t>
            </w:r>
          </w:p>
          <w:p w14:paraId="10163E10" w14:textId="77777777" w:rsidR="007E1B73" w:rsidRPr="007E1B73" w:rsidRDefault="007E1B73" w:rsidP="007E1B73">
            <w:pPr>
              <w:rPr>
                <w:rFonts w:ascii="Arial" w:hAnsi="Arial" w:cs="Arial"/>
                <w:bCs/>
                <w:color w:val="000000"/>
                <w:sz w:val="22"/>
                <w:szCs w:val="22"/>
                <w:lang w:val="en-GB"/>
              </w:rPr>
            </w:pPr>
            <w:r w:rsidRPr="007E1B73">
              <w:rPr>
                <w:rFonts w:ascii="Arial" w:hAnsi="Arial" w:cs="Arial"/>
                <w:bCs/>
                <w:color w:val="000000"/>
                <w:sz w:val="22"/>
                <w:szCs w:val="22"/>
                <w:lang w:val="en-GB"/>
              </w:rPr>
              <w:t>-Road show in May/June 2018 to Whangarei</w:t>
            </w:r>
          </w:p>
          <w:p w14:paraId="4057B265" w14:textId="77777777" w:rsidR="007E1B73" w:rsidRPr="007E1B73" w:rsidRDefault="007E1B73" w:rsidP="007E1B73">
            <w:pPr>
              <w:rPr>
                <w:rFonts w:ascii="Arial" w:hAnsi="Arial" w:cs="Arial"/>
                <w:bCs/>
                <w:color w:val="000000"/>
                <w:sz w:val="22"/>
                <w:szCs w:val="22"/>
                <w:lang w:val="en-GB"/>
              </w:rPr>
            </w:pPr>
            <w:r w:rsidRPr="007E1B73">
              <w:rPr>
                <w:rFonts w:ascii="Arial" w:hAnsi="Arial" w:cs="Arial"/>
                <w:bCs/>
                <w:color w:val="000000"/>
                <w:sz w:val="22"/>
                <w:szCs w:val="22"/>
                <w:lang w:val="en-GB"/>
              </w:rPr>
              <w:t xml:space="preserve">-Renal Pharmacology </w:t>
            </w:r>
            <w:proofErr w:type="gramStart"/>
            <w:r w:rsidRPr="007E1B73">
              <w:rPr>
                <w:rFonts w:ascii="Arial" w:hAnsi="Arial" w:cs="Arial"/>
                <w:bCs/>
                <w:color w:val="000000"/>
                <w:sz w:val="22"/>
                <w:szCs w:val="22"/>
                <w:lang w:val="en-GB"/>
              </w:rPr>
              <w:t>module  at</w:t>
            </w:r>
            <w:proofErr w:type="gramEnd"/>
            <w:r w:rsidRPr="007E1B73">
              <w:rPr>
                <w:rFonts w:ascii="Arial" w:hAnsi="Arial" w:cs="Arial"/>
                <w:bCs/>
                <w:color w:val="000000"/>
                <w:sz w:val="22"/>
                <w:szCs w:val="22"/>
                <w:lang w:val="en-GB"/>
              </w:rPr>
              <w:t xml:space="preserve"> MIT will be extended to Melbourne in few months </w:t>
            </w:r>
          </w:p>
          <w:p w14:paraId="7F63AA93" w14:textId="77777777" w:rsidR="007E1B73" w:rsidRPr="007E1B73" w:rsidRDefault="007E1B73" w:rsidP="007E1B73">
            <w:pPr>
              <w:rPr>
                <w:rFonts w:ascii="Arial" w:hAnsi="Arial" w:cs="Arial"/>
                <w:bCs/>
                <w:color w:val="000000"/>
                <w:sz w:val="22"/>
                <w:szCs w:val="22"/>
                <w:lang w:val="en-GB"/>
              </w:rPr>
            </w:pPr>
            <w:r w:rsidRPr="007E1B73">
              <w:rPr>
                <w:rFonts w:ascii="Arial" w:hAnsi="Arial" w:cs="Arial"/>
                <w:bCs/>
                <w:color w:val="000000"/>
                <w:sz w:val="22"/>
                <w:szCs w:val="22"/>
                <w:lang w:val="en-GB"/>
              </w:rPr>
              <w:t>-Next intake for Physiologist course at MIT will be in Jan 2019.</w:t>
            </w:r>
          </w:p>
          <w:p w14:paraId="2D93BA19" w14:textId="77777777" w:rsidR="007E1B73" w:rsidRPr="007E1B73" w:rsidRDefault="007E1B73" w:rsidP="007E1B73">
            <w:pPr>
              <w:rPr>
                <w:rFonts w:ascii="Arial" w:hAnsi="Arial" w:cs="Arial"/>
                <w:bCs/>
                <w:color w:val="000000"/>
                <w:sz w:val="22"/>
                <w:szCs w:val="22"/>
                <w:lang w:val="en-GB"/>
              </w:rPr>
            </w:pPr>
            <w:r w:rsidRPr="007E1B73">
              <w:rPr>
                <w:rFonts w:ascii="Arial" w:hAnsi="Arial" w:cs="Arial"/>
                <w:bCs/>
                <w:color w:val="000000"/>
                <w:sz w:val="22"/>
                <w:szCs w:val="22"/>
                <w:lang w:val="en-GB"/>
              </w:rPr>
              <w:t>-CPRB- new portfolio system for all physiologists for CPD has been implemented.</w:t>
            </w:r>
          </w:p>
          <w:p w14:paraId="17570BC1" w14:textId="77777777" w:rsidR="007E1B73" w:rsidRDefault="007E1B73" w:rsidP="007E1B73">
            <w:pPr>
              <w:rPr>
                <w:rFonts w:ascii="Arial" w:hAnsi="Arial" w:cs="Arial"/>
                <w:bCs/>
                <w:color w:val="000000"/>
                <w:sz w:val="22"/>
                <w:szCs w:val="22"/>
                <w:lang w:val="en-GB"/>
              </w:rPr>
            </w:pPr>
            <w:r w:rsidRPr="007E1B73">
              <w:rPr>
                <w:rFonts w:ascii="Arial" w:hAnsi="Arial" w:cs="Arial"/>
                <w:bCs/>
                <w:color w:val="000000"/>
                <w:sz w:val="22"/>
                <w:szCs w:val="22"/>
                <w:lang w:val="en-GB"/>
              </w:rPr>
              <w:t>-Plans for a seminar evening in NZ and educational evening in Melbourne towards end of this year underway.</w:t>
            </w:r>
          </w:p>
          <w:p w14:paraId="016AA736" w14:textId="77777777" w:rsidR="00327514" w:rsidRPr="007E1B73" w:rsidRDefault="00327514" w:rsidP="007E1B73">
            <w:pPr>
              <w:rPr>
                <w:rFonts w:ascii="Arial" w:hAnsi="Arial" w:cs="Arial"/>
                <w:bCs/>
                <w:color w:val="000000"/>
                <w:sz w:val="22"/>
                <w:szCs w:val="22"/>
                <w:lang w:val="en-GB"/>
              </w:rPr>
            </w:pPr>
          </w:p>
          <w:p w14:paraId="739D69A7" w14:textId="77777777" w:rsidR="00E20DCD" w:rsidRPr="00E7174C" w:rsidRDefault="00E20DCD" w:rsidP="000A6022">
            <w:pPr>
              <w:rPr>
                <w:rFonts w:ascii="Arial" w:hAnsi="Arial" w:cs="Arial"/>
                <w:bCs/>
                <w:color w:val="000000"/>
                <w:sz w:val="22"/>
                <w:szCs w:val="22"/>
              </w:rPr>
            </w:pPr>
          </w:p>
        </w:tc>
        <w:tc>
          <w:tcPr>
            <w:tcW w:w="1778" w:type="dxa"/>
            <w:gridSpan w:val="4"/>
            <w:tcBorders>
              <w:top w:val="single" w:sz="6" w:space="0" w:color="auto"/>
              <w:bottom w:val="single" w:sz="6" w:space="0" w:color="auto"/>
              <w:right w:val="single" w:sz="18" w:space="0" w:color="auto"/>
            </w:tcBorders>
          </w:tcPr>
          <w:p w14:paraId="78EB1DDB" w14:textId="77777777" w:rsidR="00E20DCD" w:rsidRPr="00E7174C" w:rsidRDefault="00E20DCD" w:rsidP="00417FC9">
            <w:pPr>
              <w:rPr>
                <w:rFonts w:ascii="Arial" w:hAnsi="Arial" w:cs="Arial"/>
                <w:b/>
                <w:bCs/>
                <w:color w:val="000000"/>
                <w:sz w:val="22"/>
                <w:szCs w:val="22"/>
              </w:rPr>
            </w:pPr>
          </w:p>
          <w:p w14:paraId="6EE55F67" w14:textId="77777777" w:rsidR="00E20DCD" w:rsidRPr="00E7174C" w:rsidRDefault="00E20DCD" w:rsidP="00417FC9">
            <w:pPr>
              <w:rPr>
                <w:rFonts w:ascii="Arial" w:hAnsi="Arial" w:cs="Arial"/>
                <w:b/>
                <w:sz w:val="22"/>
                <w:szCs w:val="22"/>
              </w:rPr>
            </w:pPr>
            <w:r>
              <w:rPr>
                <w:rFonts w:ascii="Arial" w:hAnsi="Arial" w:cs="Arial"/>
                <w:b/>
                <w:sz w:val="22"/>
                <w:szCs w:val="22"/>
              </w:rPr>
              <w:t xml:space="preserve">Mark Hodge/ </w:t>
            </w:r>
            <w:r w:rsidRPr="00E7174C">
              <w:rPr>
                <w:rFonts w:ascii="Arial" w:hAnsi="Arial" w:cs="Arial"/>
                <w:b/>
                <w:sz w:val="22"/>
                <w:szCs w:val="22"/>
              </w:rPr>
              <w:t xml:space="preserve">Kay </w:t>
            </w:r>
            <w:r>
              <w:rPr>
                <w:rFonts w:ascii="Arial" w:hAnsi="Arial" w:cs="Arial"/>
                <w:b/>
                <w:sz w:val="22"/>
                <w:szCs w:val="22"/>
              </w:rPr>
              <w:t>McLaughlin</w:t>
            </w:r>
          </w:p>
          <w:p w14:paraId="7089F491" w14:textId="77777777" w:rsidR="00E20DCD" w:rsidRPr="00E7174C" w:rsidRDefault="00E20DCD" w:rsidP="00417FC9">
            <w:pPr>
              <w:rPr>
                <w:rFonts w:ascii="Arial" w:hAnsi="Arial" w:cs="Arial"/>
                <w:b/>
                <w:sz w:val="22"/>
                <w:szCs w:val="22"/>
              </w:rPr>
            </w:pPr>
          </w:p>
          <w:p w14:paraId="77784C25" w14:textId="77777777" w:rsidR="007E1B73" w:rsidRDefault="007E1B73" w:rsidP="009F78E2">
            <w:pPr>
              <w:rPr>
                <w:rFonts w:ascii="Arial" w:hAnsi="Arial" w:cs="Arial"/>
                <w:b/>
                <w:sz w:val="22"/>
                <w:szCs w:val="22"/>
              </w:rPr>
            </w:pPr>
          </w:p>
          <w:p w14:paraId="5D0E0FD1" w14:textId="77777777" w:rsidR="00E20DCD" w:rsidRPr="00E7174C" w:rsidRDefault="00E20DCD" w:rsidP="009F78E2">
            <w:pPr>
              <w:rPr>
                <w:rFonts w:ascii="Arial" w:hAnsi="Arial" w:cs="Arial"/>
                <w:b/>
                <w:bCs/>
                <w:color w:val="000000"/>
                <w:sz w:val="22"/>
                <w:szCs w:val="22"/>
              </w:rPr>
            </w:pPr>
            <w:r w:rsidRPr="00E7174C">
              <w:rPr>
                <w:rFonts w:ascii="Arial" w:hAnsi="Arial" w:cs="Arial"/>
                <w:b/>
                <w:sz w:val="22"/>
                <w:szCs w:val="22"/>
              </w:rPr>
              <w:t xml:space="preserve">Fredric </w:t>
            </w:r>
            <w:r>
              <w:rPr>
                <w:rFonts w:ascii="Arial" w:hAnsi="Arial" w:cs="Arial"/>
                <w:b/>
                <w:sz w:val="22"/>
                <w:szCs w:val="22"/>
              </w:rPr>
              <w:t>Doss</w:t>
            </w:r>
          </w:p>
        </w:tc>
      </w:tr>
      <w:tr w:rsidR="00E20DCD" w:rsidRPr="00E7174C" w14:paraId="76EAEED8" w14:textId="77777777" w:rsidTr="005D236D">
        <w:trPr>
          <w:trHeight w:val="558"/>
        </w:trPr>
        <w:tc>
          <w:tcPr>
            <w:tcW w:w="730" w:type="dxa"/>
            <w:gridSpan w:val="3"/>
            <w:tcBorders>
              <w:top w:val="single" w:sz="4" w:space="0" w:color="auto"/>
              <w:bottom w:val="single" w:sz="4" w:space="0" w:color="auto"/>
              <w:right w:val="single" w:sz="4" w:space="0" w:color="auto"/>
            </w:tcBorders>
            <w:shd w:val="clear" w:color="auto" w:fill="auto"/>
          </w:tcPr>
          <w:p w14:paraId="2ADCD511" w14:textId="77777777" w:rsidR="00E20DCD" w:rsidRDefault="009005B5" w:rsidP="00627DA3">
            <w:pPr>
              <w:pStyle w:val="BlockLabel"/>
              <w:rPr>
                <w:rFonts w:ascii="Arial" w:hAnsi="Arial" w:cs="Arial"/>
                <w:b w:val="0"/>
                <w:sz w:val="22"/>
                <w:szCs w:val="22"/>
                <w:lang w:val="en-AU"/>
              </w:rPr>
            </w:pPr>
            <w:r>
              <w:rPr>
                <w:rFonts w:ascii="Arial" w:hAnsi="Arial" w:cs="Arial"/>
                <w:b w:val="0"/>
                <w:sz w:val="22"/>
                <w:szCs w:val="22"/>
                <w:lang w:val="en-AU"/>
              </w:rPr>
              <w:t xml:space="preserve"> </w:t>
            </w:r>
            <w:r w:rsidR="00E20DCD">
              <w:rPr>
                <w:rFonts w:ascii="Arial" w:hAnsi="Arial" w:cs="Arial"/>
                <w:b w:val="0"/>
                <w:sz w:val="22"/>
                <w:szCs w:val="22"/>
                <w:lang w:val="en-AU"/>
              </w:rPr>
              <w:t>2</w:t>
            </w:r>
            <w:r w:rsidR="009826E2">
              <w:rPr>
                <w:rFonts w:ascii="Arial" w:hAnsi="Arial" w:cs="Arial"/>
                <w:b w:val="0"/>
                <w:sz w:val="22"/>
                <w:szCs w:val="22"/>
                <w:lang w:val="en-AU"/>
              </w:rPr>
              <w:t>0</w:t>
            </w:r>
          </w:p>
        </w:tc>
        <w:tc>
          <w:tcPr>
            <w:tcW w:w="2133" w:type="dxa"/>
            <w:gridSpan w:val="4"/>
            <w:tcBorders>
              <w:top w:val="single" w:sz="6" w:space="0" w:color="auto"/>
              <w:bottom w:val="single" w:sz="6" w:space="0" w:color="auto"/>
            </w:tcBorders>
          </w:tcPr>
          <w:p w14:paraId="74E6B33B" w14:textId="77777777" w:rsidR="00E20DCD" w:rsidRPr="00E7174C" w:rsidRDefault="00E20DCD" w:rsidP="00417FC9">
            <w:pPr>
              <w:rPr>
                <w:rFonts w:ascii="Arial" w:hAnsi="Arial" w:cs="Arial"/>
                <w:b/>
                <w:bCs/>
                <w:color w:val="000000"/>
                <w:sz w:val="22"/>
                <w:szCs w:val="22"/>
              </w:rPr>
            </w:pPr>
            <w:r>
              <w:rPr>
                <w:rFonts w:ascii="Arial" w:hAnsi="Arial" w:cs="Arial"/>
                <w:b/>
                <w:bCs/>
                <w:color w:val="000000"/>
                <w:sz w:val="22"/>
                <w:szCs w:val="22"/>
              </w:rPr>
              <w:t>Ministry of Health</w:t>
            </w:r>
          </w:p>
        </w:tc>
        <w:tc>
          <w:tcPr>
            <w:tcW w:w="10904" w:type="dxa"/>
            <w:gridSpan w:val="3"/>
            <w:tcBorders>
              <w:top w:val="single" w:sz="6" w:space="0" w:color="auto"/>
              <w:bottom w:val="single" w:sz="6" w:space="0" w:color="auto"/>
            </w:tcBorders>
          </w:tcPr>
          <w:p w14:paraId="5176D844" w14:textId="77777777" w:rsidR="00E20DCD" w:rsidRDefault="00E20DCD" w:rsidP="00417FC9">
            <w:pPr>
              <w:rPr>
                <w:rFonts w:ascii="Arial" w:hAnsi="Arial" w:cs="Arial"/>
                <w:bCs/>
                <w:color w:val="000000"/>
                <w:sz w:val="22"/>
                <w:szCs w:val="22"/>
                <w:lang w:val="en-GB"/>
              </w:rPr>
            </w:pPr>
          </w:p>
          <w:p w14:paraId="57539007" w14:textId="77777777" w:rsidR="00327514" w:rsidRDefault="00327514" w:rsidP="00417FC9">
            <w:pPr>
              <w:rPr>
                <w:rFonts w:ascii="Arial" w:hAnsi="Arial" w:cs="Arial"/>
                <w:bCs/>
                <w:color w:val="000000"/>
                <w:sz w:val="22"/>
                <w:szCs w:val="22"/>
                <w:lang w:val="en-GB"/>
              </w:rPr>
            </w:pPr>
          </w:p>
          <w:p w14:paraId="3BC948E4" w14:textId="77777777" w:rsidR="00327514" w:rsidRDefault="00327514" w:rsidP="00417FC9">
            <w:pPr>
              <w:rPr>
                <w:rFonts w:ascii="Arial" w:hAnsi="Arial" w:cs="Arial"/>
                <w:bCs/>
                <w:color w:val="000000"/>
                <w:sz w:val="22"/>
                <w:szCs w:val="22"/>
                <w:lang w:val="en-GB"/>
              </w:rPr>
            </w:pPr>
          </w:p>
          <w:p w14:paraId="33FE1F55" w14:textId="77777777" w:rsidR="00327514" w:rsidRPr="00E7174C" w:rsidRDefault="00327514" w:rsidP="00417FC9">
            <w:pPr>
              <w:rPr>
                <w:rFonts w:ascii="Arial" w:hAnsi="Arial" w:cs="Arial"/>
                <w:bCs/>
                <w:color w:val="000000"/>
                <w:sz w:val="22"/>
                <w:szCs w:val="22"/>
                <w:lang w:val="en-GB"/>
              </w:rPr>
            </w:pPr>
          </w:p>
        </w:tc>
        <w:tc>
          <w:tcPr>
            <w:tcW w:w="1778" w:type="dxa"/>
            <w:gridSpan w:val="4"/>
            <w:tcBorders>
              <w:top w:val="single" w:sz="6" w:space="0" w:color="auto"/>
              <w:bottom w:val="single" w:sz="6" w:space="0" w:color="auto"/>
              <w:right w:val="single" w:sz="18" w:space="0" w:color="auto"/>
            </w:tcBorders>
          </w:tcPr>
          <w:p w14:paraId="3704C4D0" w14:textId="77777777" w:rsidR="00E20DCD" w:rsidRDefault="00E20DCD" w:rsidP="00417FC9">
            <w:pPr>
              <w:rPr>
                <w:rFonts w:ascii="Arial" w:hAnsi="Arial" w:cs="Arial"/>
                <w:b/>
                <w:bCs/>
                <w:color w:val="000000"/>
                <w:sz w:val="22"/>
                <w:szCs w:val="22"/>
              </w:rPr>
            </w:pPr>
            <w:r>
              <w:rPr>
                <w:rFonts w:ascii="Arial" w:hAnsi="Arial" w:cs="Arial"/>
                <w:b/>
                <w:bCs/>
                <w:color w:val="000000"/>
                <w:sz w:val="22"/>
                <w:szCs w:val="22"/>
              </w:rPr>
              <w:t>Sue Riddle</w:t>
            </w:r>
          </w:p>
          <w:p w14:paraId="4CFF3D99" w14:textId="77777777" w:rsidR="00E20DCD" w:rsidRPr="00E7174C" w:rsidRDefault="00E20DCD" w:rsidP="00417FC9">
            <w:pPr>
              <w:rPr>
                <w:rFonts w:ascii="Arial" w:hAnsi="Arial" w:cs="Arial"/>
                <w:b/>
                <w:bCs/>
                <w:color w:val="000000"/>
                <w:sz w:val="22"/>
                <w:szCs w:val="22"/>
              </w:rPr>
            </w:pPr>
            <w:r>
              <w:rPr>
                <w:rFonts w:ascii="Arial" w:hAnsi="Arial" w:cs="Arial"/>
                <w:b/>
                <w:bCs/>
                <w:color w:val="000000"/>
                <w:sz w:val="22"/>
                <w:szCs w:val="22"/>
              </w:rPr>
              <w:t>Ian Dittmer/ Nick Cross</w:t>
            </w:r>
          </w:p>
        </w:tc>
      </w:tr>
      <w:tr w:rsidR="00E20DCD" w:rsidRPr="00E7174C" w14:paraId="18985E0B"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FFFFFF" w:themeColor="background1" w:fill="33CCCC"/>
          </w:tcPr>
          <w:p w14:paraId="2DD9D3A0" w14:textId="77777777" w:rsidR="00E20DCD" w:rsidRPr="00E7174C" w:rsidRDefault="00E20DCD" w:rsidP="00417FC9">
            <w:pPr>
              <w:pStyle w:val="BlockLabel"/>
              <w:rPr>
                <w:rFonts w:ascii="Arial" w:hAnsi="Arial" w:cs="Arial"/>
                <w:sz w:val="22"/>
                <w:szCs w:val="22"/>
                <w:lang w:val="en-AU"/>
              </w:rPr>
            </w:pPr>
            <w:r w:rsidRPr="00E7174C">
              <w:rPr>
                <w:rFonts w:ascii="Arial" w:hAnsi="Arial" w:cs="Arial"/>
                <w:sz w:val="22"/>
                <w:szCs w:val="22"/>
                <w:lang w:val="en-AU"/>
              </w:rPr>
              <w:t>Other business</w:t>
            </w:r>
          </w:p>
        </w:tc>
      </w:tr>
      <w:tr w:rsidR="00E20DCD" w:rsidRPr="00E7174C" w14:paraId="2907B7C6"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285C9953" w14:textId="77777777" w:rsidR="00E20DCD" w:rsidRPr="00974256" w:rsidRDefault="00E20DCD" w:rsidP="00A320C9">
            <w:pPr>
              <w:pStyle w:val="BlockLabel"/>
              <w:rPr>
                <w:rFonts w:ascii="Arial" w:hAnsi="Arial" w:cs="Arial"/>
                <w:b w:val="0"/>
                <w:sz w:val="22"/>
                <w:szCs w:val="22"/>
              </w:rPr>
            </w:pPr>
            <w:r w:rsidRPr="00974256">
              <w:rPr>
                <w:rFonts w:ascii="Arial" w:hAnsi="Arial" w:cs="Arial"/>
                <w:b w:val="0"/>
                <w:sz w:val="22"/>
                <w:szCs w:val="22"/>
              </w:rPr>
              <w:t>2</w:t>
            </w:r>
            <w:r w:rsidR="009826E2">
              <w:rPr>
                <w:rFonts w:ascii="Arial" w:hAnsi="Arial" w:cs="Arial"/>
                <w:b w:val="0"/>
                <w:sz w:val="22"/>
                <w:szCs w:val="22"/>
              </w:rPr>
              <w:t>1</w:t>
            </w:r>
          </w:p>
        </w:tc>
        <w:tc>
          <w:tcPr>
            <w:tcW w:w="2126" w:type="dxa"/>
            <w:gridSpan w:val="3"/>
            <w:tcBorders>
              <w:top w:val="single" w:sz="6" w:space="0" w:color="auto"/>
              <w:bottom w:val="single" w:sz="6" w:space="0" w:color="auto"/>
            </w:tcBorders>
          </w:tcPr>
          <w:p w14:paraId="0372CA04" w14:textId="77777777" w:rsidR="00E20DCD" w:rsidRPr="00EF6C3E" w:rsidRDefault="00E20DCD" w:rsidP="00E20DCD">
            <w:pPr>
              <w:tabs>
                <w:tab w:val="left" w:pos="31"/>
              </w:tabs>
              <w:ind w:left="31" w:hanging="31"/>
              <w:rPr>
                <w:rFonts w:ascii="Arial" w:hAnsi="Arial" w:cs="Arial"/>
                <w:b/>
                <w:bCs/>
                <w:color w:val="000000"/>
                <w:sz w:val="22"/>
                <w:szCs w:val="22"/>
              </w:rPr>
            </w:pPr>
            <w:r>
              <w:rPr>
                <w:rFonts w:ascii="Arial" w:hAnsi="Arial" w:cs="Arial"/>
                <w:b/>
                <w:bCs/>
                <w:color w:val="000000"/>
                <w:sz w:val="22"/>
                <w:szCs w:val="22"/>
              </w:rPr>
              <w:t>Research</w:t>
            </w:r>
          </w:p>
        </w:tc>
        <w:tc>
          <w:tcPr>
            <w:tcW w:w="10896" w:type="dxa"/>
            <w:gridSpan w:val="4"/>
            <w:tcBorders>
              <w:top w:val="single" w:sz="6" w:space="0" w:color="auto"/>
              <w:bottom w:val="single" w:sz="6" w:space="0" w:color="auto"/>
            </w:tcBorders>
          </w:tcPr>
          <w:p w14:paraId="65BCAC28" w14:textId="77777777" w:rsidR="00E20DCD" w:rsidRDefault="00C950C9" w:rsidP="00E20DCD">
            <w:pPr>
              <w:rPr>
                <w:rFonts w:ascii="Arial" w:hAnsi="Arial" w:cs="Arial"/>
                <w:sz w:val="22"/>
                <w:szCs w:val="22"/>
              </w:rPr>
            </w:pPr>
            <w:r>
              <w:rPr>
                <w:rFonts w:ascii="Arial" w:hAnsi="Arial" w:cs="Arial"/>
                <w:sz w:val="22"/>
                <w:szCs w:val="22"/>
              </w:rPr>
              <w:t>Nothing reported.</w:t>
            </w:r>
          </w:p>
          <w:p w14:paraId="122556EC" w14:textId="77777777" w:rsidR="00327514" w:rsidRDefault="00327514" w:rsidP="00E20DCD">
            <w:pPr>
              <w:rPr>
                <w:rFonts w:ascii="Arial" w:hAnsi="Arial" w:cs="Arial"/>
                <w:sz w:val="22"/>
                <w:szCs w:val="22"/>
              </w:rPr>
            </w:pPr>
          </w:p>
          <w:p w14:paraId="3D844DC9" w14:textId="77777777" w:rsidR="00327514" w:rsidRDefault="00327514" w:rsidP="00E20DCD">
            <w:pPr>
              <w:rPr>
                <w:rFonts w:ascii="Arial" w:hAnsi="Arial" w:cs="Arial"/>
                <w:sz w:val="22"/>
                <w:szCs w:val="22"/>
              </w:rPr>
            </w:pPr>
          </w:p>
          <w:p w14:paraId="17A8FEC0" w14:textId="77777777" w:rsidR="00327514" w:rsidRDefault="00327514" w:rsidP="00E20DCD">
            <w:pPr>
              <w:rPr>
                <w:rFonts w:ascii="Arial" w:hAnsi="Arial" w:cs="Arial"/>
                <w:sz w:val="22"/>
                <w:szCs w:val="22"/>
              </w:rPr>
            </w:pPr>
          </w:p>
        </w:tc>
        <w:tc>
          <w:tcPr>
            <w:tcW w:w="1794" w:type="dxa"/>
            <w:gridSpan w:val="4"/>
            <w:tcBorders>
              <w:top w:val="single" w:sz="6" w:space="0" w:color="auto"/>
              <w:bottom w:val="single" w:sz="6" w:space="0" w:color="auto"/>
              <w:right w:val="single" w:sz="18" w:space="0" w:color="auto"/>
            </w:tcBorders>
          </w:tcPr>
          <w:p w14:paraId="4941C059" w14:textId="77777777" w:rsidR="00E20DCD" w:rsidRDefault="00E20DCD" w:rsidP="00E20DCD">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p>
          <w:p w14:paraId="7A7D03CD" w14:textId="77777777" w:rsidR="00E20DCD" w:rsidRDefault="00E20DCD" w:rsidP="00E20DCD">
            <w:pPr>
              <w:rPr>
                <w:rFonts w:ascii="Arial" w:hAnsi="Arial" w:cs="Arial"/>
                <w:b/>
                <w:sz w:val="22"/>
                <w:szCs w:val="22"/>
              </w:rPr>
            </w:pPr>
            <w:r>
              <w:rPr>
                <w:rFonts w:ascii="Arial" w:hAnsi="Arial" w:cs="Arial"/>
                <w:b/>
                <w:sz w:val="22"/>
                <w:szCs w:val="22"/>
              </w:rPr>
              <w:t>Jenny Walker</w:t>
            </w:r>
          </w:p>
        </w:tc>
      </w:tr>
      <w:tr w:rsidR="00E20DCD" w:rsidRPr="00E7174C" w14:paraId="1D96BE76"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2821FAC7" w14:textId="77777777" w:rsidR="00E20DCD" w:rsidRPr="00974256" w:rsidRDefault="00E20DCD" w:rsidP="00A320C9">
            <w:pPr>
              <w:pStyle w:val="BlockLabel"/>
              <w:rPr>
                <w:rFonts w:ascii="Arial" w:hAnsi="Arial" w:cs="Arial"/>
                <w:b w:val="0"/>
                <w:sz w:val="22"/>
                <w:szCs w:val="22"/>
              </w:rPr>
            </w:pPr>
            <w:r>
              <w:rPr>
                <w:rFonts w:ascii="Arial" w:hAnsi="Arial" w:cs="Arial"/>
                <w:b w:val="0"/>
                <w:sz w:val="22"/>
                <w:szCs w:val="22"/>
              </w:rPr>
              <w:t>2</w:t>
            </w:r>
            <w:r w:rsidR="009826E2">
              <w:rPr>
                <w:rFonts w:ascii="Arial" w:hAnsi="Arial" w:cs="Arial"/>
                <w:b w:val="0"/>
                <w:sz w:val="22"/>
                <w:szCs w:val="22"/>
              </w:rPr>
              <w:t>2</w:t>
            </w:r>
          </w:p>
        </w:tc>
        <w:tc>
          <w:tcPr>
            <w:tcW w:w="2126" w:type="dxa"/>
            <w:gridSpan w:val="3"/>
            <w:tcBorders>
              <w:top w:val="single" w:sz="6" w:space="0" w:color="auto"/>
              <w:bottom w:val="single" w:sz="6" w:space="0" w:color="auto"/>
            </w:tcBorders>
          </w:tcPr>
          <w:p w14:paraId="3A9E6196" w14:textId="77777777" w:rsidR="00E20DCD" w:rsidRPr="00EF6C3E" w:rsidRDefault="00E20DCD" w:rsidP="00EF6C3E">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CMDHB Non-Resident</w:t>
            </w:r>
          </w:p>
        </w:tc>
        <w:tc>
          <w:tcPr>
            <w:tcW w:w="10896" w:type="dxa"/>
            <w:gridSpan w:val="4"/>
            <w:tcBorders>
              <w:top w:val="single" w:sz="6" w:space="0" w:color="auto"/>
              <w:bottom w:val="single" w:sz="6" w:space="0" w:color="auto"/>
            </w:tcBorders>
          </w:tcPr>
          <w:p w14:paraId="6912814B" w14:textId="77777777" w:rsidR="00E20DCD" w:rsidRPr="00C950C9" w:rsidRDefault="00BD7281" w:rsidP="00BD7281">
            <w:pPr>
              <w:rPr>
                <w:rFonts w:ascii="Arial" w:hAnsi="Arial" w:cs="Arial"/>
                <w:sz w:val="22"/>
                <w:szCs w:val="22"/>
              </w:rPr>
            </w:pPr>
            <w:r>
              <w:rPr>
                <w:rFonts w:ascii="Arial" w:hAnsi="Arial" w:cs="Arial"/>
                <w:sz w:val="22"/>
                <w:szCs w:val="22"/>
              </w:rPr>
              <w:t>This</w:t>
            </w:r>
            <w:r w:rsidR="00C950C9">
              <w:rPr>
                <w:rFonts w:ascii="Arial" w:hAnsi="Arial" w:cs="Arial"/>
                <w:sz w:val="22"/>
                <w:szCs w:val="22"/>
              </w:rPr>
              <w:t xml:space="preserve"> has been through every committee and </w:t>
            </w:r>
            <w:r>
              <w:rPr>
                <w:rFonts w:ascii="Arial" w:hAnsi="Arial" w:cs="Arial"/>
                <w:sz w:val="22"/>
                <w:szCs w:val="22"/>
              </w:rPr>
              <w:t xml:space="preserve">been </w:t>
            </w:r>
            <w:r w:rsidR="00C950C9">
              <w:rPr>
                <w:rFonts w:ascii="Arial" w:hAnsi="Arial" w:cs="Arial"/>
                <w:sz w:val="22"/>
                <w:szCs w:val="22"/>
              </w:rPr>
              <w:t xml:space="preserve">approved by Board and </w:t>
            </w:r>
            <w:r>
              <w:rPr>
                <w:rFonts w:ascii="Arial" w:hAnsi="Arial" w:cs="Arial"/>
                <w:sz w:val="22"/>
                <w:szCs w:val="22"/>
              </w:rPr>
              <w:t>now a</w:t>
            </w:r>
            <w:r w:rsidR="00C950C9">
              <w:rPr>
                <w:rFonts w:ascii="Arial" w:hAnsi="Arial" w:cs="Arial"/>
                <w:sz w:val="22"/>
                <w:szCs w:val="22"/>
              </w:rPr>
              <w:t xml:space="preserve">waiting Ministries comments.  Initial comment </w:t>
            </w:r>
            <w:r>
              <w:rPr>
                <w:rFonts w:ascii="Arial" w:hAnsi="Arial" w:cs="Arial"/>
                <w:sz w:val="22"/>
                <w:szCs w:val="22"/>
              </w:rPr>
              <w:t xml:space="preserve">from them </w:t>
            </w:r>
            <w:r w:rsidR="00C950C9">
              <w:rPr>
                <w:rFonts w:ascii="Arial" w:hAnsi="Arial" w:cs="Arial"/>
                <w:sz w:val="22"/>
                <w:szCs w:val="22"/>
              </w:rPr>
              <w:t>was that they supported</w:t>
            </w:r>
            <w:r>
              <w:rPr>
                <w:rFonts w:ascii="Arial" w:hAnsi="Arial" w:cs="Arial"/>
                <w:sz w:val="22"/>
                <w:szCs w:val="22"/>
              </w:rPr>
              <w:t xml:space="preserve"> it but not to enact on it until hearing back from them.  This needs to be sent to CEO’s.</w:t>
            </w:r>
          </w:p>
        </w:tc>
        <w:tc>
          <w:tcPr>
            <w:tcW w:w="1794" w:type="dxa"/>
            <w:gridSpan w:val="4"/>
            <w:tcBorders>
              <w:top w:val="single" w:sz="6" w:space="0" w:color="auto"/>
              <w:bottom w:val="single" w:sz="6" w:space="0" w:color="auto"/>
              <w:right w:val="single" w:sz="18" w:space="0" w:color="auto"/>
            </w:tcBorders>
          </w:tcPr>
          <w:p w14:paraId="05F7173B" w14:textId="77777777" w:rsidR="00E20DCD" w:rsidRPr="00974256" w:rsidRDefault="00E20DCD" w:rsidP="00A320C9">
            <w:pPr>
              <w:rPr>
                <w:rFonts w:ascii="Arial" w:hAnsi="Arial" w:cs="Arial"/>
                <w:b/>
                <w:sz w:val="22"/>
                <w:szCs w:val="22"/>
              </w:rPr>
            </w:pPr>
            <w:r>
              <w:rPr>
                <w:rFonts w:ascii="Arial" w:hAnsi="Arial" w:cs="Arial"/>
                <w:b/>
                <w:sz w:val="22"/>
                <w:szCs w:val="22"/>
              </w:rPr>
              <w:t>Catherine Tracy</w:t>
            </w:r>
          </w:p>
          <w:p w14:paraId="7342E502" w14:textId="77777777" w:rsidR="00E20DCD" w:rsidRPr="00974256" w:rsidRDefault="00E20DCD" w:rsidP="00A320C9">
            <w:pPr>
              <w:rPr>
                <w:rFonts w:ascii="Arial" w:hAnsi="Arial" w:cs="Arial"/>
                <w:b/>
                <w:sz w:val="22"/>
                <w:szCs w:val="22"/>
              </w:rPr>
            </w:pPr>
          </w:p>
          <w:p w14:paraId="68586EDE" w14:textId="77777777" w:rsidR="00E20DCD" w:rsidRDefault="00E20DCD" w:rsidP="009F78E2">
            <w:pPr>
              <w:rPr>
                <w:rFonts w:ascii="Arial" w:hAnsi="Arial" w:cs="Arial"/>
                <w:b/>
                <w:sz w:val="22"/>
                <w:szCs w:val="22"/>
              </w:rPr>
            </w:pPr>
          </w:p>
          <w:p w14:paraId="23A21F47" w14:textId="77777777" w:rsidR="00E20DCD" w:rsidRPr="00974256" w:rsidRDefault="00E20DCD" w:rsidP="00B90443">
            <w:pPr>
              <w:rPr>
                <w:rFonts w:ascii="Arial" w:hAnsi="Arial" w:cs="Arial"/>
                <w:b/>
                <w:sz w:val="22"/>
                <w:szCs w:val="22"/>
              </w:rPr>
            </w:pPr>
          </w:p>
        </w:tc>
      </w:tr>
      <w:tr w:rsidR="00E20DCD" w:rsidRPr="00E7174C" w14:paraId="65AA69FD"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3B157C46" w14:textId="77777777" w:rsidR="00E20DCD" w:rsidRDefault="00E20DCD" w:rsidP="00A320C9">
            <w:pPr>
              <w:pStyle w:val="BlockLabel"/>
              <w:rPr>
                <w:rFonts w:ascii="Arial" w:hAnsi="Arial" w:cs="Arial"/>
                <w:b w:val="0"/>
                <w:sz w:val="22"/>
                <w:szCs w:val="22"/>
              </w:rPr>
            </w:pPr>
            <w:r>
              <w:rPr>
                <w:rFonts w:ascii="Arial" w:hAnsi="Arial" w:cs="Arial"/>
                <w:b w:val="0"/>
                <w:sz w:val="22"/>
                <w:szCs w:val="22"/>
              </w:rPr>
              <w:t>2</w:t>
            </w:r>
            <w:r w:rsidR="009826E2">
              <w:rPr>
                <w:rFonts w:ascii="Arial" w:hAnsi="Arial" w:cs="Arial"/>
                <w:b w:val="0"/>
                <w:sz w:val="22"/>
                <w:szCs w:val="22"/>
              </w:rPr>
              <w:t>3</w:t>
            </w:r>
          </w:p>
        </w:tc>
        <w:tc>
          <w:tcPr>
            <w:tcW w:w="2126" w:type="dxa"/>
            <w:gridSpan w:val="3"/>
            <w:tcBorders>
              <w:top w:val="single" w:sz="6" w:space="0" w:color="auto"/>
              <w:bottom w:val="single" w:sz="6" w:space="0" w:color="auto"/>
            </w:tcBorders>
          </w:tcPr>
          <w:p w14:paraId="424D673D" w14:textId="77777777" w:rsidR="00E20DCD" w:rsidRPr="00EF6C3E" w:rsidRDefault="00E20DCD" w:rsidP="00E20DCD">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Immunisations</w:t>
            </w:r>
          </w:p>
        </w:tc>
        <w:tc>
          <w:tcPr>
            <w:tcW w:w="10896" w:type="dxa"/>
            <w:gridSpan w:val="4"/>
            <w:tcBorders>
              <w:top w:val="single" w:sz="6" w:space="0" w:color="auto"/>
              <w:bottom w:val="single" w:sz="6" w:space="0" w:color="auto"/>
            </w:tcBorders>
          </w:tcPr>
          <w:p w14:paraId="2E7E78E3" w14:textId="77777777" w:rsidR="00E20DCD" w:rsidRDefault="00E20DCD" w:rsidP="00E20DCD">
            <w:pPr>
              <w:rPr>
                <w:rFonts w:ascii="Arial" w:hAnsi="Arial" w:cs="Arial"/>
                <w:sz w:val="22"/>
                <w:szCs w:val="22"/>
              </w:rPr>
            </w:pPr>
            <w:r>
              <w:rPr>
                <w:rFonts w:ascii="Arial" w:hAnsi="Arial" w:cs="Arial"/>
                <w:sz w:val="22"/>
                <w:szCs w:val="22"/>
              </w:rPr>
              <w:t xml:space="preserve">John </w:t>
            </w:r>
            <w:proofErr w:type="spellStart"/>
            <w:r>
              <w:rPr>
                <w:rFonts w:ascii="Arial" w:hAnsi="Arial" w:cs="Arial"/>
                <w:sz w:val="22"/>
                <w:szCs w:val="22"/>
              </w:rPr>
              <w:t>Schollu</w:t>
            </w:r>
            <w:r w:rsidR="0042202B">
              <w:rPr>
                <w:rFonts w:ascii="Arial" w:hAnsi="Arial" w:cs="Arial"/>
                <w:sz w:val="22"/>
                <w:szCs w:val="22"/>
              </w:rPr>
              <w:t>m</w:t>
            </w:r>
            <w:proofErr w:type="spellEnd"/>
            <w:r w:rsidR="0042202B">
              <w:rPr>
                <w:rFonts w:ascii="Arial" w:hAnsi="Arial" w:cs="Arial"/>
                <w:sz w:val="22"/>
                <w:szCs w:val="22"/>
              </w:rPr>
              <w:t xml:space="preserve"> is co-ordinating vaccinations update</w:t>
            </w:r>
          </w:p>
          <w:p w14:paraId="44F05B41" w14:textId="77777777" w:rsidR="00327514" w:rsidRDefault="00327514" w:rsidP="00E20DCD">
            <w:pPr>
              <w:rPr>
                <w:rFonts w:ascii="Arial" w:hAnsi="Arial" w:cs="Arial"/>
                <w:sz w:val="22"/>
                <w:szCs w:val="22"/>
              </w:rPr>
            </w:pPr>
          </w:p>
          <w:p w14:paraId="53E9AEB2" w14:textId="77777777" w:rsidR="00327514" w:rsidRDefault="00327514" w:rsidP="00E20DCD">
            <w:pPr>
              <w:rPr>
                <w:rFonts w:ascii="Arial" w:hAnsi="Arial" w:cs="Arial"/>
                <w:sz w:val="22"/>
                <w:szCs w:val="22"/>
              </w:rPr>
            </w:pPr>
          </w:p>
          <w:p w14:paraId="46DFB396" w14:textId="77777777" w:rsidR="00327514" w:rsidRDefault="00327514" w:rsidP="00E20DCD">
            <w:pPr>
              <w:rPr>
                <w:rFonts w:ascii="Arial" w:hAnsi="Arial" w:cs="Arial"/>
                <w:sz w:val="22"/>
                <w:szCs w:val="22"/>
              </w:rPr>
            </w:pPr>
          </w:p>
          <w:p w14:paraId="0EF961EE" w14:textId="77777777" w:rsidR="00327514" w:rsidRPr="00B90443" w:rsidRDefault="00327514" w:rsidP="00E20DCD">
            <w:pPr>
              <w:rPr>
                <w:rFonts w:ascii="Arial" w:hAnsi="Arial" w:cs="Arial"/>
                <w:sz w:val="22"/>
                <w:szCs w:val="22"/>
              </w:rPr>
            </w:pPr>
          </w:p>
        </w:tc>
        <w:tc>
          <w:tcPr>
            <w:tcW w:w="1794" w:type="dxa"/>
            <w:gridSpan w:val="4"/>
            <w:tcBorders>
              <w:top w:val="single" w:sz="6" w:space="0" w:color="auto"/>
              <w:bottom w:val="single" w:sz="6" w:space="0" w:color="auto"/>
              <w:right w:val="single" w:sz="18" w:space="0" w:color="auto"/>
            </w:tcBorders>
          </w:tcPr>
          <w:p w14:paraId="102E922C" w14:textId="77777777" w:rsidR="00E20DCD" w:rsidRDefault="00E20DCD" w:rsidP="00E20DCD">
            <w:pPr>
              <w:rPr>
                <w:rFonts w:ascii="Arial" w:hAnsi="Arial" w:cs="Arial"/>
                <w:b/>
                <w:sz w:val="22"/>
                <w:szCs w:val="22"/>
              </w:rPr>
            </w:pPr>
            <w:r>
              <w:rPr>
                <w:rFonts w:ascii="Arial" w:hAnsi="Arial" w:cs="Arial"/>
                <w:b/>
                <w:sz w:val="22"/>
                <w:szCs w:val="22"/>
              </w:rPr>
              <w:t xml:space="preserve">John </w:t>
            </w:r>
            <w:proofErr w:type="spellStart"/>
            <w:r>
              <w:rPr>
                <w:rFonts w:ascii="Arial" w:hAnsi="Arial" w:cs="Arial"/>
                <w:b/>
                <w:sz w:val="22"/>
                <w:szCs w:val="22"/>
              </w:rPr>
              <w:t>Schollum</w:t>
            </w:r>
            <w:proofErr w:type="spellEnd"/>
          </w:p>
        </w:tc>
      </w:tr>
      <w:tr w:rsidR="00580A0D" w:rsidRPr="00E7174C" w14:paraId="7EF73BF0"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55B0FE1A" w14:textId="77777777" w:rsidR="00580A0D" w:rsidRDefault="00580A0D" w:rsidP="009826E2">
            <w:pPr>
              <w:pStyle w:val="BlockLabel"/>
              <w:rPr>
                <w:rFonts w:ascii="Arial" w:hAnsi="Arial" w:cs="Arial"/>
                <w:b w:val="0"/>
                <w:sz w:val="22"/>
                <w:szCs w:val="22"/>
              </w:rPr>
            </w:pPr>
            <w:r>
              <w:rPr>
                <w:rFonts w:ascii="Arial" w:hAnsi="Arial" w:cs="Arial"/>
                <w:b w:val="0"/>
                <w:sz w:val="22"/>
                <w:szCs w:val="22"/>
              </w:rPr>
              <w:lastRenderedPageBreak/>
              <w:t>2</w:t>
            </w:r>
            <w:r w:rsidR="009826E2">
              <w:rPr>
                <w:rFonts w:ascii="Arial" w:hAnsi="Arial" w:cs="Arial"/>
                <w:b w:val="0"/>
                <w:sz w:val="22"/>
                <w:szCs w:val="22"/>
              </w:rPr>
              <w:t>4</w:t>
            </w:r>
          </w:p>
        </w:tc>
        <w:tc>
          <w:tcPr>
            <w:tcW w:w="2126" w:type="dxa"/>
            <w:gridSpan w:val="3"/>
            <w:tcBorders>
              <w:top w:val="single" w:sz="6" w:space="0" w:color="auto"/>
              <w:bottom w:val="single" w:sz="6" w:space="0" w:color="auto"/>
            </w:tcBorders>
          </w:tcPr>
          <w:p w14:paraId="02111A91" w14:textId="77777777" w:rsidR="00580A0D" w:rsidRPr="00EF6C3E" w:rsidRDefault="00103493" w:rsidP="00E20DCD">
            <w:pPr>
              <w:tabs>
                <w:tab w:val="left" w:pos="31"/>
              </w:tabs>
              <w:ind w:left="31" w:hanging="31"/>
              <w:rPr>
                <w:rFonts w:ascii="Arial" w:hAnsi="Arial" w:cs="Arial"/>
                <w:b/>
                <w:bCs/>
                <w:color w:val="000000"/>
                <w:sz w:val="22"/>
                <w:szCs w:val="22"/>
              </w:rPr>
            </w:pPr>
            <w:r>
              <w:rPr>
                <w:rFonts w:ascii="Arial" w:hAnsi="Arial" w:cs="Arial"/>
                <w:b/>
                <w:bCs/>
                <w:color w:val="000000"/>
                <w:sz w:val="22"/>
                <w:szCs w:val="22"/>
              </w:rPr>
              <w:t>ANZSN - KPIWG</w:t>
            </w:r>
          </w:p>
        </w:tc>
        <w:bookmarkStart w:id="6" w:name="_MON_1587537816"/>
        <w:bookmarkEnd w:id="6"/>
        <w:tc>
          <w:tcPr>
            <w:tcW w:w="10896" w:type="dxa"/>
            <w:gridSpan w:val="4"/>
            <w:tcBorders>
              <w:top w:val="single" w:sz="6" w:space="0" w:color="auto"/>
              <w:bottom w:val="single" w:sz="6" w:space="0" w:color="auto"/>
            </w:tcBorders>
          </w:tcPr>
          <w:p w14:paraId="6534EE76" w14:textId="77777777" w:rsidR="00580A0D" w:rsidRDefault="00580A0D" w:rsidP="0088733C">
            <w:pPr>
              <w:rPr>
                <w:rFonts w:ascii="Arial" w:hAnsi="Arial" w:cs="Arial"/>
                <w:sz w:val="22"/>
                <w:szCs w:val="22"/>
              </w:rPr>
            </w:pPr>
            <w:r>
              <w:rPr>
                <w:rFonts w:ascii="Arial" w:hAnsi="Arial" w:cs="Arial"/>
                <w:sz w:val="22"/>
                <w:szCs w:val="22"/>
              </w:rPr>
              <w:object w:dxaOrig="1531" w:dyaOrig="990" w14:anchorId="5DDE6803">
                <v:shape id="_x0000_i1039" type="#_x0000_t75" style="width:76.5pt;height:49.5pt" o:ole="">
                  <v:imagedata r:id="rId37" o:title=""/>
                </v:shape>
                <o:OLEObject Type="Embed" ProgID="Word.Document.12" ShapeID="_x0000_i1039" DrawAspect="Icon" ObjectID="_1749288825" r:id="rId38">
                  <o:FieldCodes>\s</o:FieldCodes>
                </o:OLEObject>
              </w:object>
            </w:r>
            <w:r w:rsidR="00103493">
              <w:rPr>
                <w:rFonts w:ascii="Arial" w:hAnsi="Arial" w:cs="Arial"/>
                <w:sz w:val="22"/>
                <w:szCs w:val="22"/>
              </w:rPr>
              <w:t xml:space="preserve"> KPIWG</w:t>
            </w:r>
            <w:r w:rsidR="00103493" w:rsidRPr="00103493">
              <w:rPr>
                <w:rFonts w:ascii="Arial" w:hAnsi="Arial" w:cs="Arial"/>
                <w:sz w:val="22"/>
                <w:szCs w:val="22"/>
              </w:rPr>
              <w:t xml:space="preserve"> was set up by </w:t>
            </w:r>
            <w:proofErr w:type="gramStart"/>
            <w:r w:rsidR="00103493" w:rsidRPr="00103493">
              <w:rPr>
                <w:rFonts w:ascii="Arial" w:hAnsi="Arial" w:cs="Arial"/>
                <w:sz w:val="22"/>
                <w:szCs w:val="22"/>
              </w:rPr>
              <w:t>ANZSN  to</w:t>
            </w:r>
            <w:proofErr w:type="gramEnd"/>
            <w:r w:rsidR="00103493" w:rsidRPr="00103493">
              <w:rPr>
                <w:rFonts w:ascii="Arial" w:hAnsi="Arial" w:cs="Arial"/>
                <w:sz w:val="22"/>
                <w:szCs w:val="22"/>
              </w:rPr>
              <w:t xml:space="preserve"> look at Australasia wide KPI’s</w:t>
            </w:r>
            <w:r w:rsidR="00103493">
              <w:rPr>
                <w:rFonts w:ascii="Arial" w:hAnsi="Arial" w:cs="Arial"/>
                <w:sz w:val="22"/>
                <w:szCs w:val="22"/>
              </w:rPr>
              <w:t xml:space="preserve">.  New Zealand has national </w:t>
            </w:r>
            <w:proofErr w:type="gramStart"/>
            <w:r w:rsidR="00103493">
              <w:rPr>
                <w:rFonts w:ascii="Arial" w:hAnsi="Arial" w:cs="Arial"/>
                <w:sz w:val="22"/>
                <w:szCs w:val="22"/>
              </w:rPr>
              <w:t>standards</w:t>
            </w:r>
            <w:proofErr w:type="gramEnd"/>
            <w:r w:rsidR="00103493">
              <w:rPr>
                <w:rFonts w:ascii="Arial" w:hAnsi="Arial" w:cs="Arial"/>
                <w:sz w:val="22"/>
                <w:szCs w:val="22"/>
              </w:rPr>
              <w:t xml:space="preserve"> so Andrew Henderson put his name forward as New Zealand representative</w:t>
            </w:r>
            <w:r w:rsidR="0088733C">
              <w:rPr>
                <w:rFonts w:ascii="Arial" w:hAnsi="Arial" w:cs="Arial"/>
                <w:sz w:val="22"/>
                <w:szCs w:val="22"/>
              </w:rPr>
              <w:t>.</w:t>
            </w:r>
            <w:r w:rsidR="00103493">
              <w:rPr>
                <w:rFonts w:ascii="Arial" w:hAnsi="Arial" w:cs="Arial"/>
                <w:sz w:val="22"/>
                <w:szCs w:val="22"/>
              </w:rPr>
              <w:t xml:space="preserve"> </w:t>
            </w:r>
            <w:r w:rsidR="0088733C">
              <w:rPr>
                <w:rFonts w:ascii="Arial" w:hAnsi="Arial" w:cs="Arial"/>
                <w:sz w:val="22"/>
                <w:szCs w:val="22"/>
              </w:rPr>
              <w:t>T</w:t>
            </w:r>
            <w:r w:rsidR="00103493">
              <w:rPr>
                <w:rFonts w:ascii="Arial" w:hAnsi="Arial" w:cs="Arial"/>
                <w:sz w:val="22"/>
                <w:szCs w:val="22"/>
              </w:rPr>
              <w:t xml:space="preserve">here </w:t>
            </w:r>
            <w:r w:rsidR="00BA2E60">
              <w:rPr>
                <w:rFonts w:ascii="Arial" w:hAnsi="Arial" w:cs="Arial"/>
                <w:sz w:val="22"/>
                <w:szCs w:val="22"/>
              </w:rPr>
              <w:t>are</w:t>
            </w:r>
            <w:r w:rsidR="00103493">
              <w:rPr>
                <w:rFonts w:ascii="Arial" w:hAnsi="Arial" w:cs="Arial"/>
                <w:sz w:val="22"/>
                <w:szCs w:val="22"/>
              </w:rPr>
              <w:t xml:space="preserve"> 2 years to come up with a set of KPI’s.  Measuring things is important to us as well as patients</w:t>
            </w:r>
            <w:r w:rsidR="00BA2E60">
              <w:rPr>
                <w:rFonts w:ascii="Arial" w:hAnsi="Arial" w:cs="Arial"/>
                <w:sz w:val="22"/>
                <w:szCs w:val="22"/>
              </w:rPr>
              <w:t xml:space="preserve"> and this to be this to be patient focused.  </w:t>
            </w:r>
            <w:r w:rsidR="00103493">
              <w:rPr>
                <w:rFonts w:ascii="Arial" w:hAnsi="Arial" w:cs="Arial"/>
                <w:sz w:val="22"/>
                <w:szCs w:val="22"/>
              </w:rPr>
              <w:t xml:space="preserve">How we work with Australia, or should we work with Australia to be looked at. </w:t>
            </w:r>
            <w:r w:rsidR="00CF5218">
              <w:rPr>
                <w:rFonts w:ascii="Arial" w:hAnsi="Arial" w:cs="Arial"/>
                <w:sz w:val="22"/>
                <w:szCs w:val="22"/>
              </w:rPr>
              <w:t xml:space="preserve">We could learn from the Australians, New Zealand does things differently and we could have same KPI’s as Australia. Clinical measures to remain in Standards and Audits. Everyone is reinventing data they collect with Service Level Measure </w:t>
            </w:r>
            <w:proofErr w:type="gramStart"/>
            <w:r w:rsidR="00CF5218">
              <w:rPr>
                <w:rFonts w:ascii="Arial" w:hAnsi="Arial" w:cs="Arial"/>
                <w:sz w:val="22"/>
                <w:szCs w:val="22"/>
              </w:rPr>
              <w:t>i.e.</w:t>
            </w:r>
            <w:proofErr w:type="gramEnd"/>
            <w:r w:rsidR="00CF5218">
              <w:rPr>
                <w:rFonts w:ascii="Arial" w:hAnsi="Arial" w:cs="Arial"/>
                <w:sz w:val="22"/>
                <w:szCs w:val="22"/>
              </w:rPr>
              <w:t xml:space="preserve"> they are tracking different things.  Quality Assurance shouldn’t be any different between New Zealand and Australia. Andrew Henderson to keep in contact with </w:t>
            </w:r>
            <w:proofErr w:type="spellStart"/>
            <w:r w:rsidR="00CF5218">
              <w:rPr>
                <w:rFonts w:ascii="Arial" w:hAnsi="Arial" w:cs="Arial"/>
                <w:sz w:val="22"/>
                <w:szCs w:val="22"/>
              </w:rPr>
              <w:t>Suetonia</w:t>
            </w:r>
            <w:proofErr w:type="spellEnd"/>
            <w:r w:rsidR="00CF5218">
              <w:rPr>
                <w:rFonts w:ascii="Arial" w:hAnsi="Arial" w:cs="Arial"/>
                <w:sz w:val="22"/>
                <w:szCs w:val="22"/>
              </w:rPr>
              <w:t xml:space="preserve"> Palmer and they can join by video conference if need be. </w:t>
            </w:r>
            <w:proofErr w:type="gramStart"/>
            <w:r w:rsidR="00CF5218">
              <w:rPr>
                <w:rFonts w:ascii="Arial" w:hAnsi="Arial" w:cs="Arial"/>
                <w:sz w:val="22"/>
                <w:szCs w:val="22"/>
              </w:rPr>
              <w:t>KPI’s  QIM’s</w:t>
            </w:r>
            <w:proofErr w:type="gramEnd"/>
            <w:r w:rsidR="00CF5218">
              <w:rPr>
                <w:rFonts w:ascii="Arial" w:hAnsi="Arial" w:cs="Arial"/>
                <w:sz w:val="22"/>
                <w:szCs w:val="22"/>
              </w:rPr>
              <w:t xml:space="preserve"> should be suggestions not </w:t>
            </w:r>
            <w:proofErr w:type="spellStart"/>
            <w:r w:rsidR="00CF5218">
              <w:rPr>
                <w:rFonts w:ascii="Arial" w:hAnsi="Arial" w:cs="Arial"/>
                <w:sz w:val="22"/>
                <w:szCs w:val="22"/>
              </w:rPr>
              <w:t>meanures</w:t>
            </w:r>
            <w:proofErr w:type="spellEnd"/>
            <w:r w:rsidR="00CF5218">
              <w:rPr>
                <w:rFonts w:ascii="Arial" w:hAnsi="Arial" w:cs="Arial"/>
                <w:sz w:val="22"/>
                <w:szCs w:val="22"/>
              </w:rPr>
              <w:t>.</w:t>
            </w:r>
          </w:p>
          <w:p w14:paraId="3AAD1124" w14:textId="77777777" w:rsidR="00CF5218" w:rsidRDefault="0088733C" w:rsidP="00BA2E60">
            <w:pPr>
              <w:rPr>
                <w:rFonts w:ascii="Arial" w:hAnsi="Arial" w:cs="Arial"/>
                <w:sz w:val="22"/>
                <w:szCs w:val="22"/>
              </w:rPr>
            </w:pPr>
            <w:r>
              <w:rPr>
                <w:rFonts w:ascii="Arial" w:hAnsi="Arial" w:cs="Arial"/>
                <w:sz w:val="22"/>
                <w:szCs w:val="22"/>
              </w:rPr>
              <w:t xml:space="preserve">KPI information could come out of </w:t>
            </w:r>
            <w:proofErr w:type="spellStart"/>
            <w:r>
              <w:rPr>
                <w:rFonts w:ascii="Arial" w:hAnsi="Arial" w:cs="Arial"/>
                <w:sz w:val="22"/>
                <w:szCs w:val="22"/>
              </w:rPr>
              <w:t>ANZData</w:t>
            </w:r>
            <w:proofErr w:type="spellEnd"/>
            <w:r>
              <w:rPr>
                <w:rFonts w:ascii="Arial" w:hAnsi="Arial" w:cs="Arial"/>
                <w:sz w:val="22"/>
                <w:szCs w:val="22"/>
              </w:rPr>
              <w:t xml:space="preserve"> and timely </w:t>
            </w:r>
            <w:proofErr w:type="spellStart"/>
            <w:r>
              <w:rPr>
                <w:rFonts w:ascii="Arial" w:hAnsi="Arial" w:cs="Arial"/>
                <w:sz w:val="22"/>
                <w:szCs w:val="22"/>
              </w:rPr>
              <w:t>ANZData</w:t>
            </w:r>
            <w:proofErr w:type="spellEnd"/>
            <w:r>
              <w:rPr>
                <w:rFonts w:ascii="Arial" w:hAnsi="Arial" w:cs="Arial"/>
                <w:sz w:val="22"/>
                <w:szCs w:val="22"/>
              </w:rPr>
              <w:t xml:space="preserve"> reporting </w:t>
            </w:r>
            <w:r w:rsidR="00BA2E60">
              <w:rPr>
                <w:rFonts w:ascii="Arial" w:hAnsi="Arial" w:cs="Arial"/>
                <w:sz w:val="22"/>
                <w:szCs w:val="22"/>
              </w:rPr>
              <w:t xml:space="preserve">would </w:t>
            </w:r>
            <w:proofErr w:type="gramStart"/>
            <w:r w:rsidR="00BA2E60">
              <w:rPr>
                <w:rFonts w:ascii="Arial" w:hAnsi="Arial" w:cs="Arial"/>
                <w:sz w:val="22"/>
                <w:szCs w:val="22"/>
              </w:rPr>
              <w:t xml:space="preserve">be </w:t>
            </w:r>
            <w:r>
              <w:rPr>
                <w:rFonts w:ascii="Arial" w:hAnsi="Arial" w:cs="Arial"/>
                <w:sz w:val="22"/>
                <w:szCs w:val="22"/>
              </w:rPr>
              <w:t xml:space="preserve"> required</w:t>
            </w:r>
            <w:proofErr w:type="gramEnd"/>
            <w:r>
              <w:rPr>
                <w:rFonts w:ascii="Arial" w:hAnsi="Arial" w:cs="Arial"/>
                <w:sz w:val="22"/>
                <w:szCs w:val="22"/>
              </w:rPr>
              <w:t xml:space="preserve"> by Units.  Andrew Henderson to have a meeting with </w:t>
            </w:r>
            <w:proofErr w:type="spellStart"/>
            <w:r>
              <w:rPr>
                <w:rFonts w:ascii="Arial" w:hAnsi="Arial" w:cs="Arial"/>
                <w:sz w:val="22"/>
                <w:szCs w:val="22"/>
              </w:rPr>
              <w:t>Suetonia</w:t>
            </w:r>
            <w:proofErr w:type="spellEnd"/>
            <w:r>
              <w:rPr>
                <w:rFonts w:ascii="Arial" w:hAnsi="Arial" w:cs="Arial"/>
                <w:sz w:val="22"/>
                <w:szCs w:val="22"/>
              </w:rPr>
              <w:t xml:space="preserve"> Palmer and Rach</w:t>
            </w:r>
            <w:r w:rsidR="00BA2E60">
              <w:rPr>
                <w:rFonts w:ascii="Arial" w:hAnsi="Arial" w:cs="Arial"/>
                <w:sz w:val="22"/>
                <w:szCs w:val="22"/>
              </w:rPr>
              <w:t xml:space="preserve">ael Walker prior to the October meeting.  Andrew Henderson also to talk to Nick Cross re transplant work-up.  </w:t>
            </w:r>
          </w:p>
          <w:p w14:paraId="1C776E9E" w14:textId="77777777" w:rsidR="0088733C" w:rsidRDefault="0088733C" w:rsidP="00BA2E60">
            <w:pPr>
              <w:rPr>
                <w:rFonts w:ascii="Arial" w:hAnsi="Arial" w:cs="Arial"/>
                <w:sz w:val="22"/>
                <w:szCs w:val="22"/>
              </w:rPr>
            </w:pPr>
          </w:p>
        </w:tc>
        <w:tc>
          <w:tcPr>
            <w:tcW w:w="1794" w:type="dxa"/>
            <w:gridSpan w:val="4"/>
            <w:tcBorders>
              <w:top w:val="single" w:sz="6" w:space="0" w:color="auto"/>
              <w:bottom w:val="single" w:sz="6" w:space="0" w:color="auto"/>
              <w:right w:val="single" w:sz="18" w:space="0" w:color="auto"/>
            </w:tcBorders>
          </w:tcPr>
          <w:p w14:paraId="2CDB6364" w14:textId="77777777" w:rsidR="00BA2E60" w:rsidRDefault="00BA2E60" w:rsidP="00E20DCD">
            <w:pPr>
              <w:rPr>
                <w:rFonts w:ascii="Arial" w:hAnsi="Arial" w:cs="Arial"/>
                <w:b/>
                <w:sz w:val="22"/>
                <w:szCs w:val="22"/>
              </w:rPr>
            </w:pPr>
          </w:p>
          <w:p w14:paraId="7780AB72" w14:textId="77777777" w:rsidR="00BA2E60" w:rsidRDefault="00BA2E60" w:rsidP="00E20DCD">
            <w:pPr>
              <w:rPr>
                <w:rFonts w:ascii="Arial" w:hAnsi="Arial" w:cs="Arial"/>
                <w:b/>
                <w:sz w:val="22"/>
                <w:szCs w:val="22"/>
              </w:rPr>
            </w:pPr>
          </w:p>
          <w:p w14:paraId="1E3E367E" w14:textId="77777777" w:rsidR="00CF5218" w:rsidRDefault="00CF5218" w:rsidP="00E20DCD">
            <w:pPr>
              <w:rPr>
                <w:rFonts w:ascii="Arial" w:hAnsi="Arial" w:cs="Arial"/>
                <w:b/>
                <w:sz w:val="22"/>
                <w:szCs w:val="22"/>
              </w:rPr>
            </w:pPr>
          </w:p>
          <w:p w14:paraId="53BD3FD6" w14:textId="77777777" w:rsidR="00CF5218" w:rsidRDefault="00CF5218" w:rsidP="00E20DCD">
            <w:pPr>
              <w:rPr>
                <w:rFonts w:ascii="Arial" w:hAnsi="Arial" w:cs="Arial"/>
                <w:b/>
                <w:sz w:val="22"/>
                <w:szCs w:val="22"/>
              </w:rPr>
            </w:pPr>
          </w:p>
          <w:p w14:paraId="1E46DA33" w14:textId="77777777" w:rsidR="00CF5218" w:rsidRDefault="00CF5218" w:rsidP="00E20DCD">
            <w:pPr>
              <w:rPr>
                <w:rFonts w:ascii="Arial" w:hAnsi="Arial" w:cs="Arial"/>
                <w:b/>
                <w:sz w:val="22"/>
                <w:szCs w:val="22"/>
              </w:rPr>
            </w:pPr>
          </w:p>
          <w:p w14:paraId="1F2D87C2" w14:textId="77777777" w:rsidR="00CF5218" w:rsidRDefault="00CF5218" w:rsidP="00E20DCD">
            <w:pPr>
              <w:rPr>
                <w:rFonts w:ascii="Arial" w:hAnsi="Arial" w:cs="Arial"/>
                <w:b/>
                <w:sz w:val="22"/>
                <w:szCs w:val="22"/>
              </w:rPr>
            </w:pPr>
          </w:p>
          <w:p w14:paraId="30BDDDEB" w14:textId="77777777" w:rsidR="00580A0D" w:rsidRDefault="00103493" w:rsidP="00E20DCD">
            <w:pPr>
              <w:rPr>
                <w:rFonts w:ascii="Arial" w:hAnsi="Arial" w:cs="Arial"/>
                <w:b/>
                <w:sz w:val="22"/>
                <w:szCs w:val="22"/>
              </w:rPr>
            </w:pPr>
            <w:r>
              <w:rPr>
                <w:rFonts w:ascii="Arial" w:hAnsi="Arial" w:cs="Arial"/>
                <w:b/>
                <w:sz w:val="22"/>
                <w:szCs w:val="22"/>
              </w:rPr>
              <w:t>Andrew Henderson</w:t>
            </w:r>
            <w:r w:rsidR="00BA2E60">
              <w:rPr>
                <w:rFonts w:ascii="Arial" w:hAnsi="Arial" w:cs="Arial"/>
                <w:b/>
                <w:sz w:val="22"/>
                <w:szCs w:val="22"/>
              </w:rPr>
              <w:t xml:space="preserve">/ </w:t>
            </w:r>
            <w:proofErr w:type="spellStart"/>
            <w:r w:rsidR="00BA2E60">
              <w:rPr>
                <w:rFonts w:ascii="Arial" w:hAnsi="Arial" w:cs="Arial"/>
                <w:b/>
                <w:sz w:val="22"/>
                <w:szCs w:val="22"/>
              </w:rPr>
              <w:t>Suetonia</w:t>
            </w:r>
            <w:proofErr w:type="spellEnd"/>
            <w:r w:rsidR="00BA2E60">
              <w:rPr>
                <w:rFonts w:ascii="Arial" w:hAnsi="Arial" w:cs="Arial"/>
                <w:b/>
                <w:sz w:val="22"/>
                <w:szCs w:val="22"/>
              </w:rPr>
              <w:t xml:space="preserve"> Palmer/</w:t>
            </w:r>
            <w:proofErr w:type="spellStart"/>
            <w:r w:rsidR="00BA2E60">
              <w:rPr>
                <w:rFonts w:ascii="Arial" w:hAnsi="Arial" w:cs="Arial"/>
                <w:b/>
                <w:sz w:val="22"/>
                <w:szCs w:val="22"/>
              </w:rPr>
              <w:t>Rahael</w:t>
            </w:r>
            <w:proofErr w:type="spellEnd"/>
            <w:r w:rsidR="00BA2E60">
              <w:rPr>
                <w:rFonts w:ascii="Arial" w:hAnsi="Arial" w:cs="Arial"/>
                <w:b/>
                <w:sz w:val="22"/>
                <w:szCs w:val="22"/>
              </w:rPr>
              <w:t xml:space="preserve"> Walker/Nick Cross</w:t>
            </w:r>
          </w:p>
        </w:tc>
      </w:tr>
      <w:tr w:rsidR="003A4160" w:rsidRPr="00E7174C" w14:paraId="3369E1F3"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6DC34F89" w14:textId="77777777" w:rsidR="003A4160" w:rsidRDefault="003A4160" w:rsidP="00A320C9">
            <w:pPr>
              <w:pStyle w:val="BlockLabel"/>
              <w:rPr>
                <w:rFonts w:ascii="Arial" w:hAnsi="Arial" w:cs="Arial"/>
                <w:b w:val="0"/>
                <w:sz w:val="22"/>
                <w:szCs w:val="22"/>
              </w:rPr>
            </w:pPr>
            <w:r>
              <w:rPr>
                <w:rFonts w:ascii="Arial" w:hAnsi="Arial" w:cs="Arial"/>
                <w:b w:val="0"/>
                <w:sz w:val="22"/>
                <w:szCs w:val="22"/>
              </w:rPr>
              <w:t>2</w:t>
            </w:r>
            <w:r w:rsidR="009826E2">
              <w:rPr>
                <w:rFonts w:ascii="Arial" w:hAnsi="Arial" w:cs="Arial"/>
                <w:b w:val="0"/>
                <w:sz w:val="22"/>
                <w:szCs w:val="22"/>
              </w:rPr>
              <w:t>5</w:t>
            </w:r>
          </w:p>
        </w:tc>
        <w:tc>
          <w:tcPr>
            <w:tcW w:w="2126" w:type="dxa"/>
            <w:gridSpan w:val="3"/>
            <w:tcBorders>
              <w:top w:val="single" w:sz="6" w:space="0" w:color="auto"/>
              <w:bottom w:val="single" w:sz="6" w:space="0" w:color="auto"/>
            </w:tcBorders>
          </w:tcPr>
          <w:p w14:paraId="78CF2397" w14:textId="77777777" w:rsidR="003A4160" w:rsidRPr="00EF6C3E" w:rsidRDefault="003A4160"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Nurses Strike</w:t>
            </w:r>
          </w:p>
        </w:tc>
        <w:tc>
          <w:tcPr>
            <w:tcW w:w="10896" w:type="dxa"/>
            <w:gridSpan w:val="4"/>
            <w:tcBorders>
              <w:top w:val="single" w:sz="6" w:space="0" w:color="auto"/>
              <w:bottom w:val="single" w:sz="6" w:space="0" w:color="auto"/>
            </w:tcBorders>
          </w:tcPr>
          <w:p w14:paraId="3D955C8E" w14:textId="77777777" w:rsidR="003A4160" w:rsidRPr="00EA0166" w:rsidRDefault="0096085C" w:rsidP="0096085C">
            <w:pPr>
              <w:rPr>
                <w:rFonts w:ascii="Arial" w:hAnsi="Arial" w:cs="Arial"/>
                <w:sz w:val="22"/>
                <w:szCs w:val="22"/>
              </w:rPr>
            </w:pPr>
            <w:r>
              <w:rPr>
                <w:rFonts w:ascii="Arial" w:hAnsi="Arial" w:cs="Arial"/>
                <w:sz w:val="22"/>
                <w:szCs w:val="22"/>
              </w:rPr>
              <w:t>Nurses s</w:t>
            </w:r>
            <w:r w:rsidR="003A4160">
              <w:rPr>
                <w:rFonts w:ascii="Arial" w:hAnsi="Arial" w:cs="Arial"/>
                <w:sz w:val="22"/>
                <w:szCs w:val="22"/>
              </w:rPr>
              <w:t>trike may be Thursday 5 and 12 July</w:t>
            </w:r>
            <w:r>
              <w:rPr>
                <w:rFonts w:ascii="Arial" w:hAnsi="Arial" w:cs="Arial"/>
                <w:sz w:val="22"/>
                <w:szCs w:val="22"/>
              </w:rPr>
              <w:t xml:space="preserve"> 2018</w:t>
            </w:r>
            <w:r w:rsidR="003A4160">
              <w:rPr>
                <w:rFonts w:ascii="Arial" w:hAnsi="Arial" w:cs="Arial"/>
                <w:sz w:val="22"/>
                <w:szCs w:val="22"/>
              </w:rPr>
              <w:t xml:space="preserve">.  Ian </w:t>
            </w:r>
            <w:r>
              <w:rPr>
                <w:rFonts w:ascii="Arial" w:hAnsi="Arial" w:cs="Arial"/>
                <w:sz w:val="22"/>
                <w:szCs w:val="22"/>
              </w:rPr>
              <w:t xml:space="preserve">Dittmer </w:t>
            </w:r>
            <w:r w:rsidR="003A4160">
              <w:rPr>
                <w:rFonts w:ascii="Arial" w:hAnsi="Arial" w:cs="Arial"/>
                <w:sz w:val="22"/>
                <w:szCs w:val="22"/>
              </w:rPr>
              <w:t xml:space="preserve">to write a letter from NRAB </w:t>
            </w:r>
            <w:r>
              <w:rPr>
                <w:rFonts w:ascii="Arial" w:hAnsi="Arial" w:cs="Arial"/>
                <w:sz w:val="22"/>
                <w:szCs w:val="22"/>
              </w:rPr>
              <w:t xml:space="preserve">that requirement is </w:t>
            </w:r>
            <w:r w:rsidR="003A4160">
              <w:rPr>
                <w:rFonts w:ascii="Arial" w:hAnsi="Arial" w:cs="Arial"/>
                <w:sz w:val="22"/>
                <w:szCs w:val="22"/>
              </w:rPr>
              <w:t xml:space="preserve">for Life </w:t>
            </w:r>
            <w:proofErr w:type="gramStart"/>
            <w:r w:rsidR="003A4160">
              <w:rPr>
                <w:rFonts w:ascii="Arial" w:hAnsi="Arial" w:cs="Arial"/>
                <w:sz w:val="22"/>
                <w:szCs w:val="22"/>
              </w:rPr>
              <w:t>Preserving  3</w:t>
            </w:r>
            <w:proofErr w:type="gramEnd"/>
            <w:r w:rsidR="003A4160">
              <w:rPr>
                <w:rFonts w:ascii="Arial" w:hAnsi="Arial" w:cs="Arial"/>
                <w:sz w:val="22"/>
                <w:szCs w:val="22"/>
              </w:rPr>
              <w:t xml:space="preserve"> days a week minimum dialysis</w:t>
            </w:r>
            <w:r>
              <w:rPr>
                <w:rFonts w:ascii="Arial" w:hAnsi="Arial" w:cs="Arial"/>
                <w:sz w:val="22"/>
                <w:szCs w:val="22"/>
              </w:rPr>
              <w:t>.</w:t>
            </w:r>
            <w:r w:rsidR="003A4160">
              <w:rPr>
                <w:rFonts w:ascii="Arial" w:hAnsi="Arial" w:cs="Arial"/>
                <w:sz w:val="22"/>
                <w:szCs w:val="22"/>
              </w:rPr>
              <w:t xml:space="preserve"> Ian to find out whom to send letter to and copy everyone into it</w:t>
            </w:r>
          </w:p>
        </w:tc>
        <w:tc>
          <w:tcPr>
            <w:tcW w:w="1794" w:type="dxa"/>
            <w:gridSpan w:val="4"/>
            <w:tcBorders>
              <w:top w:val="single" w:sz="6" w:space="0" w:color="auto"/>
              <w:bottom w:val="single" w:sz="6" w:space="0" w:color="auto"/>
              <w:right w:val="single" w:sz="18" w:space="0" w:color="auto"/>
            </w:tcBorders>
          </w:tcPr>
          <w:p w14:paraId="260C8170" w14:textId="77777777" w:rsidR="003A4160" w:rsidRDefault="003A4160" w:rsidP="00A320C9">
            <w:pPr>
              <w:rPr>
                <w:rFonts w:ascii="Arial" w:hAnsi="Arial" w:cs="Arial"/>
                <w:b/>
                <w:sz w:val="22"/>
                <w:szCs w:val="22"/>
              </w:rPr>
            </w:pPr>
          </w:p>
          <w:p w14:paraId="48CE74F6" w14:textId="77777777" w:rsidR="0096085C" w:rsidRDefault="0096085C" w:rsidP="00A320C9">
            <w:pPr>
              <w:rPr>
                <w:rFonts w:ascii="Arial" w:hAnsi="Arial" w:cs="Arial"/>
                <w:b/>
                <w:sz w:val="22"/>
                <w:szCs w:val="22"/>
              </w:rPr>
            </w:pPr>
            <w:r>
              <w:rPr>
                <w:rFonts w:ascii="Arial" w:hAnsi="Arial" w:cs="Arial"/>
                <w:b/>
                <w:sz w:val="22"/>
                <w:szCs w:val="22"/>
              </w:rPr>
              <w:t>Ian Dittmer</w:t>
            </w:r>
          </w:p>
        </w:tc>
      </w:tr>
      <w:tr w:rsidR="00FA7E9B" w:rsidRPr="00E7174C" w14:paraId="5D94A976"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000E064A" w14:textId="77777777" w:rsidR="00FA7E9B" w:rsidRDefault="00FA7E9B" w:rsidP="00A320C9">
            <w:pPr>
              <w:pStyle w:val="BlockLabel"/>
              <w:rPr>
                <w:rFonts w:ascii="Arial" w:hAnsi="Arial" w:cs="Arial"/>
                <w:b w:val="0"/>
                <w:sz w:val="22"/>
                <w:szCs w:val="22"/>
              </w:rPr>
            </w:pPr>
            <w:r>
              <w:rPr>
                <w:rFonts w:ascii="Arial" w:hAnsi="Arial" w:cs="Arial"/>
                <w:b w:val="0"/>
                <w:sz w:val="22"/>
                <w:szCs w:val="22"/>
              </w:rPr>
              <w:t>2</w:t>
            </w:r>
            <w:r w:rsidR="009826E2">
              <w:rPr>
                <w:rFonts w:ascii="Arial" w:hAnsi="Arial" w:cs="Arial"/>
                <w:b w:val="0"/>
                <w:sz w:val="22"/>
                <w:szCs w:val="22"/>
              </w:rPr>
              <w:t>6</w:t>
            </w:r>
          </w:p>
        </w:tc>
        <w:tc>
          <w:tcPr>
            <w:tcW w:w="2126" w:type="dxa"/>
            <w:gridSpan w:val="3"/>
            <w:tcBorders>
              <w:top w:val="single" w:sz="6" w:space="0" w:color="auto"/>
              <w:bottom w:val="single" w:sz="6" w:space="0" w:color="auto"/>
            </w:tcBorders>
          </w:tcPr>
          <w:p w14:paraId="351404A6" w14:textId="77777777" w:rsidR="00FA7E9B" w:rsidRDefault="00FA7E9B"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CARI Guidelines (Unpublished)</w:t>
            </w:r>
          </w:p>
        </w:tc>
        <w:tc>
          <w:tcPr>
            <w:tcW w:w="10896" w:type="dxa"/>
            <w:gridSpan w:val="4"/>
            <w:tcBorders>
              <w:top w:val="single" w:sz="6" w:space="0" w:color="auto"/>
              <w:bottom w:val="single" w:sz="6" w:space="0" w:color="auto"/>
            </w:tcBorders>
          </w:tcPr>
          <w:p w14:paraId="5C031DE2" w14:textId="77777777" w:rsidR="00FA7E9B" w:rsidRDefault="00FA7E9B" w:rsidP="0096085C">
            <w:pPr>
              <w:rPr>
                <w:rFonts w:ascii="Arial" w:hAnsi="Arial" w:cs="Arial"/>
                <w:sz w:val="22"/>
                <w:szCs w:val="22"/>
              </w:rPr>
            </w:pPr>
            <w:r>
              <w:rPr>
                <w:rFonts w:ascii="Arial" w:hAnsi="Arial" w:cs="Arial"/>
                <w:sz w:val="22"/>
                <w:szCs w:val="22"/>
              </w:rPr>
              <w:t xml:space="preserve">Embedded </w:t>
            </w:r>
            <w:proofErr w:type="gramStart"/>
            <w:r>
              <w:rPr>
                <w:rFonts w:ascii="Arial" w:hAnsi="Arial" w:cs="Arial"/>
                <w:sz w:val="22"/>
                <w:szCs w:val="22"/>
              </w:rPr>
              <w:t>is</w:t>
            </w:r>
            <w:proofErr w:type="gramEnd"/>
            <w:r>
              <w:rPr>
                <w:rFonts w:ascii="Arial" w:hAnsi="Arial" w:cs="Arial"/>
                <w:sz w:val="22"/>
                <w:szCs w:val="22"/>
              </w:rPr>
              <w:t xml:space="preserve"> the unpublished CARI guidelines to go with Murray </w:t>
            </w:r>
            <w:proofErr w:type="spellStart"/>
            <w:r>
              <w:rPr>
                <w:rFonts w:ascii="Arial" w:hAnsi="Arial" w:cs="Arial"/>
                <w:sz w:val="22"/>
                <w:szCs w:val="22"/>
              </w:rPr>
              <w:t>Leikis</w:t>
            </w:r>
            <w:proofErr w:type="spellEnd"/>
            <w:r>
              <w:rPr>
                <w:rFonts w:ascii="Arial" w:hAnsi="Arial" w:cs="Arial"/>
                <w:sz w:val="22"/>
                <w:szCs w:val="22"/>
              </w:rPr>
              <w:t xml:space="preserve">’ previous viral paper.  </w:t>
            </w:r>
            <w:bookmarkStart w:id="7" w:name="_MON_1587555363"/>
            <w:bookmarkEnd w:id="7"/>
            <w:r>
              <w:rPr>
                <w:rFonts w:ascii="Arial" w:hAnsi="Arial" w:cs="Arial"/>
                <w:sz w:val="22"/>
                <w:szCs w:val="22"/>
              </w:rPr>
              <w:object w:dxaOrig="1531" w:dyaOrig="990" w14:anchorId="384918AD">
                <v:shape id="_x0000_i1040" type="#_x0000_t75" style="width:76.5pt;height:49.5pt" o:ole="">
                  <v:imagedata r:id="rId39" o:title=""/>
                </v:shape>
                <o:OLEObject Type="Embed" ProgID="Word.Document.12" ShapeID="_x0000_i1040" DrawAspect="Icon" ObjectID="_1749288826" r:id="rId40">
                  <o:FieldCodes>\s</o:FieldCodes>
                </o:OLEObject>
              </w:object>
            </w:r>
          </w:p>
        </w:tc>
        <w:tc>
          <w:tcPr>
            <w:tcW w:w="1794" w:type="dxa"/>
            <w:gridSpan w:val="4"/>
            <w:tcBorders>
              <w:top w:val="single" w:sz="6" w:space="0" w:color="auto"/>
              <w:bottom w:val="single" w:sz="6" w:space="0" w:color="auto"/>
              <w:right w:val="single" w:sz="18" w:space="0" w:color="auto"/>
            </w:tcBorders>
          </w:tcPr>
          <w:p w14:paraId="7E9E5CCF" w14:textId="77777777" w:rsidR="00FA7E9B" w:rsidRDefault="00FA7E9B" w:rsidP="00A320C9">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p>
          <w:p w14:paraId="1C5B7F1E" w14:textId="77777777" w:rsidR="00327514" w:rsidRDefault="00327514" w:rsidP="00A320C9">
            <w:pPr>
              <w:rPr>
                <w:rFonts w:ascii="Arial" w:hAnsi="Arial" w:cs="Arial"/>
                <w:b/>
                <w:sz w:val="22"/>
                <w:szCs w:val="22"/>
              </w:rPr>
            </w:pPr>
          </w:p>
          <w:p w14:paraId="7D285692" w14:textId="77777777" w:rsidR="00327514" w:rsidRDefault="00327514" w:rsidP="00A320C9">
            <w:pPr>
              <w:rPr>
                <w:rFonts w:ascii="Arial" w:hAnsi="Arial" w:cs="Arial"/>
                <w:b/>
                <w:sz w:val="22"/>
                <w:szCs w:val="22"/>
              </w:rPr>
            </w:pPr>
          </w:p>
          <w:p w14:paraId="0F8E137B" w14:textId="77777777" w:rsidR="00327514" w:rsidRDefault="00327514" w:rsidP="00A320C9">
            <w:pPr>
              <w:rPr>
                <w:rFonts w:ascii="Arial" w:hAnsi="Arial" w:cs="Arial"/>
                <w:b/>
                <w:sz w:val="22"/>
                <w:szCs w:val="22"/>
              </w:rPr>
            </w:pPr>
          </w:p>
          <w:p w14:paraId="588E13A6" w14:textId="77777777" w:rsidR="00327514" w:rsidRDefault="00327514" w:rsidP="00A320C9">
            <w:pPr>
              <w:rPr>
                <w:rFonts w:ascii="Arial" w:hAnsi="Arial" w:cs="Arial"/>
                <w:b/>
                <w:sz w:val="22"/>
                <w:szCs w:val="22"/>
              </w:rPr>
            </w:pPr>
          </w:p>
        </w:tc>
      </w:tr>
      <w:tr w:rsidR="00E20DCD" w:rsidRPr="00E7174C" w14:paraId="4EA24DCA"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15525" w:type="dxa"/>
            <w:gridSpan w:val="13"/>
            <w:tcBorders>
              <w:right w:val="single" w:sz="18" w:space="0" w:color="auto"/>
            </w:tcBorders>
            <w:shd w:val="pct12" w:color="008080" w:fill="33CCCC"/>
          </w:tcPr>
          <w:p w14:paraId="2B35EBC2" w14:textId="77777777" w:rsidR="00E20DCD" w:rsidRPr="00E7174C" w:rsidRDefault="00E20DCD" w:rsidP="00A320C9">
            <w:pPr>
              <w:pStyle w:val="BlockLabel"/>
              <w:rPr>
                <w:rFonts w:ascii="Arial" w:hAnsi="Arial" w:cs="Arial"/>
                <w:sz w:val="22"/>
                <w:szCs w:val="22"/>
                <w:lang w:val="en-AU"/>
              </w:rPr>
            </w:pPr>
            <w:r w:rsidRPr="00E7174C">
              <w:rPr>
                <w:rFonts w:ascii="Arial" w:hAnsi="Arial" w:cs="Arial"/>
                <w:sz w:val="22"/>
                <w:szCs w:val="22"/>
                <w:lang w:val="en-AU"/>
              </w:rPr>
              <w:t>Next meeting</w:t>
            </w:r>
          </w:p>
        </w:tc>
      </w:tr>
      <w:tr w:rsidR="00E20DCD" w:rsidRPr="00E7174C" w14:paraId="7027CAE7" w14:textId="77777777" w:rsidTr="005D236D">
        <w:trPr>
          <w:trHeight w:val="254"/>
        </w:trPr>
        <w:tc>
          <w:tcPr>
            <w:tcW w:w="2863" w:type="dxa"/>
            <w:gridSpan w:val="7"/>
            <w:tcBorders>
              <w:top w:val="single" w:sz="6" w:space="0" w:color="auto"/>
              <w:bottom w:val="single" w:sz="6" w:space="0" w:color="auto"/>
            </w:tcBorders>
          </w:tcPr>
          <w:p w14:paraId="438F0FD4" w14:textId="77777777" w:rsidR="00E20DCD" w:rsidRPr="00E7174C" w:rsidRDefault="00E20DCD" w:rsidP="00A11B8A">
            <w:pPr>
              <w:tabs>
                <w:tab w:val="left" w:pos="31"/>
              </w:tabs>
              <w:ind w:left="31" w:hanging="31"/>
              <w:rPr>
                <w:rFonts w:ascii="Arial" w:hAnsi="Arial" w:cs="Arial"/>
                <w:sz w:val="22"/>
                <w:szCs w:val="22"/>
              </w:rPr>
            </w:pPr>
            <w:r w:rsidRPr="00E7174C">
              <w:rPr>
                <w:rFonts w:ascii="Arial" w:hAnsi="Arial" w:cs="Arial"/>
                <w:b/>
                <w:sz w:val="22"/>
                <w:szCs w:val="22"/>
              </w:rPr>
              <w:t>Date:</w:t>
            </w:r>
            <w:r w:rsidRPr="00E7174C">
              <w:rPr>
                <w:rFonts w:ascii="Arial" w:hAnsi="Arial" w:cs="Arial"/>
                <w:sz w:val="22"/>
                <w:szCs w:val="22"/>
              </w:rPr>
              <w:t xml:space="preserve">  </w:t>
            </w:r>
            <w:r w:rsidR="00A11B8A">
              <w:rPr>
                <w:rFonts w:ascii="Arial" w:hAnsi="Arial" w:cs="Arial"/>
                <w:sz w:val="22"/>
                <w:szCs w:val="22"/>
              </w:rPr>
              <w:t>8 August</w:t>
            </w:r>
            <w:r>
              <w:rPr>
                <w:rFonts w:ascii="Arial" w:hAnsi="Arial" w:cs="Arial"/>
                <w:sz w:val="22"/>
                <w:szCs w:val="22"/>
              </w:rPr>
              <w:t xml:space="preserve"> 2018</w:t>
            </w:r>
          </w:p>
        </w:tc>
        <w:tc>
          <w:tcPr>
            <w:tcW w:w="2702" w:type="dxa"/>
            <w:tcBorders>
              <w:top w:val="single" w:sz="6" w:space="0" w:color="auto"/>
              <w:bottom w:val="single" w:sz="6" w:space="0" w:color="auto"/>
            </w:tcBorders>
          </w:tcPr>
          <w:p w14:paraId="625F22DD" w14:textId="77777777" w:rsidR="00E20DCD" w:rsidRPr="00E7174C" w:rsidRDefault="00E20DCD" w:rsidP="000F542A">
            <w:pPr>
              <w:rPr>
                <w:rFonts w:ascii="Arial" w:hAnsi="Arial" w:cs="Arial"/>
                <w:sz w:val="22"/>
                <w:szCs w:val="22"/>
              </w:rPr>
            </w:pPr>
            <w:r w:rsidRPr="00E7174C">
              <w:rPr>
                <w:rFonts w:ascii="Arial" w:hAnsi="Arial" w:cs="Arial"/>
                <w:b/>
                <w:sz w:val="22"/>
                <w:szCs w:val="22"/>
              </w:rPr>
              <w:t>Time</w:t>
            </w:r>
            <w:r w:rsidRPr="00E7174C">
              <w:rPr>
                <w:rFonts w:ascii="Arial" w:hAnsi="Arial" w:cs="Arial"/>
                <w:sz w:val="22"/>
                <w:szCs w:val="22"/>
              </w:rPr>
              <w:t>: 9.30am</w:t>
            </w:r>
            <w:r>
              <w:rPr>
                <w:rFonts w:ascii="Arial" w:hAnsi="Arial" w:cs="Arial"/>
                <w:sz w:val="22"/>
                <w:szCs w:val="22"/>
              </w:rPr>
              <w:t>-</w:t>
            </w:r>
            <w:r w:rsidR="000F542A">
              <w:rPr>
                <w:rFonts w:ascii="Arial" w:hAnsi="Arial" w:cs="Arial"/>
                <w:sz w:val="22"/>
                <w:szCs w:val="22"/>
              </w:rPr>
              <w:t>2.30pm</w:t>
            </w:r>
          </w:p>
        </w:tc>
        <w:tc>
          <w:tcPr>
            <w:tcW w:w="9980" w:type="dxa"/>
            <w:gridSpan w:val="6"/>
            <w:tcBorders>
              <w:top w:val="single" w:sz="6" w:space="0" w:color="auto"/>
              <w:bottom w:val="single" w:sz="6" w:space="0" w:color="auto"/>
              <w:right w:val="single" w:sz="18" w:space="0" w:color="auto"/>
            </w:tcBorders>
          </w:tcPr>
          <w:p w14:paraId="76C952DF" w14:textId="77777777" w:rsidR="0073644C" w:rsidRPr="004F1AFE" w:rsidRDefault="00E20DCD" w:rsidP="0073644C">
            <w:pPr>
              <w:rPr>
                <w:rFonts w:ascii="Arial" w:hAnsi="Arial" w:cs="Arial"/>
                <w:sz w:val="22"/>
                <w:szCs w:val="22"/>
              </w:rPr>
            </w:pPr>
            <w:r w:rsidRPr="00E7174C">
              <w:rPr>
                <w:rFonts w:ascii="Arial" w:hAnsi="Arial" w:cs="Arial"/>
                <w:b/>
                <w:sz w:val="22"/>
                <w:szCs w:val="22"/>
              </w:rPr>
              <w:t xml:space="preserve">Venue: </w:t>
            </w:r>
            <w:r>
              <w:rPr>
                <w:rFonts w:ascii="Arial" w:hAnsi="Arial" w:cs="Arial"/>
                <w:b/>
                <w:sz w:val="22"/>
                <w:szCs w:val="22"/>
              </w:rPr>
              <w:t xml:space="preserve">  </w:t>
            </w:r>
            <w:r w:rsidR="004F1AFE" w:rsidRPr="004F1AFE">
              <w:rPr>
                <w:rFonts w:ascii="Arial" w:hAnsi="Arial" w:cs="Arial"/>
                <w:sz w:val="22"/>
                <w:szCs w:val="22"/>
              </w:rPr>
              <w:t>Room GN7, Ground Floor North</w:t>
            </w:r>
          </w:p>
          <w:p w14:paraId="247D2601" w14:textId="77777777" w:rsidR="00E20DCD" w:rsidRPr="00E7174C" w:rsidRDefault="00E20DCD" w:rsidP="0073644C">
            <w:pPr>
              <w:rPr>
                <w:rFonts w:ascii="Arial" w:hAnsi="Arial" w:cs="Arial"/>
                <w:sz w:val="22"/>
                <w:szCs w:val="22"/>
              </w:rPr>
            </w:pPr>
            <w:r w:rsidRPr="00E7174C">
              <w:rPr>
                <w:rFonts w:ascii="Arial" w:hAnsi="Arial" w:cs="Arial"/>
                <w:sz w:val="22"/>
                <w:szCs w:val="22"/>
              </w:rPr>
              <w:t>Ministry of Health, 133 Molesworth St, Wellington</w:t>
            </w:r>
          </w:p>
        </w:tc>
      </w:tr>
      <w:tr w:rsidR="003A4160" w14:paraId="5C375AC2" w14:textId="77777777" w:rsidTr="00480806">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2835" w:type="dxa"/>
            <w:gridSpan w:val="5"/>
            <w:tcBorders>
              <w:top w:val="single" w:sz="6" w:space="0" w:color="auto"/>
              <w:left w:val="single" w:sz="4" w:space="0" w:color="auto"/>
              <w:bottom w:val="single" w:sz="6" w:space="0" w:color="auto"/>
              <w:right w:val="single" w:sz="4" w:space="0" w:color="auto"/>
            </w:tcBorders>
          </w:tcPr>
          <w:p w14:paraId="419FF841" w14:textId="77777777" w:rsidR="003A4160" w:rsidRDefault="003A4160" w:rsidP="00480806">
            <w:pPr>
              <w:tabs>
                <w:tab w:val="left" w:pos="31"/>
              </w:tabs>
              <w:ind w:left="31" w:hanging="31"/>
              <w:rPr>
                <w:rFonts w:ascii="Arial" w:hAnsi="Arial" w:cs="Arial"/>
                <w:sz w:val="22"/>
                <w:szCs w:val="22"/>
              </w:rPr>
            </w:pPr>
            <w:r w:rsidRPr="00EF6C3E">
              <w:rPr>
                <w:rFonts w:ascii="Arial" w:hAnsi="Arial" w:cs="Arial"/>
                <w:b/>
                <w:bCs/>
                <w:color w:val="000000"/>
                <w:sz w:val="22"/>
                <w:szCs w:val="22"/>
              </w:rPr>
              <w:t>Dates for NRAB Meet 2018</w:t>
            </w:r>
          </w:p>
        </w:tc>
        <w:tc>
          <w:tcPr>
            <w:tcW w:w="12690" w:type="dxa"/>
            <w:gridSpan w:val="8"/>
            <w:tcBorders>
              <w:top w:val="single" w:sz="6" w:space="0" w:color="auto"/>
              <w:left w:val="single" w:sz="4" w:space="0" w:color="auto"/>
              <w:bottom w:val="single" w:sz="6" w:space="0" w:color="auto"/>
              <w:right w:val="single" w:sz="18" w:space="0" w:color="auto"/>
            </w:tcBorders>
          </w:tcPr>
          <w:p w14:paraId="3103A4AA" w14:textId="77777777" w:rsidR="003A4160" w:rsidRPr="00EA0166" w:rsidRDefault="003A4160" w:rsidP="00480806">
            <w:pPr>
              <w:rPr>
                <w:rFonts w:ascii="Arial" w:hAnsi="Arial" w:cs="Arial"/>
                <w:sz w:val="22"/>
                <w:szCs w:val="22"/>
              </w:rPr>
            </w:pPr>
            <w:r w:rsidRPr="00EA0166">
              <w:rPr>
                <w:rFonts w:ascii="Arial" w:hAnsi="Arial" w:cs="Arial"/>
                <w:sz w:val="22"/>
                <w:szCs w:val="22"/>
              </w:rPr>
              <w:t xml:space="preserve">Wednesday 14 March </w:t>
            </w:r>
          </w:p>
          <w:p w14:paraId="73D0D96F" w14:textId="77777777" w:rsidR="003A4160" w:rsidRPr="00EA0166" w:rsidRDefault="003A4160" w:rsidP="00480806">
            <w:pPr>
              <w:rPr>
                <w:rFonts w:ascii="Arial" w:hAnsi="Arial" w:cs="Arial"/>
                <w:sz w:val="22"/>
                <w:szCs w:val="22"/>
              </w:rPr>
            </w:pPr>
            <w:r w:rsidRPr="00EA0166">
              <w:rPr>
                <w:rFonts w:ascii="Arial" w:hAnsi="Arial" w:cs="Arial"/>
                <w:sz w:val="22"/>
                <w:szCs w:val="22"/>
              </w:rPr>
              <w:t xml:space="preserve">Wednesday 9 May </w:t>
            </w:r>
          </w:p>
          <w:p w14:paraId="2E3262B3" w14:textId="77777777" w:rsidR="003A4160" w:rsidRPr="00EA0166" w:rsidRDefault="003A4160" w:rsidP="00480806">
            <w:pPr>
              <w:rPr>
                <w:rFonts w:ascii="Arial" w:hAnsi="Arial" w:cs="Arial"/>
                <w:sz w:val="22"/>
                <w:szCs w:val="22"/>
              </w:rPr>
            </w:pPr>
            <w:r w:rsidRPr="00EA0166">
              <w:rPr>
                <w:rFonts w:ascii="Arial" w:hAnsi="Arial" w:cs="Arial"/>
                <w:sz w:val="22"/>
                <w:szCs w:val="22"/>
              </w:rPr>
              <w:t xml:space="preserve">Wednesday 8 August </w:t>
            </w:r>
          </w:p>
          <w:p w14:paraId="5E012BBE" w14:textId="77777777" w:rsidR="003A4160" w:rsidRPr="00EA0166" w:rsidRDefault="003A4160" w:rsidP="00480806">
            <w:pPr>
              <w:rPr>
                <w:rFonts w:ascii="Arial" w:hAnsi="Arial" w:cs="Arial"/>
                <w:sz w:val="22"/>
                <w:szCs w:val="22"/>
              </w:rPr>
            </w:pPr>
            <w:r w:rsidRPr="00EA0166">
              <w:rPr>
                <w:rFonts w:ascii="Arial" w:hAnsi="Arial" w:cs="Arial"/>
                <w:sz w:val="22"/>
                <w:szCs w:val="22"/>
              </w:rPr>
              <w:t xml:space="preserve">Wednesday 14 November </w:t>
            </w:r>
          </w:p>
          <w:p w14:paraId="6DF7F322" w14:textId="77777777" w:rsidR="003A4160" w:rsidRDefault="003A4160" w:rsidP="00480806">
            <w:pPr>
              <w:rPr>
                <w:rFonts w:ascii="Arial" w:hAnsi="Arial" w:cs="Arial"/>
                <w:b/>
                <w:sz w:val="22"/>
                <w:szCs w:val="22"/>
              </w:rPr>
            </w:pPr>
            <w:r>
              <w:rPr>
                <w:rFonts w:ascii="Arial" w:hAnsi="Arial" w:cs="Arial"/>
                <w:sz w:val="22"/>
                <w:szCs w:val="22"/>
              </w:rPr>
              <w:t>Venue:  Ministry of Health, Wellington</w:t>
            </w:r>
          </w:p>
        </w:tc>
      </w:tr>
    </w:tbl>
    <w:p w14:paraId="52A1A49C" w14:textId="77777777" w:rsidR="00213732" w:rsidRPr="00E7174C" w:rsidRDefault="00213732" w:rsidP="002C4945">
      <w:pPr>
        <w:pStyle w:val="Header"/>
        <w:tabs>
          <w:tab w:val="clear" w:pos="4153"/>
          <w:tab w:val="clear" w:pos="8306"/>
        </w:tabs>
        <w:rPr>
          <w:rFonts w:ascii="Arial" w:hAnsi="Arial" w:cs="Arial"/>
          <w:sz w:val="22"/>
          <w:szCs w:val="22"/>
        </w:rPr>
      </w:pPr>
    </w:p>
    <w:sectPr w:rsidR="00213732" w:rsidRPr="00E7174C" w:rsidSect="00974256">
      <w:headerReference w:type="default" r:id="rId41"/>
      <w:footerReference w:type="default" r:id="rId42"/>
      <w:headerReference w:type="first" r:id="rId43"/>
      <w:footerReference w:type="first" r:id="rId44"/>
      <w:pgSz w:w="16840" w:h="11907" w:orient="landscape" w:code="9"/>
      <w:pgMar w:top="567" w:right="851" w:bottom="284" w:left="851" w:header="567" w:footer="28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46E09" w14:textId="77777777" w:rsidR="00FF4271" w:rsidRDefault="00FF4271">
      <w:r>
        <w:separator/>
      </w:r>
    </w:p>
  </w:endnote>
  <w:endnote w:type="continuationSeparator" w:id="0">
    <w:p w14:paraId="0E2D1DF7" w14:textId="77777777" w:rsidR="00FF4271" w:rsidRDefault="00FF4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348032"/>
      <w:docPartObj>
        <w:docPartGallery w:val="Page Numbers (Bottom of Page)"/>
        <w:docPartUnique/>
      </w:docPartObj>
    </w:sdtPr>
    <w:sdtEndPr>
      <w:rPr>
        <w:noProof/>
      </w:rPr>
    </w:sdtEndPr>
    <w:sdtContent>
      <w:p w14:paraId="08ACDCFC" w14:textId="77777777" w:rsidR="00480806" w:rsidRDefault="00480806">
        <w:pPr>
          <w:pStyle w:val="Footer"/>
          <w:jc w:val="right"/>
        </w:pPr>
        <w:r>
          <w:fldChar w:fldCharType="begin"/>
        </w:r>
        <w:r>
          <w:instrText xml:space="preserve"> PAGE   \* MERGEFORMAT </w:instrText>
        </w:r>
        <w:r>
          <w:fldChar w:fldCharType="separate"/>
        </w:r>
        <w:r w:rsidR="00457B6F">
          <w:rPr>
            <w:noProof/>
          </w:rPr>
          <w:t>2</w:t>
        </w:r>
        <w:r>
          <w:rPr>
            <w:noProof/>
          </w:rPr>
          <w:fldChar w:fldCharType="end"/>
        </w:r>
      </w:p>
    </w:sdtContent>
  </w:sdt>
  <w:p w14:paraId="6AA66D6F" w14:textId="77777777" w:rsidR="00480806" w:rsidRPr="008A7AF5" w:rsidRDefault="00480806" w:rsidP="008A7AF5">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5D8D" w14:textId="77777777" w:rsidR="00480806" w:rsidRDefault="00480806">
    <w:pPr>
      <w:pStyle w:val="Footer"/>
    </w:pPr>
    <w:r>
      <w:tab/>
    </w:r>
    <w:r>
      <w:tab/>
    </w: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10D62" w14:textId="77777777" w:rsidR="00FF4271" w:rsidRDefault="00FF4271">
      <w:r>
        <w:separator/>
      </w:r>
    </w:p>
  </w:footnote>
  <w:footnote w:type="continuationSeparator" w:id="0">
    <w:p w14:paraId="0546A5FA" w14:textId="77777777" w:rsidR="00FF4271" w:rsidRDefault="00FF4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368D" w14:textId="77777777" w:rsidR="00480806" w:rsidRDefault="00480806" w:rsidP="00583439">
    <w:pPr>
      <w:pStyle w:val="Header"/>
      <w:tabs>
        <w:tab w:val="right" w:pos="415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3963" w14:textId="77777777" w:rsidR="00480806" w:rsidRDefault="00480806" w:rsidP="00F46572">
    <w:pPr>
      <w:tabs>
        <w:tab w:val="left" w:pos="187"/>
      </w:tabs>
      <w:ind w:left="374"/>
      <w:jc w:val="center"/>
      <w:rPr>
        <w:rFonts w:ascii="Arial" w:hAnsi="Arial" w:cs="Arial"/>
        <w:b/>
        <w:color w:val="009AD0"/>
        <w:sz w:val="44"/>
        <w:szCs w:val="44"/>
      </w:rPr>
    </w:pPr>
    <w:r w:rsidRPr="0056492A">
      <w:rPr>
        <w:rFonts w:ascii="Arial" w:hAnsi="Arial" w:cs="Arial"/>
        <w:b/>
        <w:color w:val="009AD0"/>
        <w:sz w:val="44"/>
        <w:szCs w:val="44"/>
      </w:rPr>
      <w:t>National Renal Advisory Board</w:t>
    </w:r>
    <w:r>
      <w:rPr>
        <w:rFonts w:ascii="Arial" w:hAnsi="Arial" w:cs="Arial"/>
        <w:b/>
        <w:color w:val="009AD0"/>
        <w:sz w:val="44"/>
        <w:szCs w:val="44"/>
      </w:rPr>
      <w:t xml:space="preserve"> Meeting</w:t>
    </w:r>
  </w:p>
  <w:p w14:paraId="192B66E8" w14:textId="77777777" w:rsidR="00480806" w:rsidRDefault="00480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64B2"/>
    <w:multiLevelType w:val="hybridMultilevel"/>
    <w:tmpl w:val="0A4AF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541C68"/>
    <w:multiLevelType w:val="hybridMultilevel"/>
    <w:tmpl w:val="F3D86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711D3D"/>
    <w:multiLevelType w:val="hybridMultilevel"/>
    <w:tmpl w:val="ED2E9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2F29B3"/>
    <w:multiLevelType w:val="hybridMultilevel"/>
    <w:tmpl w:val="E53EFF1C"/>
    <w:lvl w:ilvl="0" w:tplc="14090001">
      <w:start w:val="1"/>
      <w:numFmt w:val="bullet"/>
      <w:lvlText w:val=""/>
      <w:lvlJc w:val="left"/>
      <w:pPr>
        <w:ind w:left="737" w:hanging="360"/>
      </w:pPr>
      <w:rPr>
        <w:rFonts w:ascii="Symbol" w:hAnsi="Symbol" w:hint="default"/>
      </w:rPr>
    </w:lvl>
    <w:lvl w:ilvl="1" w:tplc="14090003" w:tentative="1">
      <w:start w:val="1"/>
      <w:numFmt w:val="bullet"/>
      <w:lvlText w:val="o"/>
      <w:lvlJc w:val="left"/>
      <w:pPr>
        <w:ind w:left="1457" w:hanging="360"/>
      </w:pPr>
      <w:rPr>
        <w:rFonts w:ascii="Courier New" w:hAnsi="Courier New" w:cs="Courier New" w:hint="default"/>
      </w:rPr>
    </w:lvl>
    <w:lvl w:ilvl="2" w:tplc="14090005" w:tentative="1">
      <w:start w:val="1"/>
      <w:numFmt w:val="bullet"/>
      <w:lvlText w:val=""/>
      <w:lvlJc w:val="left"/>
      <w:pPr>
        <w:ind w:left="2177" w:hanging="360"/>
      </w:pPr>
      <w:rPr>
        <w:rFonts w:ascii="Wingdings" w:hAnsi="Wingdings" w:hint="default"/>
      </w:rPr>
    </w:lvl>
    <w:lvl w:ilvl="3" w:tplc="14090001" w:tentative="1">
      <w:start w:val="1"/>
      <w:numFmt w:val="bullet"/>
      <w:lvlText w:val=""/>
      <w:lvlJc w:val="left"/>
      <w:pPr>
        <w:ind w:left="2897" w:hanging="360"/>
      </w:pPr>
      <w:rPr>
        <w:rFonts w:ascii="Symbol" w:hAnsi="Symbol" w:hint="default"/>
      </w:rPr>
    </w:lvl>
    <w:lvl w:ilvl="4" w:tplc="14090003" w:tentative="1">
      <w:start w:val="1"/>
      <w:numFmt w:val="bullet"/>
      <w:lvlText w:val="o"/>
      <w:lvlJc w:val="left"/>
      <w:pPr>
        <w:ind w:left="3617" w:hanging="360"/>
      </w:pPr>
      <w:rPr>
        <w:rFonts w:ascii="Courier New" w:hAnsi="Courier New" w:cs="Courier New" w:hint="default"/>
      </w:rPr>
    </w:lvl>
    <w:lvl w:ilvl="5" w:tplc="14090005" w:tentative="1">
      <w:start w:val="1"/>
      <w:numFmt w:val="bullet"/>
      <w:lvlText w:val=""/>
      <w:lvlJc w:val="left"/>
      <w:pPr>
        <w:ind w:left="4337" w:hanging="360"/>
      </w:pPr>
      <w:rPr>
        <w:rFonts w:ascii="Wingdings" w:hAnsi="Wingdings" w:hint="default"/>
      </w:rPr>
    </w:lvl>
    <w:lvl w:ilvl="6" w:tplc="14090001" w:tentative="1">
      <w:start w:val="1"/>
      <w:numFmt w:val="bullet"/>
      <w:lvlText w:val=""/>
      <w:lvlJc w:val="left"/>
      <w:pPr>
        <w:ind w:left="5057" w:hanging="360"/>
      </w:pPr>
      <w:rPr>
        <w:rFonts w:ascii="Symbol" w:hAnsi="Symbol" w:hint="default"/>
      </w:rPr>
    </w:lvl>
    <w:lvl w:ilvl="7" w:tplc="14090003" w:tentative="1">
      <w:start w:val="1"/>
      <w:numFmt w:val="bullet"/>
      <w:lvlText w:val="o"/>
      <w:lvlJc w:val="left"/>
      <w:pPr>
        <w:ind w:left="5777" w:hanging="360"/>
      </w:pPr>
      <w:rPr>
        <w:rFonts w:ascii="Courier New" w:hAnsi="Courier New" w:cs="Courier New" w:hint="default"/>
      </w:rPr>
    </w:lvl>
    <w:lvl w:ilvl="8" w:tplc="14090005" w:tentative="1">
      <w:start w:val="1"/>
      <w:numFmt w:val="bullet"/>
      <w:lvlText w:val=""/>
      <w:lvlJc w:val="left"/>
      <w:pPr>
        <w:ind w:left="6497" w:hanging="360"/>
      </w:pPr>
      <w:rPr>
        <w:rFonts w:ascii="Wingdings" w:hAnsi="Wingdings" w:hint="default"/>
      </w:rPr>
    </w:lvl>
  </w:abstractNum>
  <w:abstractNum w:abstractNumId="4" w15:restartNumberingAfterBreak="0">
    <w:nsid w:val="16A44C0D"/>
    <w:multiLevelType w:val="hybridMultilevel"/>
    <w:tmpl w:val="9200A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AD121D"/>
    <w:multiLevelType w:val="multilevel"/>
    <w:tmpl w:val="4F8AD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686DFB"/>
    <w:multiLevelType w:val="hybridMultilevel"/>
    <w:tmpl w:val="16D2B6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DEA59F7"/>
    <w:multiLevelType w:val="hybridMultilevel"/>
    <w:tmpl w:val="B2480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EEE3760"/>
    <w:multiLevelType w:val="hybridMultilevel"/>
    <w:tmpl w:val="2618AD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0DC48C1"/>
    <w:multiLevelType w:val="hybridMultilevel"/>
    <w:tmpl w:val="C56671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4370B8B"/>
    <w:multiLevelType w:val="hybridMultilevel"/>
    <w:tmpl w:val="11506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48D7653"/>
    <w:multiLevelType w:val="hybridMultilevel"/>
    <w:tmpl w:val="45485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595A49"/>
    <w:multiLevelType w:val="hybridMultilevel"/>
    <w:tmpl w:val="E63E9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776261"/>
    <w:multiLevelType w:val="hybridMultilevel"/>
    <w:tmpl w:val="B9E4E6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ADA2540"/>
    <w:multiLevelType w:val="hybridMultilevel"/>
    <w:tmpl w:val="A0FC6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C6312FA"/>
    <w:multiLevelType w:val="hybridMultilevel"/>
    <w:tmpl w:val="296C9C1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6" w15:restartNumberingAfterBreak="0">
    <w:nsid w:val="2C9A3C36"/>
    <w:multiLevelType w:val="hybridMultilevel"/>
    <w:tmpl w:val="3C92FE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D41461C"/>
    <w:multiLevelType w:val="hybridMultilevel"/>
    <w:tmpl w:val="BF8013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DAF5BE9"/>
    <w:multiLevelType w:val="hybridMultilevel"/>
    <w:tmpl w:val="EAB81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EC16350"/>
    <w:multiLevelType w:val="hybridMultilevel"/>
    <w:tmpl w:val="FE9410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584361E"/>
    <w:multiLevelType w:val="hybridMultilevel"/>
    <w:tmpl w:val="AB767D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B5E4D02"/>
    <w:multiLevelType w:val="hybridMultilevel"/>
    <w:tmpl w:val="F8CA04D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2" w15:restartNumberingAfterBreak="0">
    <w:nsid w:val="44A7050D"/>
    <w:multiLevelType w:val="hybridMultilevel"/>
    <w:tmpl w:val="07BAA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A6126F6"/>
    <w:multiLevelType w:val="hybridMultilevel"/>
    <w:tmpl w:val="C3DA2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B291738"/>
    <w:multiLevelType w:val="hybridMultilevel"/>
    <w:tmpl w:val="1DACA0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C866929"/>
    <w:multiLevelType w:val="hybridMultilevel"/>
    <w:tmpl w:val="48AA2C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4D353688"/>
    <w:multiLevelType w:val="hybridMultilevel"/>
    <w:tmpl w:val="837CB6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ED808DC"/>
    <w:multiLevelType w:val="hybridMultilevel"/>
    <w:tmpl w:val="181EAB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21414C9"/>
    <w:multiLevelType w:val="hybridMultilevel"/>
    <w:tmpl w:val="0E1ED91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9" w15:restartNumberingAfterBreak="0">
    <w:nsid w:val="56385FFA"/>
    <w:multiLevelType w:val="hybridMultilevel"/>
    <w:tmpl w:val="A6DCC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FEA4C0B"/>
    <w:multiLevelType w:val="hybridMultilevel"/>
    <w:tmpl w:val="0B9CC7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3FB5C69"/>
    <w:multiLevelType w:val="hybridMultilevel"/>
    <w:tmpl w:val="0908E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6D82A8E"/>
    <w:multiLevelType w:val="hybridMultilevel"/>
    <w:tmpl w:val="A4BC54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D85542F"/>
    <w:multiLevelType w:val="hybridMultilevel"/>
    <w:tmpl w:val="D014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DE11AD5"/>
    <w:multiLevelType w:val="hybridMultilevel"/>
    <w:tmpl w:val="28E67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DF0523C"/>
    <w:multiLevelType w:val="hybridMultilevel"/>
    <w:tmpl w:val="2AB01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62E1346"/>
    <w:multiLevelType w:val="hybridMultilevel"/>
    <w:tmpl w:val="2F122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631797F"/>
    <w:multiLevelType w:val="hybridMultilevel"/>
    <w:tmpl w:val="B4768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A97491B"/>
    <w:multiLevelType w:val="hybridMultilevel"/>
    <w:tmpl w:val="B3BA6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CD96135"/>
    <w:multiLevelType w:val="hybridMultilevel"/>
    <w:tmpl w:val="8188E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28"/>
  </w:num>
  <w:num w:numId="4">
    <w:abstractNumId w:val="30"/>
  </w:num>
  <w:num w:numId="5">
    <w:abstractNumId w:val="37"/>
  </w:num>
  <w:num w:numId="6">
    <w:abstractNumId w:val="35"/>
  </w:num>
  <w:num w:numId="7">
    <w:abstractNumId w:val="29"/>
  </w:num>
  <w:num w:numId="8">
    <w:abstractNumId w:val="36"/>
  </w:num>
  <w:num w:numId="9">
    <w:abstractNumId w:val="23"/>
  </w:num>
  <w:num w:numId="10">
    <w:abstractNumId w:val="4"/>
  </w:num>
  <w:num w:numId="11">
    <w:abstractNumId w:val="34"/>
  </w:num>
  <w:num w:numId="12">
    <w:abstractNumId w:val="12"/>
  </w:num>
  <w:num w:numId="13">
    <w:abstractNumId w:val="10"/>
  </w:num>
  <w:num w:numId="14">
    <w:abstractNumId w:val="32"/>
  </w:num>
  <w:num w:numId="15">
    <w:abstractNumId w:val="14"/>
  </w:num>
  <w:num w:numId="16">
    <w:abstractNumId w:val="22"/>
  </w:num>
  <w:num w:numId="17">
    <w:abstractNumId w:val="17"/>
  </w:num>
  <w:num w:numId="18">
    <w:abstractNumId w:val="27"/>
  </w:num>
  <w:num w:numId="19">
    <w:abstractNumId w:val="21"/>
  </w:num>
  <w:num w:numId="20">
    <w:abstractNumId w:val="24"/>
  </w:num>
  <w:num w:numId="21">
    <w:abstractNumId w:val="3"/>
  </w:num>
  <w:num w:numId="22">
    <w:abstractNumId w:val="0"/>
  </w:num>
  <w:num w:numId="23">
    <w:abstractNumId w:val="1"/>
  </w:num>
  <w:num w:numId="24">
    <w:abstractNumId w:val="7"/>
  </w:num>
  <w:num w:numId="25">
    <w:abstractNumId w:val="8"/>
  </w:num>
  <w:num w:numId="26">
    <w:abstractNumId w:val="13"/>
  </w:num>
  <w:num w:numId="27">
    <w:abstractNumId w:val="6"/>
  </w:num>
  <w:num w:numId="28">
    <w:abstractNumId w:val="33"/>
  </w:num>
  <w:num w:numId="29">
    <w:abstractNumId w:val="38"/>
  </w:num>
  <w:num w:numId="30">
    <w:abstractNumId w:val="39"/>
  </w:num>
  <w:num w:numId="31">
    <w:abstractNumId w:val="18"/>
  </w:num>
  <w:num w:numId="32">
    <w:abstractNumId w:val="16"/>
  </w:num>
  <w:num w:numId="33">
    <w:abstractNumId w:val="26"/>
  </w:num>
  <w:num w:numId="34">
    <w:abstractNumId w:val="31"/>
  </w:num>
  <w:num w:numId="35">
    <w:abstractNumId w:val="15"/>
  </w:num>
  <w:num w:numId="36">
    <w:abstractNumId w:val="9"/>
  </w:num>
  <w:num w:numId="37">
    <w:abstractNumId w:val="20"/>
  </w:num>
  <w:num w:numId="38">
    <w:abstractNumId w:val="11"/>
  </w:num>
  <w:num w:numId="39">
    <w:abstractNumId w:val="25"/>
  </w:num>
  <w:num w:numId="4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799"/>
    <w:rsid w:val="00000448"/>
    <w:rsid w:val="00000FF5"/>
    <w:rsid w:val="00001318"/>
    <w:rsid w:val="000018A7"/>
    <w:rsid w:val="0000283B"/>
    <w:rsid w:val="00003ACD"/>
    <w:rsid w:val="00003B30"/>
    <w:rsid w:val="00005948"/>
    <w:rsid w:val="00005C73"/>
    <w:rsid w:val="00006D0F"/>
    <w:rsid w:val="000071FD"/>
    <w:rsid w:val="00007C90"/>
    <w:rsid w:val="00011F56"/>
    <w:rsid w:val="000122A9"/>
    <w:rsid w:val="00012C8C"/>
    <w:rsid w:val="00014F39"/>
    <w:rsid w:val="00015B72"/>
    <w:rsid w:val="00016AED"/>
    <w:rsid w:val="0001725C"/>
    <w:rsid w:val="000200FC"/>
    <w:rsid w:val="000204C5"/>
    <w:rsid w:val="0002077C"/>
    <w:rsid w:val="00024A77"/>
    <w:rsid w:val="00024BC5"/>
    <w:rsid w:val="0002558B"/>
    <w:rsid w:val="00026053"/>
    <w:rsid w:val="00026723"/>
    <w:rsid w:val="00027B71"/>
    <w:rsid w:val="00030A7B"/>
    <w:rsid w:val="00031C8C"/>
    <w:rsid w:val="000326C2"/>
    <w:rsid w:val="0003272A"/>
    <w:rsid w:val="00034014"/>
    <w:rsid w:val="00034530"/>
    <w:rsid w:val="0003461D"/>
    <w:rsid w:val="0004052E"/>
    <w:rsid w:val="000406C1"/>
    <w:rsid w:val="0004083B"/>
    <w:rsid w:val="00041962"/>
    <w:rsid w:val="00042CB1"/>
    <w:rsid w:val="0004361B"/>
    <w:rsid w:val="00046935"/>
    <w:rsid w:val="00047016"/>
    <w:rsid w:val="0004780A"/>
    <w:rsid w:val="000507B0"/>
    <w:rsid w:val="00051886"/>
    <w:rsid w:val="00052677"/>
    <w:rsid w:val="0005431A"/>
    <w:rsid w:val="0005494A"/>
    <w:rsid w:val="00055BF6"/>
    <w:rsid w:val="00061EAF"/>
    <w:rsid w:val="000622E2"/>
    <w:rsid w:val="000630DD"/>
    <w:rsid w:val="000664A2"/>
    <w:rsid w:val="00067DCD"/>
    <w:rsid w:val="0007058D"/>
    <w:rsid w:val="00070812"/>
    <w:rsid w:val="00071B84"/>
    <w:rsid w:val="00071F95"/>
    <w:rsid w:val="00072DD1"/>
    <w:rsid w:val="00075AD3"/>
    <w:rsid w:val="00076E34"/>
    <w:rsid w:val="00077BA5"/>
    <w:rsid w:val="0008114D"/>
    <w:rsid w:val="000831CF"/>
    <w:rsid w:val="00085D64"/>
    <w:rsid w:val="00086A5F"/>
    <w:rsid w:val="00087F75"/>
    <w:rsid w:val="0009078A"/>
    <w:rsid w:val="00090B8A"/>
    <w:rsid w:val="00091442"/>
    <w:rsid w:val="00093C15"/>
    <w:rsid w:val="000963F1"/>
    <w:rsid w:val="000A122E"/>
    <w:rsid w:val="000A213B"/>
    <w:rsid w:val="000A3A3C"/>
    <w:rsid w:val="000A52F6"/>
    <w:rsid w:val="000A53D4"/>
    <w:rsid w:val="000A6022"/>
    <w:rsid w:val="000A7052"/>
    <w:rsid w:val="000A75DB"/>
    <w:rsid w:val="000B10F1"/>
    <w:rsid w:val="000B21D6"/>
    <w:rsid w:val="000B3535"/>
    <w:rsid w:val="000B3B81"/>
    <w:rsid w:val="000B4085"/>
    <w:rsid w:val="000B584A"/>
    <w:rsid w:val="000B5A9E"/>
    <w:rsid w:val="000B62BB"/>
    <w:rsid w:val="000B7C49"/>
    <w:rsid w:val="000C020A"/>
    <w:rsid w:val="000C2154"/>
    <w:rsid w:val="000C246F"/>
    <w:rsid w:val="000C31F4"/>
    <w:rsid w:val="000C3ABE"/>
    <w:rsid w:val="000C3E86"/>
    <w:rsid w:val="000C4103"/>
    <w:rsid w:val="000C4CFF"/>
    <w:rsid w:val="000C6B0F"/>
    <w:rsid w:val="000C70C7"/>
    <w:rsid w:val="000C7591"/>
    <w:rsid w:val="000C7877"/>
    <w:rsid w:val="000D0469"/>
    <w:rsid w:val="000D1F7A"/>
    <w:rsid w:val="000D30AC"/>
    <w:rsid w:val="000D353F"/>
    <w:rsid w:val="000D40B1"/>
    <w:rsid w:val="000D4A4F"/>
    <w:rsid w:val="000D5C89"/>
    <w:rsid w:val="000D7C49"/>
    <w:rsid w:val="000E0122"/>
    <w:rsid w:val="000E18FD"/>
    <w:rsid w:val="000E3DE2"/>
    <w:rsid w:val="000E638E"/>
    <w:rsid w:val="000E70EF"/>
    <w:rsid w:val="000E72F2"/>
    <w:rsid w:val="000F120D"/>
    <w:rsid w:val="000F2362"/>
    <w:rsid w:val="000F2421"/>
    <w:rsid w:val="000F29DB"/>
    <w:rsid w:val="000F3080"/>
    <w:rsid w:val="000F3351"/>
    <w:rsid w:val="000F542A"/>
    <w:rsid w:val="000F6102"/>
    <w:rsid w:val="000F76E9"/>
    <w:rsid w:val="000F7814"/>
    <w:rsid w:val="00100525"/>
    <w:rsid w:val="00103493"/>
    <w:rsid w:val="00103A7F"/>
    <w:rsid w:val="00105B4E"/>
    <w:rsid w:val="00107204"/>
    <w:rsid w:val="00110EAF"/>
    <w:rsid w:val="00111666"/>
    <w:rsid w:val="001116DA"/>
    <w:rsid w:val="0011533F"/>
    <w:rsid w:val="001157FC"/>
    <w:rsid w:val="00116B2A"/>
    <w:rsid w:val="00116B85"/>
    <w:rsid w:val="00117A36"/>
    <w:rsid w:val="00122ECE"/>
    <w:rsid w:val="001236CA"/>
    <w:rsid w:val="001236E1"/>
    <w:rsid w:val="0012383E"/>
    <w:rsid w:val="00123F3E"/>
    <w:rsid w:val="00124F69"/>
    <w:rsid w:val="001254AF"/>
    <w:rsid w:val="00132134"/>
    <w:rsid w:val="00135960"/>
    <w:rsid w:val="00136AFF"/>
    <w:rsid w:val="00140866"/>
    <w:rsid w:val="0014135D"/>
    <w:rsid w:val="00141CEF"/>
    <w:rsid w:val="00142B37"/>
    <w:rsid w:val="00142C37"/>
    <w:rsid w:val="001447B8"/>
    <w:rsid w:val="001522AC"/>
    <w:rsid w:val="00152748"/>
    <w:rsid w:val="00153E7C"/>
    <w:rsid w:val="00153FCD"/>
    <w:rsid w:val="0015729A"/>
    <w:rsid w:val="00162D16"/>
    <w:rsid w:val="00163152"/>
    <w:rsid w:val="001642C7"/>
    <w:rsid w:val="00164A2A"/>
    <w:rsid w:val="00165389"/>
    <w:rsid w:val="00166FA7"/>
    <w:rsid w:val="0016708A"/>
    <w:rsid w:val="00170530"/>
    <w:rsid w:val="00170567"/>
    <w:rsid w:val="00170B69"/>
    <w:rsid w:val="00171D80"/>
    <w:rsid w:val="00172974"/>
    <w:rsid w:val="00174EF3"/>
    <w:rsid w:val="001756BA"/>
    <w:rsid w:val="00176957"/>
    <w:rsid w:val="00176982"/>
    <w:rsid w:val="001809FB"/>
    <w:rsid w:val="0018121B"/>
    <w:rsid w:val="001820AD"/>
    <w:rsid w:val="00182F10"/>
    <w:rsid w:val="00187BD5"/>
    <w:rsid w:val="0019029C"/>
    <w:rsid w:val="00191141"/>
    <w:rsid w:val="00192D8B"/>
    <w:rsid w:val="0019332A"/>
    <w:rsid w:val="0019358B"/>
    <w:rsid w:val="00194CF0"/>
    <w:rsid w:val="00196425"/>
    <w:rsid w:val="001A0326"/>
    <w:rsid w:val="001A084F"/>
    <w:rsid w:val="001A15DC"/>
    <w:rsid w:val="001A3794"/>
    <w:rsid w:val="001A47D1"/>
    <w:rsid w:val="001A4B2D"/>
    <w:rsid w:val="001A6804"/>
    <w:rsid w:val="001A76F4"/>
    <w:rsid w:val="001B27D1"/>
    <w:rsid w:val="001B48A0"/>
    <w:rsid w:val="001B49C6"/>
    <w:rsid w:val="001C39C0"/>
    <w:rsid w:val="001C4565"/>
    <w:rsid w:val="001C4F31"/>
    <w:rsid w:val="001C5C23"/>
    <w:rsid w:val="001C5C3B"/>
    <w:rsid w:val="001C6558"/>
    <w:rsid w:val="001C79EA"/>
    <w:rsid w:val="001D0D09"/>
    <w:rsid w:val="001D1E44"/>
    <w:rsid w:val="001D2D9F"/>
    <w:rsid w:val="001D4F72"/>
    <w:rsid w:val="001D56E5"/>
    <w:rsid w:val="001D6BF3"/>
    <w:rsid w:val="001D770E"/>
    <w:rsid w:val="001E0022"/>
    <w:rsid w:val="001E0A29"/>
    <w:rsid w:val="001E4E35"/>
    <w:rsid w:val="001E5471"/>
    <w:rsid w:val="001E6F1A"/>
    <w:rsid w:val="001F0588"/>
    <w:rsid w:val="001F0B90"/>
    <w:rsid w:val="001F1946"/>
    <w:rsid w:val="001F2375"/>
    <w:rsid w:val="001F2D12"/>
    <w:rsid w:val="001F3B14"/>
    <w:rsid w:val="001F5FE1"/>
    <w:rsid w:val="002004BB"/>
    <w:rsid w:val="0020101F"/>
    <w:rsid w:val="00202108"/>
    <w:rsid w:val="002023B0"/>
    <w:rsid w:val="002027C1"/>
    <w:rsid w:val="00204F2C"/>
    <w:rsid w:val="00204FBF"/>
    <w:rsid w:val="00205B1C"/>
    <w:rsid w:val="00206FFC"/>
    <w:rsid w:val="00207A77"/>
    <w:rsid w:val="002104A2"/>
    <w:rsid w:val="00210D6A"/>
    <w:rsid w:val="0021192D"/>
    <w:rsid w:val="00213499"/>
    <w:rsid w:val="00213732"/>
    <w:rsid w:val="00213AAA"/>
    <w:rsid w:val="00213D8A"/>
    <w:rsid w:val="002148C4"/>
    <w:rsid w:val="002148F5"/>
    <w:rsid w:val="00215EA8"/>
    <w:rsid w:val="002168FF"/>
    <w:rsid w:val="00216A74"/>
    <w:rsid w:val="002170A7"/>
    <w:rsid w:val="002177D6"/>
    <w:rsid w:val="00220EAB"/>
    <w:rsid w:val="002223F7"/>
    <w:rsid w:val="00223142"/>
    <w:rsid w:val="00223A0C"/>
    <w:rsid w:val="0022509E"/>
    <w:rsid w:val="002262EB"/>
    <w:rsid w:val="0022763D"/>
    <w:rsid w:val="002302D4"/>
    <w:rsid w:val="00235119"/>
    <w:rsid w:val="00241410"/>
    <w:rsid w:val="0024150A"/>
    <w:rsid w:val="00242B3D"/>
    <w:rsid w:val="0024301B"/>
    <w:rsid w:val="0024389A"/>
    <w:rsid w:val="00246136"/>
    <w:rsid w:val="00246EFC"/>
    <w:rsid w:val="00247145"/>
    <w:rsid w:val="00253401"/>
    <w:rsid w:val="00254191"/>
    <w:rsid w:val="00257487"/>
    <w:rsid w:val="0026086D"/>
    <w:rsid w:val="00262FAD"/>
    <w:rsid w:val="00263816"/>
    <w:rsid w:val="00263B88"/>
    <w:rsid w:val="00263C9A"/>
    <w:rsid w:val="00263FA3"/>
    <w:rsid w:val="002640FD"/>
    <w:rsid w:val="00264D6F"/>
    <w:rsid w:val="00265261"/>
    <w:rsid w:val="00265DB1"/>
    <w:rsid w:val="00270497"/>
    <w:rsid w:val="00270F9F"/>
    <w:rsid w:val="0027103D"/>
    <w:rsid w:val="00271256"/>
    <w:rsid w:val="00272FBE"/>
    <w:rsid w:val="002737F6"/>
    <w:rsid w:val="00274437"/>
    <w:rsid w:val="00274BBC"/>
    <w:rsid w:val="00275CB3"/>
    <w:rsid w:val="002774C7"/>
    <w:rsid w:val="002804FA"/>
    <w:rsid w:val="00280BBC"/>
    <w:rsid w:val="00280E59"/>
    <w:rsid w:val="00281476"/>
    <w:rsid w:val="0028293B"/>
    <w:rsid w:val="00282E41"/>
    <w:rsid w:val="002833B6"/>
    <w:rsid w:val="00283EBA"/>
    <w:rsid w:val="00284927"/>
    <w:rsid w:val="00285DED"/>
    <w:rsid w:val="00286923"/>
    <w:rsid w:val="0028787C"/>
    <w:rsid w:val="00287A80"/>
    <w:rsid w:val="0029055A"/>
    <w:rsid w:val="00290A13"/>
    <w:rsid w:val="00290C52"/>
    <w:rsid w:val="0029115E"/>
    <w:rsid w:val="002918FA"/>
    <w:rsid w:val="0029244D"/>
    <w:rsid w:val="0029271C"/>
    <w:rsid w:val="002929F9"/>
    <w:rsid w:val="00292DA2"/>
    <w:rsid w:val="0029354A"/>
    <w:rsid w:val="00293C1B"/>
    <w:rsid w:val="00294173"/>
    <w:rsid w:val="002971DB"/>
    <w:rsid w:val="002A0F92"/>
    <w:rsid w:val="002A1C9E"/>
    <w:rsid w:val="002A1CF5"/>
    <w:rsid w:val="002A31AF"/>
    <w:rsid w:val="002A42DA"/>
    <w:rsid w:val="002A4AE1"/>
    <w:rsid w:val="002A58E1"/>
    <w:rsid w:val="002A6770"/>
    <w:rsid w:val="002A6F55"/>
    <w:rsid w:val="002B200A"/>
    <w:rsid w:val="002B45B0"/>
    <w:rsid w:val="002B56C2"/>
    <w:rsid w:val="002B6F20"/>
    <w:rsid w:val="002B7215"/>
    <w:rsid w:val="002C11CA"/>
    <w:rsid w:val="002C2A92"/>
    <w:rsid w:val="002C2C1F"/>
    <w:rsid w:val="002C4945"/>
    <w:rsid w:val="002C4E6B"/>
    <w:rsid w:val="002C5B1A"/>
    <w:rsid w:val="002C5CB3"/>
    <w:rsid w:val="002D0A45"/>
    <w:rsid w:val="002D0D38"/>
    <w:rsid w:val="002D1AD5"/>
    <w:rsid w:val="002D5BB3"/>
    <w:rsid w:val="002D6B76"/>
    <w:rsid w:val="002D74A5"/>
    <w:rsid w:val="002D7EAA"/>
    <w:rsid w:val="002E0F41"/>
    <w:rsid w:val="002E10E7"/>
    <w:rsid w:val="002E1769"/>
    <w:rsid w:val="002E30C1"/>
    <w:rsid w:val="002E334C"/>
    <w:rsid w:val="002E3FDF"/>
    <w:rsid w:val="002E5461"/>
    <w:rsid w:val="002E574E"/>
    <w:rsid w:val="002E5812"/>
    <w:rsid w:val="002E6970"/>
    <w:rsid w:val="002E700A"/>
    <w:rsid w:val="002E73A7"/>
    <w:rsid w:val="002E7C62"/>
    <w:rsid w:val="002F0CB2"/>
    <w:rsid w:val="002F162E"/>
    <w:rsid w:val="002F1DA0"/>
    <w:rsid w:val="002F2462"/>
    <w:rsid w:val="002F2478"/>
    <w:rsid w:val="002F2C39"/>
    <w:rsid w:val="002F37BA"/>
    <w:rsid w:val="002F51C5"/>
    <w:rsid w:val="002F5329"/>
    <w:rsid w:val="002F547F"/>
    <w:rsid w:val="002F6D87"/>
    <w:rsid w:val="002F6F9F"/>
    <w:rsid w:val="00300084"/>
    <w:rsid w:val="0030264C"/>
    <w:rsid w:val="00302ECC"/>
    <w:rsid w:val="00305D0E"/>
    <w:rsid w:val="00306E3D"/>
    <w:rsid w:val="00307BA6"/>
    <w:rsid w:val="00307C44"/>
    <w:rsid w:val="00311F5A"/>
    <w:rsid w:val="003129DA"/>
    <w:rsid w:val="00312EE2"/>
    <w:rsid w:val="0031393A"/>
    <w:rsid w:val="00313CBA"/>
    <w:rsid w:val="00314AFD"/>
    <w:rsid w:val="00314D58"/>
    <w:rsid w:val="00315D27"/>
    <w:rsid w:val="00316D07"/>
    <w:rsid w:val="00317698"/>
    <w:rsid w:val="00320007"/>
    <w:rsid w:val="00320B0B"/>
    <w:rsid w:val="00320E6C"/>
    <w:rsid w:val="0032112E"/>
    <w:rsid w:val="003216D1"/>
    <w:rsid w:val="00324403"/>
    <w:rsid w:val="00324848"/>
    <w:rsid w:val="00324872"/>
    <w:rsid w:val="00325CBD"/>
    <w:rsid w:val="00326925"/>
    <w:rsid w:val="00327514"/>
    <w:rsid w:val="00327B7D"/>
    <w:rsid w:val="00330A35"/>
    <w:rsid w:val="00331D87"/>
    <w:rsid w:val="003321D8"/>
    <w:rsid w:val="00335759"/>
    <w:rsid w:val="00336CDF"/>
    <w:rsid w:val="00336D4B"/>
    <w:rsid w:val="00336E17"/>
    <w:rsid w:val="0033765E"/>
    <w:rsid w:val="00337ADD"/>
    <w:rsid w:val="00337EDF"/>
    <w:rsid w:val="00340D76"/>
    <w:rsid w:val="0034106B"/>
    <w:rsid w:val="00342611"/>
    <w:rsid w:val="003434B5"/>
    <w:rsid w:val="00344F1A"/>
    <w:rsid w:val="00346B94"/>
    <w:rsid w:val="00346F4F"/>
    <w:rsid w:val="00350226"/>
    <w:rsid w:val="003517D4"/>
    <w:rsid w:val="00353C5C"/>
    <w:rsid w:val="00354069"/>
    <w:rsid w:val="003542CD"/>
    <w:rsid w:val="00354B0C"/>
    <w:rsid w:val="003644FD"/>
    <w:rsid w:val="003648C1"/>
    <w:rsid w:val="00366876"/>
    <w:rsid w:val="003669ED"/>
    <w:rsid w:val="00367D50"/>
    <w:rsid w:val="0037194E"/>
    <w:rsid w:val="00373B47"/>
    <w:rsid w:val="00373EA2"/>
    <w:rsid w:val="0037481F"/>
    <w:rsid w:val="00374BE1"/>
    <w:rsid w:val="00374CA4"/>
    <w:rsid w:val="00374CEF"/>
    <w:rsid w:val="00375191"/>
    <w:rsid w:val="00375A9F"/>
    <w:rsid w:val="003778EA"/>
    <w:rsid w:val="00377CAD"/>
    <w:rsid w:val="003801DA"/>
    <w:rsid w:val="00381F8D"/>
    <w:rsid w:val="00382079"/>
    <w:rsid w:val="00382AEC"/>
    <w:rsid w:val="00383926"/>
    <w:rsid w:val="00384741"/>
    <w:rsid w:val="003847CF"/>
    <w:rsid w:val="0038623D"/>
    <w:rsid w:val="003864DB"/>
    <w:rsid w:val="003866F2"/>
    <w:rsid w:val="00386A2F"/>
    <w:rsid w:val="00386B4D"/>
    <w:rsid w:val="00390884"/>
    <w:rsid w:val="00391604"/>
    <w:rsid w:val="00391BED"/>
    <w:rsid w:val="00392A4F"/>
    <w:rsid w:val="00392DB0"/>
    <w:rsid w:val="00392FD7"/>
    <w:rsid w:val="00394529"/>
    <w:rsid w:val="00395A2F"/>
    <w:rsid w:val="00395AE0"/>
    <w:rsid w:val="00396673"/>
    <w:rsid w:val="00396CED"/>
    <w:rsid w:val="00397755"/>
    <w:rsid w:val="003A32DB"/>
    <w:rsid w:val="003A3CE5"/>
    <w:rsid w:val="003A4160"/>
    <w:rsid w:val="003A460D"/>
    <w:rsid w:val="003A4F1D"/>
    <w:rsid w:val="003A5ACC"/>
    <w:rsid w:val="003A5C0E"/>
    <w:rsid w:val="003A7781"/>
    <w:rsid w:val="003B00C9"/>
    <w:rsid w:val="003B1536"/>
    <w:rsid w:val="003B15F2"/>
    <w:rsid w:val="003B1D0B"/>
    <w:rsid w:val="003B33C2"/>
    <w:rsid w:val="003B3BD8"/>
    <w:rsid w:val="003B4396"/>
    <w:rsid w:val="003B478B"/>
    <w:rsid w:val="003B53F8"/>
    <w:rsid w:val="003B6EDA"/>
    <w:rsid w:val="003B73A4"/>
    <w:rsid w:val="003C0254"/>
    <w:rsid w:val="003C07D2"/>
    <w:rsid w:val="003C1A0B"/>
    <w:rsid w:val="003C1C64"/>
    <w:rsid w:val="003C48AB"/>
    <w:rsid w:val="003C5582"/>
    <w:rsid w:val="003C6C3E"/>
    <w:rsid w:val="003D35CD"/>
    <w:rsid w:val="003D435C"/>
    <w:rsid w:val="003D4FF0"/>
    <w:rsid w:val="003D50E8"/>
    <w:rsid w:val="003D6798"/>
    <w:rsid w:val="003D6A40"/>
    <w:rsid w:val="003D6D9B"/>
    <w:rsid w:val="003E04F0"/>
    <w:rsid w:val="003E0661"/>
    <w:rsid w:val="003E0F5B"/>
    <w:rsid w:val="003E124E"/>
    <w:rsid w:val="003E5BD7"/>
    <w:rsid w:val="003E65B6"/>
    <w:rsid w:val="003E6C0F"/>
    <w:rsid w:val="003E6E2B"/>
    <w:rsid w:val="003F11CF"/>
    <w:rsid w:val="003F1203"/>
    <w:rsid w:val="003F20EB"/>
    <w:rsid w:val="003F27F1"/>
    <w:rsid w:val="003F4244"/>
    <w:rsid w:val="003F44C3"/>
    <w:rsid w:val="004012D9"/>
    <w:rsid w:val="00402272"/>
    <w:rsid w:val="004033C7"/>
    <w:rsid w:val="004039BD"/>
    <w:rsid w:val="00405BAD"/>
    <w:rsid w:val="00410004"/>
    <w:rsid w:val="00410355"/>
    <w:rsid w:val="00413334"/>
    <w:rsid w:val="00413632"/>
    <w:rsid w:val="00414DD4"/>
    <w:rsid w:val="00415199"/>
    <w:rsid w:val="004151DB"/>
    <w:rsid w:val="00417FC9"/>
    <w:rsid w:val="0042202B"/>
    <w:rsid w:val="00422510"/>
    <w:rsid w:val="00422B41"/>
    <w:rsid w:val="0042401C"/>
    <w:rsid w:val="0042492E"/>
    <w:rsid w:val="00424BF3"/>
    <w:rsid w:val="004279C5"/>
    <w:rsid w:val="004348F4"/>
    <w:rsid w:val="00434944"/>
    <w:rsid w:val="00434F85"/>
    <w:rsid w:val="00437611"/>
    <w:rsid w:val="00437BA3"/>
    <w:rsid w:val="00440E4C"/>
    <w:rsid w:val="00446AE2"/>
    <w:rsid w:val="00447C91"/>
    <w:rsid w:val="00447DC7"/>
    <w:rsid w:val="004512A8"/>
    <w:rsid w:val="00451906"/>
    <w:rsid w:val="004530D7"/>
    <w:rsid w:val="00454FBA"/>
    <w:rsid w:val="00455EDD"/>
    <w:rsid w:val="004572AE"/>
    <w:rsid w:val="00457B6F"/>
    <w:rsid w:val="0046187F"/>
    <w:rsid w:val="00464528"/>
    <w:rsid w:val="0046517B"/>
    <w:rsid w:val="004670DA"/>
    <w:rsid w:val="00470342"/>
    <w:rsid w:val="00470843"/>
    <w:rsid w:val="00470BF2"/>
    <w:rsid w:val="00473413"/>
    <w:rsid w:val="004741FB"/>
    <w:rsid w:val="0047469E"/>
    <w:rsid w:val="004757DA"/>
    <w:rsid w:val="00477493"/>
    <w:rsid w:val="00477F6E"/>
    <w:rsid w:val="00480806"/>
    <w:rsid w:val="00480B88"/>
    <w:rsid w:val="004832E7"/>
    <w:rsid w:val="00484F6D"/>
    <w:rsid w:val="004850F7"/>
    <w:rsid w:val="00485520"/>
    <w:rsid w:val="004862A9"/>
    <w:rsid w:val="00486A76"/>
    <w:rsid w:val="00491186"/>
    <w:rsid w:val="00491537"/>
    <w:rsid w:val="0049161C"/>
    <w:rsid w:val="00492D0C"/>
    <w:rsid w:val="0049357F"/>
    <w:rsid w:val="00493AE5"/>
    <w:rsid w:val="004944CE"/>
    <w:rsid w:val="00494845"/>
    <w:rsid w:val="00497FD3"/>
    <w:rsid w:val="004A1810"/>
    <w:rsid w:val="004A2320"/>
    <w:rsid w:val="004A3C6E"/>
    <w:rsid w:val="004A5E05"/>
    <w:rsid w:val="004A709E"/>
    <w:rsid w:val="004A730A"/>
    <w:rsid w:val="004B0AD5"/>
    <w:rsid w:val="004B1222"/>
    <w:rsid w:val="004B29C6"/>
    <w:rsid w:val="004B4278"/>
    <w:rsid w:val="004B44F0"/>
    <w:rsid w:val="004B569F"/>
    <w:rsid w:val="004B7467"/>
    <w:rsid w:val="004B7DF5"/>
    <w:rsid w:val="004B7FAC"/>
    <w:rsid w:val="004C10D5"/>
    <w:rsid w:val="004C2796"/>
    <w:rsid w:val="004C308A"/>
    <w:rsid w:val="004C32CA"/>
    <w:rsid w:val="004C38EA"/>
    <w:rsid w:val="004C3944"/>
    <w:rsid w:val="004C4E64"/>
    <w:rsid w:val="004C52E8"/>
    <w:rsid w:val="004C6185"/>
    <w:rsid w:val="004C63D8"/>
    <w:rsid w:val="004C7F4A"/>
    <w:rsid w:val="004D01E4"/>
    <w:rsid w:val="004D0931"/>
    <w:rsid w:val="004D3411"/>
    <w:rsid w:val="004D36E0"/>
    <w:rsid w:val="004D6D4E"/>
    <w:rsid w:val="004D6D62"/>
    <w:rsid w:val="004D7632"/>
    <w:rsid w:val="004D7D2E"/>
    <w:rsid w:val="004E0C15"/>
    <w:rsid w:val="004E0F51"/>
    <w:rsid w:val="004E3A2F"/>
    <w:rsid w:val="004E6BEA"/>
    <w:rsid w:val="004E7103"/>
    <w:rsid w:val="004E7998"/>
    <w:rsid w:val="004E7ABA"/>
    <w:rsid w:val="004F088F"/>
    <w:rsid w:val="004F15CA"/>
    <w:rsid w:val="004F1AFE"/>
    <w:rsid w:val="004F30E2"/>
    <w:rsid w:val="004F4DE3"/>
    <w:rsid w:val="004F7284"/>
    <w:rsid w:val="00500204"/>
    <w:rsid w:val="0050079C"/>
    <w:rsid w:val="005009B8"/>
    <w:rsid w:val="00502136"/>
    <w:rsid w:val="00503984"/>
    <w:rsid w:val="00503C2E"/>
    <w:rsid w:val="00503C37"/>
    <w:rsid w:val="005042F4"/>
    <w:rsid w:val="0050601F"/>
    <w:rsid w:val="00507513"/>
    <w:rsid w:val="00507DBF"/>
    <w:rsid w:val="00510834"/>
    <w:rsid w:val="00511723"/>
    <w:rsid w:val="00511BE3"/>
    <w:rsid w:val="00512855"/>
    <w:rsid w:val="0051363A"/>
    <w:rsid w:val="00515090"/>
    <w:rsid w:val="00515598"/>
    <w:rsid w:val="005158AC"/>
    <w:rsid w:val="00515ACD"/>
    <w:rsid w:val="00516108"/>
    <w:rsid w:val="005164B0"/>
    <w:rsid w:val="00521419"/>
    <w:rsid w:val="0052195F"/>
    <w:rsid w:val="00522274"/>
    <w:rsid w:val="005226DE"/>
    <w:rsid w:val="00522901"/>
    <w:rsid w:val="0052367E"/>
    <w:rsid w:val="005244A5"/>
    <w:rsid w:val="005250CC"/>
    <w:rsid w:val="00525E39"/>
    <w:rsid w:val="00526E51"/>
    <w:rsid w:val="0053071F"/>
    <w:rsid w:val="00532BDF"/>
    <w:rsid w:val="00533EF3"/>
    <w:rsid w:val="005346B3"/>
    <w:rsid w:val="00535437"/>
    <w:rsid w:val="005365A2"/>
    <w:rsid w:val="00536AF4"/>
    <w:rsid w:val="005376F6"/>
    <w:rsid w:val="00540D16"/>
    <w:rsid w:val="00542C60"/>
    <w:rsid w:val="00542F31"/>
    <w:rsid w:val="005436FF"/>
    <w:rsid w:val="005440C1"/>
    <w:rsid w:val="00544C1A"/>
    <w:rsid w:val="0054676A"/>
    <w:rsid w:val="005539D3"/>
    <w:rsid w:val="00553BD0"/>
    <w:rsid w:val="00553D33"/>
    <w:rsid w:val="00554058"/>
    <w:rsid w:val="005543E7"/>
    <w:rsid w:val="0055557C"/>
    <w:rsid w:val="0055671A"/>
    <w:rsid w:val="00557246"/>
    <w:rsid w:val="00560392"/>
    <w:rsid w:val="00561D2A"/>
    <w:rsid w:val="00562F70"/>
    <w:rsid w:val="005636DD"/>
    <w:rsid w:val="005644AB"/>
    <w:rsid w:val="00565C92"/>
    <w:rsid w:val="00566626"/>
    <w:rsid w:val="00567278"/>
    <w:rsid w:val="005704AB"/>
    <w:rsid w:val="005712FC"/>
    <w:rsid w:val="0057272E"/>
    <w:rsid w:val="00573768"/>
    <w:rsid w:val="0057444B"/>
    <w:rsid w:val="005744F0"/>
    <w:rsid w:val="00574710"/>
    <w:rsid w:val="0057486B"/>
    <w:rsid w:val="00574B56"/>
    <w:rsid w:val="00574CB0"/>
    <w:rsid w:val="005776DF"/>
    <w:rsid w:val="005804E7"/>
    <w:rsid w:val="00580A0D"/>
    <w:rsid w:val="00583439"/>
    <w:rsid w:val="0058446E"/>
    <w:rsid w:val="00585D78"/>
    <w:rsid w:val="00586155"/>
    <w:rsid w:val="0058622D"/>
    <w:rsid w:val="005901CD"/>
    <w:rsid w:val="00591781"/>
    <w:rsid w:val="00591D63"/>
    <w:rsid w:val="0059286F"/>
    <w:rsid w:val="005930E9"/>
    <w:rsid w:val="00594351"/>
    <w:rsid w:val="005957C0"/>
    <w:rsid w:val="00595D0D"/>
    <w:rsid w:val="00596D88"/>
    <w:rsid w:val="00597A52"/>
    <w:rsid w:val="005A1619"/>
    <w:rsid w:val="005A19D3"/>
    <w:rsid w:val="005A2AA4"/>
    <w:rsid w:val="005A33FA"/>
    <w:rsid w:val="005A3633"/>
    <w:rsid w:val="005A36A9"/>
    <w:rsid w:val="005A4030"/>
    <w:rsid w:val="005A4666"/>
    <w:rsid w:val="005B0627"/>
    <w:rsid w:val="005B0AC2"/>
    <w:rsid w:val="005B167D"/>
    <w:rsid w:val="005B1D4B"/>
    <w:rsid w:val="005B1F70"/>
    <w:rsid w:val="005B2311"/>
    <w:rsid w:val="005B2E0F"/>
    <w:rsid w:val="005B3B78"/>
    <w:rsid w:val="005B3CAC"/>
    <w:rsid w:val="005B6695"/>
    <w:rsid w:val="005B6D38"/>
    <w:rsid w:val="005B6FBF"/>
    <w:rsid w:val="005B77C7"/>
    <w:rsid w:val="005C0B5F"/>
    <w:rsid w:val="005C101E"/>
    <w:rsid w:val="005C3401"/>
    <w:rsid w:val="005C3A11"/>
    <w:rsid w:val="005C40A3"/>
    <w:rsid w:val="005C4F43"/>
    <w:rsid w:val="005C57A5"/>
    <w:rsid w:val="005C5D82"/>
    <w:rsid w:val="005C6723"/>
    <w:rsid w:val="005C7D88"/>
    <w:rsid w:val="005D06D3"/>
    <w:rsid w:val="005D204C"/>
    <w:rsid w:val="005D22C9"/>
    <w:rsid w:val="005D236D"/>
    <w:rsid w:val="005D64A2"/>
    <w:rsid w:val="005D6DF9"/>
    <w:rsid w:val="005E007D"/>
    <w:rsid w:val="005E06DC"/>
    <w:rsid w:val="005E0D60"/>
    <w:rsid w:val="005E1C66"/>
    <w:rsid w:val="005E3115"/>
    <w:rsid w:val="005E364B"/>
    <w:rsid w:val="005E3AB4"/>
    <w:rsid w:val="005E3F80"/>
    <w:rsid w:val="005E3FEB"/>
    <w:rsid w:val="005E44AC"/>
    <w:rsid w:val="005E452C"/>
    <w:rsid w:val="005E495D"/>
    <w:rsid w:val="005E52BE"/>
    <w:rsid w:val="005E6864"/>
    <w:rsid w:val="005E75CD"/>
    <w:rsid w:val="005F1100"/>
    <w:rsid w:val="005F1138"/>
    <w:rsid w:val="005F2D57"/>
    <w:rsid w:val="005F356D"/>
    <w:rsid w:val="005F3C5B"/>
    <w:rsid w:val="005F4493"/>
    <w:rsid w:val="005F5C8D"/>
    <w:rsid w:val="005F6501"/>
    <w:rsid w:val="005F7E3A"/>
    <w:rsid w:val="0060026B"/>
    <w:rsid w:val="006003DE"/>
    <w:rsid w:val="0060118B"/>
    <w:rsid w:val="00601988"/>
    <w:rsid w:val="00602597"/>
    <w:rsid w:val="006035FC"/>
    <w:rsid w:val="00603C65"/>
    <w:rsid w:val="00604FB5"/>
    <w:rsid w:val="006056B5"/>
    <w:rsid w:val="00605AEB"/>
    <w:rsid w:val="0060637E"/>
    <w:rsid w:val="006064E1"/>
    <w:rsid w:val="0060666D"/>
    <w:rsid w:val="00606A49"/>
    <w:rsid w:val="006109B8"/>
    <w:rsid w:val="00611AB4"/>
    <w:rsid w:val="00612135"/>
    <w:rsid w:val="00613730"/>
    <w:rsid w:val="00616C82"/>
    <w:rsid w:val="00617097"/>
    <w:rsid w:val="00617869"/>
    <w:rsid w:val="00625BFD"/>
    <w:rsid w:val="006265F0"/>
    <w:rsid w:val="0062750E"/>
    <w:rsid w:val="0062755F"/>
    <w:rsid w:val="00627DA3"/>
    <w:rsid w:val="0063021F"/>
    <w:rsid w:val="006323BB"/>
    <w:rsid w:val="0063294F"/>
    <w:rsid w:val="00634B69"/>
    <w:rsid w:val="00634FC5"/>
    <w:rsid w:val="0063504F"/>
    <w:rsid w:val="00641F61"/>
    <w:rsid w:val="0064208A"/>
    <w:rsid w:val="00642562"/>
    <w:rsid w:val="006426F0"/>
    <w:rsid w:val="00643DF9"/>
    <w:rsid w:val="00644F98"/>
    <w:rsid w:val="00645C80"/>
    <w:rsid w:val="00646154"/>
    <w:rsid w:val="00647C90"/>
    <w:rsid w:val="00647CE7"/>
    <w:rsid w:val="00652F53"/>
    <w:rsid w:val="0065593F"/>
    <w:rsid w:val="00655C59"/>
    <w:rsid w:val="0065625C"/>
    <w:rsid w:val="006601A3"/>
    <w:rsid w:val="0066043F"/>
    <w:rsid w:val="00660898"/>
    <w:rsid w:val="00660939"/>
    <w:rsid w:val="00661292"/>
    <w:rsid w:val="00661BD2"/>
    <w:rsid w:val="00662A61"/>
    <w:rsid w:val="0066608B"/>
    <w:rsid w:val="00666E1F"/>
    <w:rsid w:val="006673D6"/>
    <w:rsid w:val="00667C31"/>
    <w:rsid w:val="006705E5"/>
    <w:rsid w:val="00670704"/>
    <w:rsid w:val="0067097C"/>
    <w:rsid w:val="00670C09"/>
    <w:rsid w:val="00671202"/>
    <w:rsid w:val="00671590"/>
    <w:rsid w:val="0067178E"/>
    <w:rsid w:val="00673050"/>
    <w:rsid w:val="00673BB1"/>
    <w:rsid w:val="006751F0"/>
    <w:rsid w:val="00676228"/>
    <w:rsid w:val="00677269"/>
    <w:rsid w:val="00680279"/>
    <w:rsid w:val="006919BF"/>
    <w:rsid w:val="00691CA7"/>
    <w:rsid w:val="006926BF"/>
    <w:rsid w:val="006936D0"/>
    <w:rsid w:val="006941ED"/>
    <w:rsid w:val="0069457B"/>
    <w:rsid w:val="0069473F"/>
    <w:rsid w:val="00694D7A"/>
    <w:rsid w:val="00695D97"/>
    <w:rsid w:val="00697787"/>
    <w:rsid w:val="006A29CD"/>
    <w:rsid w:val="006A33A4"/>
    <w:rsid w:val="006A3531"/>
    <w:rsid w:val="006A400E"/>
    <w:rsid w:val="006A443D"/>
    <w:rsid w:val="006A56DC"/>
    <w:rsid w:val="006A7D30"/>
    <w:rsid w:val="006B19D7"/>
    <w:rsid w:val="006B2A12"/>
    <w:rsid w:val="006B2F44"/>
    <w:rsid w:val="006B3817"/>
    <w:rsid w:val="006B4F0B"/>
    <w:rsid w:val="006B60DA"/>
    <w:rsid w:val="006C08E7"/>
    <w:rsid w:val="006C15B5"/>
    <w:rsid w:val="006C1CC3"/>
    <w:rsid w:val="006C3187"/>
    <w:rsid w:val="006C3CEE"/>
    <w:rsid w:val="006C3D74"/>
    <w:rsid w:val="006C475E"/>
    <w:rsid w:val="006C6D6D"/>
    <w:rsid w:val="006C7738"/>
    <w:rsid w:val="006D1A06"/>
    <w:rsid w:val="006D2941"/>
    <w:rsid w:val="006D3FCE"/>
    <w:rsid w:val="006D4132"/>
    <w:rsid w:val="006D55D3"/>
    <w:rsid w:val="006D7428"/>
    <w:rsid w:val="006D7822"/>
    <w:rsid w:val="006D7F9B"/>
    <w:rsid w:val="006E11F4"/>
    <w:rsid w:val="006E19E2"/>
    <w:rsid w:val="006E1D57"/>
    <w:rsid w:val="006E2F82"/>
    <w:rsid w:val="006E4E20"/>
    <w:rsid w:val="006E59A6"/>
    <w:rsid w:val="006E71C3"/>
    <w:rsid w:val="006E7764"/>
    <w:rsid w:val="006E7951"/>
    <w:rsid w:val="006F0120"/>
    <w:rsid w:val="006F3805"/>
    <w:rsid w:val="006F4088"/>
    <w:rsid w:val="006F4A99"/>
    <w:rsid w:val="006F7EAA"/>
    <w:rsid w:val="006F7ECC"/>
    <w:rsid w:val="006F7ED8"/>
    <w:rsid w:val="0070198E"/>
    <w:rsid w:val="00701C67"/>
    <w:rsid w:val="00705046"/>
    <w:rsid w:val="00710D05"/>
    <w:rsid w:val="00712569"/>
    <w:rsid w:val="00713251"/>
    <w:rsid w:val="00715A4D"/>
    <w:rsid w:val="00715CF8"/>
    <w:rsid w:val="00716DC4"/>
    <w:rsid w:val="00717A4A"/>
    <w:rsid w:val="00717F94"/>
    <w:rsid w:val="007204C9"/>
    <w:rsid w:val="0072243E"/>
    <w:rsid w:val="00722E28"/>
    <w:rsid w:val="00722E98"/>
    <w:rsid w:val="007236B4"/>
    <w:rsid w:val="00726B14"/>
    <w:rsid w:val="007308D7"/>
    <w:rsid w:val="00731F34"/>
    <w:rsid w:val="007323AA"/>
    <w:rsid w:val="00734229"/>
    <w:rsid w:val="00734F3F"/>
    <w:rsid w:val="0073644C"/>
    <w:rsid w:val="007403B5"/>
    <w:rsid w:val="007407E8"/>
    <w:rsid w:val="007423FD"/>
    <w:rsid w:val="00742920"/>
    <w:rsid w:val="00743A25"/>
    <w:rsid w:val="007448D6"/>
    <w:rsid w:val="0074539A"/>
    <w:rsid w:val="00746939"/>
    <w:rsid w:val="00746EA7"/>
    <w:rsid w:val="00746FBD"/>
    <w:rsid w:val="0074711B"/>
    <w:rsid w:val="0074713F"/>
    <w:rsid w:val="00750671"/>
    <w:rsid w:val="00752094"/>
    <w:rsid w:val="007526A2"/>
    <w:rsid w:val="00753AD2"/>
    <w:rsid w:val="00753D02"/>
    <w:rsid w:val="00754280"/>
    <w:rsid w:val="00754B13"/>
    <w:rsid w:val="00756C70"/>
    <w:rsid w:val="00756D9C"/>
    <w:rsid w:val="007602CD"/>
    <w:rsid w:val="0076094A"/>
    <w:rsid w:val="00761AE6"/>
    <w:rsid w:val="00762484"/>
    <w:rsid w:val="0076254E"/>
    <w:rsid w:val="00763353"/>
    <w:rsid w:val="0076384D"/>
    <w:rsid w:val="00763937"/>
    <w:rsid w:val="00766A05"/>
    <w:rsid w:val="0076774E"/>
    <w:rsid w:val="007677A0"/>
    <w:rsid w:val="007709BE"/>
    <w:rsid w:val="0077400A"/>
    <w:rsid w:val="007756BE"/>
    <w:rsid w:val="00775CB7"/>
    <w:rsid w:val="007762DC"/>
    <w:rsid w:val="00776675"/>
    <w:rsid w:val="0078130E"/>
    <w:rsid w:val="00781865"/>
    <w:rsid w:val="00783B78"/>
    <w:rsid w:val="0078474F"/>
    <w:rsid w:val="00784E82"/>
    <w:rsid w:val="007859FC"/>
    <w:rsid w:val="00786269"/>
    <w:rsid w:val="00790565"/>
    <w:rsid w:val="007908E1"/>
    <w:rsid w:val="007920B2"/>
    <w:rsid w:val="00792833"/>
    <w:rsid w:val="007933FD"/>
    <w:rsid w:val="007945DE"/>
    <w:rsid w:val="0079493D"/>
    <w:rsid w:val="007955D3"/>
    <w:rsid w:val="00795EAB"/>
    <w:rsid w:val="00797F41"/>
    <w:rsid w:val="007A1583"/>
    <w:rsid w:val="007A1DA4"/>
    <w:rsid w:val="007A256F"/>
    <w:rsid w:val="007A38A5"/>
    <w:rsid w:val="007A38B7"/>
    <w:rsid w:val="007A4331"/>
    <w:rsid w:val="007A4ADE"/>
    <w:rsid w:val="007A517C"/>
    <w:rsid w:val="007A54AA"/>
    <w:rsid w:val="007A7139"/>
    <w:rsid w:val="007A7871"/>
    <w:rsid w:val="007A7F7D"/>
    <w:rsid w:val="007B0BCB"/>
    <w:rsid w:val="007B4938"/>
    <w:rsid w:val="007B5A32"/>
    <w:rsid w:val="007B61DD"/>
    <w:rsid w:val="007B6A10"/>
    <w:rsid w:val="007B6DB3"/>
    <w:rsid w:val="007B6E79"/>
    <w:rsid w:val="007C0DD9"/>
    <w:rsid w:val="007C11D7"/>
    <w:rsid w:val="007C310A"/>
    <w:rsid w:val="007C425E"/>
    <w:rsid w:val="007C74A2"/>
    <w:rsid w:val="007D04A6"/>
    <w:rsid w:val="007D0784"/>
    <w:rsid w:val="007D2569"/>
    <w:rsid w:val="007D314F"/>
    <w:rsid w:val="007D4DE8"/>
    <w:rsid w:val="007D532D"/>
    <w:rsid w:val="007D53A5"/>
    <w:rsid w:val="007E1B49"/>
    <w:rsid w:val="007E1B73"/>
    <w:rsid w:val="007E1BD2"/>
    <w:rsid w:val="007E1C85"/>
    <w:rsid w:val="007E21BA"/>
    <w:rsid w:val="007E2BC8"/>
    <w:rsid w:val="007E2F7D"/>
    <w:rsid w:val="007E2F9C"/>
    <w:rsid w:val="007E35E4"/>
    <w:rsid w:val="007E4700"/>
    <w:rsid w:val="007E4EC3"/>
    <w:rsid w:val="007E6898"/>
    <w:rsid w:val="007F1051"/>
    <w:rsid w:val="007F1AE0"/>
    <w:rsid w:val="007F41A4"/>
    <w:rsid w:val="007F56DF"/>
    <w:rsid w:val="007F6CD7"/>
    <w:rsid w:val="008015A4"/>
    <w:rsid w:val="00801CE0"/>
    <w:rsid w:val="00802A62"/>
    <w:rsid w:val="008039B6"/>
    <w:rsid w:val="00803EE5"/>
    <w:rsid w:val="008041AC"/>
    <w:rsid w:val="00805105"/>
    <w:rsid w:val="008063CD"/>
    <w:rsid w:val="00807E37"/>
    <w:rsid w:val="00810499"/>
    <w:rsid w:val="0081050F"/>
    <w:rsid w:val="008107BF"/>
    <w:rsid w:val="008124C4"/>
    <w:rsid w:val="00812CF7"/>
    <w:rsid w:val="00814E97"/>
    <w:rsid w:val="00816A48"/>
    <w:rsid w:val="0082121E"/>
    <w:rsid w:val="008215A6"/>
    <w:rsid w:val="0082168B"/>
    <w:rsid w:val="0082209E"/>
    <w:rsid w:val="008228A5"/>
    <w:rsid w:val="00823888"/>
    <w:rsid w:val="00824A44"/>
    <w:rsid w:val="00825546"/>
    <w:rsid w:val="00827C10"/>
    <w:rsid w:val="008309B6"/>
    <w:rsid w:val="00831A6B"/>
    <w:rsid w:val="0083276D"/>
    <w:rsid w:val="0083337D"/>
    <w:rsid w:val="008342DC"/>
    <w:rsid w:val="0083523D"/>
    <w:rsid w:val="00837ADF"/>
    <w:rsid w:val="00840616"/>
    <w:rsid w:val="008411E3"/>
    <w:rsid w:val="00841EFD"/>
    <w:rsid w:val="008437B0"/>
    <w:rsid w:val="00844A5E"/>
    <w:rsid w:val="0084553B"/>
    <w:rsid w:val="00845E6A"/>
    <w:rsid w:val="00846176"/>
    <w:rsid w:val="00847BB7"/>
    <w:rsid w:val="00847E71"/>
    <w:rsid w:val="00850D42"/>
    <w:rsid w:val="00850F07"/>
    <w:rsid w:val="00853062"/>
    <w:rsid w:val="00853F9B"/>
    <w:rsid w:val="00855571"/>
    <w:rsid w:val="00855EE7"/>
    <w:rsid w:val="00857582"/>
    <w:rsid w:val="00860079"/>
    <w:rsid w:val="00861AEC"/>
    <w:rsid w:val="00862911"/>
    <w:rsid w:val="008643BC"/>
    <w:rsid w:val="0086656B"/>
    <w:rsid w:val="00866B83"/>
    <w:rsid w:val="00871156"/>
    <w:rsid w:val="00871D53"/>
    <w:rsid w:val="00872B98"/>
    <w:rsid w:val="008737E2"/>
    <w:rsid w:val="00874D35"/>
    <w:rsid w:val="00874EDE"/>
    <w:rsid w:val="008772B7"/>
    <w:rsid w:val="00877746"/>
    <w:rsid w:val="0088054C"/>
    <w:rsid w:val="00882835"/>
    <w:rsid w:val="00883746"/>
    <w:rsid w:val="00884299"/>
    <w:rsid w:val="00884593"/>
    <w:rsid w:val="00885AE5"/>
    <w:rsid w:val="00885E0A"/>
    <w:rsid w:val="0088654D"/>
    <w:rsid w:val="0088733C"/>
    <w:rsid w:val="008873D2"/>
    <w:rsid w:val="00887DDC"/>
    <w:rsid w:val="00890B96"/>
    <w:rsid w:val="008917DC"/>
    <w:rsid w:val="0089181A"/>
    <w:rsid w:val="0089250A"/>
    <w:rsid w:val="00895396"/>
    <w:rsid w:val="00895D3C"/>
    <w:rsid w:val="0089682A"/>
    <w:rsid w:val="00896AFE"/>
    <w:rsid w:val="00896DD8"/>
    <w:rsid w:val="0089719D"/>
    <w:rsid w:val="008A05AC"/>
    <w:rsid w:val="008A0821"/>
    <w:rsid w:val="008A0F0A"/>
    <w:rsid w:val="008A45CF"/>
    <w:rsid w:val="008A5C25"/>
    <w:rsid w:val="008A74FD"/>
    <w:rsid w:val="008A7AF5"/>
    <w:rsid w:val="008B0EC7"/>
    <w:rsid w:val="008B3DD9"/>
    <w:rsid w:val="008B47F7"/>
    <w:rsid w:val="008B5CD5"/>
    <w:rsid w:val="008B6168"/>
    <w:rsid w:val="008B621D"/>
    <w:rsid w:val="008B7189"/>
    <w:rsid w:val="008C1A05"/>
    <w:rsid w:val="008C2009"/>
    <w:rsid w:val="008C21AF"/>
    <w:rsid w:val="008C2490"/>
    <w:rsid w:val="008C3ED8"/>
    <w:rsid w:val="008C4D94"/>
    <w:rsid w:val="008C4DC9"/>
    <w:rsid w:val="008C57E1"/>
    <w:rsid w:val="008C5A9D"/>
    <w:rsid w:val="008C5D83"/>
    <w:rsid w:val="008C74BE"/>
    <w:rsid w:val="008C7B71"/>
    <w:rsid w:val="008D27DC"/>
    <w:rsid w:val="008D456A"/>
    <w:rsid w:val="008D4825"/>
    <w:rsid w:val="008D4FAD"/>
    <w:rsid w:val="008D5B3B"/>
    <w:rsid w:val="008D6A78"/>
    <w:rsid w:val="008D7417"/>
    <w:rsid w:val="008D772F"/>
    <w:rsid w:val="008D7A31"/>
    <w:rsid w:val="008E0478"/>
    <w:rsid w:val="008E19E8"/>
    <w:rsid w:val="008E1E3B"/>
    <w:rsid w:val="008E2154"/>
    <w:rsid w:val="008E2C15"/>
    <w:rsid w:val="008E4010"/>
    <w:rsid w:val="008E60E6"/>
    <w:rsid w:val="008E6BFD"/>
    <w:rsid w:val="008E73D7"/>
    <w:rsid w:val="008F0FBA"/>
    <w:rsid w:val="008F238A"/>
    <w:rsid w:val="008F2D96"/>
    <w:rsid w:val="008F52E9"/>
    <w:rsid w:val="008F57C5"/>
    <w:rsid w:val="008F5ABE"/>
    <w:rsid w:val="008F6694"/>
    <w:rsid w:val="009005B5"/>
    <w:rsid w:val="0090185E"/>
    <w:rsid w:val="009022CC"/>
    <w:rsid w:val="0090304C"/>
    <w:rsid w:val="009040BC"/>
    <w:rsid w:val="00904A26"/>
    <w:rsid w:val="00905D14"/>
    <w:rsid w:val="0090733B"/>
    <w:rsid w:val="00910286"/>
    <w:rsid w:val="00913B02"/>
    <w:rsid w:val="00913B07"/>
    <w:rsid w:val="009140F2"/>
    <w:rsid w:val="009158DA"/>
    <w:rsid w:val="0091660A"/>
    <w:rsid w:val="00917A40"/>
    <w:rsid w:val="00917F32"/>
    <w:rsid w:val="00920EBA"/>
    <w:rsid w:val="009216BC"/>
    <w:rsid w:val="0092171A"/>
    <w:rsid w:val="00922E40"/>
    <w:rsid w:val="009244AD"/>
    <w:rsid w:val="00924BB2"/>
    <w:rsid w:val="00925008"/>
    <w:rsid w:val="00926F5A"/>
    <w:rsid w:val="009271AA"/>
    <w:rsid w:val="00927E3F"/>
    <w:rsid w:val="00930179"/>
    <w:rsid w:val="009324AC"/>
    <w:rsid w:val="00934AD6"/>
    <w:rsid w:val="00935AC0"/>
    <w:rsid w:val="00940848"/>
    <w:rsid w:val="00940DBA"/>
    <w:rsid w:val="0094170F"/>
    <w:rsid w:val="00942B49"/>
    <w:rsid w:val="009432BB"/>
    <w:rsid w:val="00944E4A"/>
    <w:rsid w:val="0094677B"/>
    <w:rsid w:val="009474B2"/>
    <w:rsid w:val="00951F0C"/>
    <w:rsid w:val="00952814"/>
    <w:rsid w:val="0095350C"/>
    <w:rsid w:val="009548CA"/>
    <w:rsid w:val="00954B85"/>
    <w:rsid w:val="00954BC1"/>
    <w:rsid w:val="00954E1B"/>
    <w:rsid w:val="00956A0B"/>
    <w:rsid w:val="0096085C"/>
    <w:rsid w:val="0096143A"/>
    <w:rsid w:val="009616E9"/>
    <w:rsid w:val="00961CBF"/>
    <w:rsid w:val="00964B20"/>
    <w:rsid w:val="00967406"/>
    <w:rsid w:val="0097111D"/>
    <w:rsid w:val="00971B0B"/>
    <w:rsid w:val="009726CA"/>
    <w:rsid w:val="00973845"/>
    <w:rsid w:val="00974256"/>
    <w:rsid w:val="0097483B"/>
    <w:rsid w:val="00975091"/>
    <w:rsid w:val="00976AF6"/>
    <w:rsid w:val="00976D70"/>
    <w:rsid w:val="00977108"/>
    <w:rsid w:val="0097756F"/>
    <w:rsid w:val="009804F7"/>
    <w:rsid w:val="00981627"/>
    <w:rsid w:val="00982218"/>
    <w:rsid w:val="009826E2"/>
    <w:rsid w:val="0098270B"/>
    <w:rsid w:val="00983590"/>
    <w:rsid w:val="009860E7"/>
    <w:rsid w:val="009863E1"/>
    <w:rsid w:val="009900D5"/>
    <w:rsid w:val="00990307"/>
    <w:rsid w:val="00990736"/>
    <w:rsid w:val="009908F5"/>
    <w:rsid w:val="00993DED"/>
    <w:rsid w:val="00995AA6"/>
    <w:rsid w:val="009A00A5"/>
    <w:rsid w:val="009A22AD"/>
    <w:rsid w:val="009A2669"/>
    <w:rsid w:val="009A327C"/>
    <w:rsid w:val="009A35D6"/>
    <w:rsid w:val="009A3E81"/>
    <w:rsid w:val="009A47DF"/>
    <w:rsid w:val="009A5BE0"/>
    <w:rsid w:val="009A6669"/>
    <w:rsid w:val="009A6BA6"/>
    <w:rsid w:val="009A7131"/>
    <w:rsid w:val="009B0964"/>
    <w:rsid w:val="009B1F64"/>
    <w:rsid w:val="009B21A6"/>
    <w:rsid w:val="009B2BA5"/>
    <w:rsid w:val="009B39F9"/>
    <w:rsid w:val="009B3FF4"/>
    <w:rsid w:val="009B7800"/>
    <w:rsid w:val="009C0FD3"/>
    <w:rsid w:val="009C2031"/>
    <w:rsid w:val="009C26C1"/>
    <w:rsid w:val="009C2955"/>
    <w:rsid w:val="009C2FC5"/>
    <w:rsid w:val="009C56F6"/>
    <w:rsid w:val="009C6CC9"/>
    <w:rsid w:val="009D317D"/>
    <w:rsid w:val="009D3D39"/>
    <w:rsid w:val="009D4DBF"/>
    <w:rsid w:val="009D673E"/>
    <w:rsid w:val="009D699A"/>
    <w:rsid w:val="009D7BAC"/>
    <w:rsid w:val="009E041A"/>
    <w:rsid w:val="009E0841"/>
    <w:rsid w:val="009E13AB"/>
    <w:rsid w:val="009E396F"/>
    <w:rsid w:val="009E400C"/>
    <w:rsid w:val="009E4419"/>
    <w:rsid w:val="009E5207"/>
    <w:rsid w:val="009E7302"/>
    <w:rsid w:val="009F1DFA"/>
    <w:rsid w:val="009F200F"/>
    <w:rsid w:val="009F21A7"/>
    <w:rsid w:val="009F241E"/>
    <w:rsid w:val="009F2BAB"/>
    <w:rsid w:val="009F2E8B"/>
    <w:rsid w:val="009F3D69"/>
    <w:rsid w:val="009F423F"/>
    <w:rsid w:val="009F490E"/>
    <w:rsid w:val="009F5061"/>
    <w:rsid w:val="009F55F9"/>
    <w:rsid w:val="009F59E1"/>
    <w:rsid w:val="009F7212"/>
    <w:rsid w:val="009F78E2"/>
    <w:rsid w:val="009F7AF6"/>
    <w:rsid w:val="00A004D2"/>
    <w:rsid w:val="00A0056F"/>
    <w:rsid w:val="00A01C55"/>
    <w:rsid w:val="00A02389"/>
    <w:rsid w:val="00A06951"/>
    <w:rsid w:val="00A06A03"/>
    <w:rsid w:val="00A06E64"/>
    <w:rsid w:val="00A07876"/>
    <w:rsid w:val="00A07B17"/>
    <w:rsid w:val="00A07E87"/>
    <w:rsid w:val="00A11B8A"/>
    <w:rsid w:val="00A122E4"/>
    <w:rsid w:val="00A13467"/>
    <w:rsid w:val="00A14482"/>
    <w:rsid w:val="00A14A87"/>
    <w:rsid w:val="00A14DE4"/>
    <w:rsid w:val="00A175A8"/>
    <w:rsid w:val="00A2020E"/>
    <w:rsid w:val="00A24219"/>
    <w:rsid w:val="00A2445A"/>
    <w:rsid w:val="00A245B2"/>
    <w:rsid w:val="00A248B5"/>
    <w:rsid w:val="00A25755"/>
    <w:rsid w:val="00A25A10"/>
    <w:rsid w:val="00A26045"/>
    <w:rsid w:val="00A2612C"/>
    <w:rsid w:val="00A2789D"/>
    <w:rsid w:val="00A31DDC"/>
    <w:rsid w:val="00A320C9"/>
    <w:rsid w:val="00A32D90"/>
    <w:rsid w:val="00A36B18"/>
    <w:rsid w:val="00A37327"/>
    <w:rsid w:val="00A40826"/>
    <w:rsid w:val="00A40FAC"/>
    <w:rsid w:val="00A41145"/>
    <w:rsid w:val="00A425BC"/>
    <w:rsid w:val="00A42A8D"/>
    <w:rsid w:val="00A45045"/>
    <w:rsid w:val="00A457D5"/>
    <w:rsid w:val="00A46645"/>
    <w:rsid w:val="00A466CE"/>
    <w:rsid w:val="00A467B8"/>
    <w:rsid w:val="00A46D02"/>
    <w:rsid w:val="00A472F0"/>
    <w:rsid w:val="00A474E2"/>
    <w:rsid w:val="00A47B08"/>
    <w:rsid w:val="00A524D1"/>
    <w:rsid w:val="00A52ECC"/>
    <w:rsid w:val="00A54A43"/>
    <w:rsid w:val="00A54C28"/>
    <w:rsid w:val="00A551BD"/>
    <w:rsid w:val="00A5652C"/>
    <w:rsid w:val="00A575D0"/>
    <w:rsid w:val="00A579EE"/>
    <w:rsid w:val="00A60B4D"/>
    <w:rsid w:val="00A60D85"/>
    <w:rsid w:val="00A60DE2"/>
    <w:rsid w:val="00A61AFB"/>
    <w:rsid w:val="00A6481D"/>
    <w:rsid w:val="00A64D19"/>
    <w:rsid w:val="00A64E0E"/>
    <w:rsid w:val="00A6534D"/>
    <w:rsid w:val="00A65B96"/>
    <w:rsid w:val="00A67BF5"/>
    <w:rsid w:val="00A70999"/>
    <w:rsid w:val="00A71A7A"/>
    <w:rsid w:val="00A721DE"/>
    <w:rsid w:val="00A73708"/>
    <w:rsid w:val="00A73A76"/>
    <w:rsid w:val="00A73C84"/>
    <w:rsid w:val="00A75A40"/>
    <w:rsid w:val="00A763DB"/>
    <w:rsid w:val="00A76831"/>
    <w:rsid w:val="00A7735C"/>
    <w:rsid w:val="00A8016A"/>
    <w:rsid w:val="00A80497"/>
    <w:rsid w:val="00A80CED"/>
    <w:rsid w:val="00A8158E"/>
    <w:rsid w:val="00A845D5"/>
    <w:rsid w:val="00A85EDC"/>
    <w:rsid w:val="00A9063B"/>
    <w:rsid w:val="00A9080D"/>
    <w:rsid w:val="00A91164"/>
    <w:rsid w:val="00A92E6B"/>
    <w:rsid w:val="00A9324D"/>
    <w:rsid w:val="00A93E52"/>
    <w:rsid w:val="00A94FDD"/>
    <w:rsid w:val="00A9526D"/>
    <w:rsid w:val="00A9529B"/>
    <w:rsid w:val="00A971AA"/>
    <w:rsid w:val="00A9742D"/>
    <w:rsid w:val="00AA0D1E"/>
    <w:rsid w:val="00AA0E54"/>
    <w:rsid w:val="00AA3650"/>
    <w:rsid w:val="00AA39CE"/>
    <w:rsid w:val="00AA3B52"/>
    <w:rsid w:val="00AA3C58"/>
    <w:rsid w:val="00AA3F18"/>
    <w:rsid w:val="00AA5315"/>
    <w:rsid w:val="00AA617C"/>
    <w:rsid w:val="00AA6A6A"/>
    <w:rsid w:val="00AA7409"/>
    <w:rsid w:val="00AA7E40"/>
    <w:rsid w:val="00AB016D"/>
    <w:rsid w:val="00AB02B6"/>
    <w:rsid w:val="00AB37A5"/>
    <w:rsid w:val="00AB5AAE"/>
    <w:rsid w:val="00AB6DFF"/>
    <w:rsid w:val="00AC0803"/>
    <w:rsid w:val="00AC1504"/>
    <w:rsid w:val="00AC352E"/>
    <w:rsid w:val="00AC3765"/>
    <w:rsid w:val="00AC3865"/>
    <w:rsid w:val="00AC3B6B"/>
    <w:rsid w:val="00AC4E72"/>
    <w:rsid w:val="00AC503A"/>
    <w:rsid w:val="00AC52CE"/>
    <w:rsid w:val="00AC59E4"/>
    <w:rsid w:val="00AC6713"/>
    <w:rsid w:val="00AC6916"/>
    <w:rsid w:val="00AD1312"/>
    <w:rsid w:val="00AD2B84"/>
    <w:rsid w:val="00AD3677"/>
    <w:rsid w:val="00AD3891"/>
    <w:rsid w:val="00AD4ECC"/>
    <w:rsid w:val="00AD51E7"/>
    <w:rsid w:val="00AD5310"/>
    <w:rsid w:val="00AD61C5"/>
    <w:rsid w:val="00AD71D6"/>
    <w:rsid w:val="00AD7EDE"/>
    <w:rsid w:val="00AE0691"/>
    <w:rsid w:val="00AE0D5B"/>
    <w:rsid w:val="00AE1472"/>
    <w:rsid w:val="00AE21F9"/>
    <w:rsid w:val="00AE2F17"/>
    <w:rsid w:val="00AE3F3A"/>
    <w:rsid w:val="00AE4598"/>
    <w:rsid w:val="00AE4684"/>
    <w:rsid w:val="00AE4C7F"/>
    <w:rsid w:val="00AE5DB4"/>
    <w:rsid w:val="00AE76DC"/>
    <w:rsid w:val="00AE791B"/>
    <w:rsid w:val="00AE7965"/>
    <w:rsid w:val="00AF2E2D"/>
    <w:rsid w:val="00AF37E2"/>
    <w:rsid w:val="00AF45A3"/>
    <w:rsid w:val="00AF5131"/>
    <w:rsid w:val="00AF5220"/>
    <w:rsid w:val="00AF5456"/>
    <w:rsid w:val="00AF68E2"/>
    <w:rsid w:val="00AF70EC"/>
    <w:rsid w:val="00B020FB"/>
    <w:rsid w:val="00B02339"/>
    <w:rsid w:val="00B04ADA"/>
    <w:rsid w:val="00B04ED9"/>
    <w:rsid w:val="00B05790"/>
    <w:rsid w:val="00B11195"/>
    <w:rsid w:val="00B11E0F"/>
    <w:rsid w:val="00B12045"/>
    <w:rsid w:val="00B1275A"/>
    <w:rsid w:val="00B13121"/>
    <w:rsid w:val="00B13D27"/>
    <w:rsid w:val="00B13EA8"/>
    <w:rsid w:val="00B146ED"/>
    <w:rsid w:val="00B1552A"/>
    <w:rsid w:val="00B15742"/>
    <w:rsid w:val="00B15E7A"/>
    <w:rsid w:val="00B1655A"/>
    <w:rsid w:val="00B16F70"/>
    <w:rsid w:val="00B17F09"/>
    <w:rsid w:val="00B20E0A"/>
    <w:rsid w:val="00B22AC7"/>
    <w:rsid w:val="00B2331C"/>
    <w:rsid w:val="00B235EF"/>
    <w:rsid w:val="00B23AAC"/>
    <w:rsid w:val="00B23E86"/>
    <w:rsid w:val="00B240B4"/>
    <w:rsid w:val="00B241CD"/>
    <w:rsid w:val="00B24436"/>
    <w:rsid w:val="00B24D37"/>
    <w:rsid w:val="00B2506F"/>
    <w:rsid w:val="00B254DC"/>
    <w:rsid w:val="00B254E5"/>
    <w:rsid w:val="00B260F0"/>
    <w:rsid w:val="00B27BBB"/>
    <w:rsid w:val="00B30932"/>
    <w:rsid w:val="00B30E56"/>
    <w:rsid w:val="00B30E58"/>
    <w:rsid w:val="00B31A7D"/>
    <w:rsid w:val="00B32E40"/>
    <w:rsid w:val="00B33E9A"/>
    <w:rsid w:val="00B34539"/>
    <w:rsid w:val="00B345F9"/>
    <w:rsid w:val="00B36115"/>
    <w:rsid w:val="00B4354D"/>
    <w:rsid w:val="00B43829"/>
    <w:rsid w:val="00B43D3D"/>
    <w:rsid w:val="00B46F68"/>
    <w:rsid w:val="00B47046"/>
    <w:rsid w:val="00B472D6"/>
    <w:rsid w:val="00B47487"/>
    <w:rsid w:val="00B47E5E"/>
    <w:rsid w:val="00B5143F"/>
    <w:rsid w:val="00B51738"/>
    <w:rsid w:val="00B51AA1"/>
    <w:rsid w:val="00B51FCA"/>
    <w:rsid w:val="00B52C45"/>
    <w:rsid w:val="00B5322A"/>
    <w:rsid w:val="00B53398"/>
    <w:rsid w:val="00B5427C"/>
    <w:rsid w:val="00B54589"/>
    <w:rsid w:val="00B54962"/>
    <w:rsid w:val="00B55DB2"/>
    <w:rsid w:val="00B56E8F"/>
    <w:rsid w:val="00B578E4"/>
    <w:rsid w:val="00B60AC4"/>
    <w:rsid w:val="00B613CA"/>
    <w:rsid w:val="00B615B9"/>
    <w:rsid w:val="00B61BF8"/>
    <w:rsid w:val="00B622E2"/>
    <w:rsid w:val="00B626B8"/>
    <w:rsid w:val="00B650D3"/>
    <w:rsid w:val="00B658A4"/>
    <w:rsid w:val="00B65CFF"/>
    <w:rsid w:val="00B6617B"/>
    <w:rsid w:val="00B6644F"/>
    <w:rsid w:val="00B67044"/>
    <w:rsid w:val="00B674E8"/>
    <w:rsid w:val="00B67D4F"/>
    <w:rsid w:val="00B71CA0"/>
    <w:rsid w:val="00B71CC3"/>
    <w:rsid w:val="00B74062"/>
    <w:rsid w:val="00B753C4"/>
    <w:rsid w:val="00B761EE"/>
    <w:rsid w:val="00B77757"/>
    <w:rsid w:val="00B77F3A"/>
    <w:rsid w:val="00B80048"/>
    <w:rsid w:val="00B80AC2"/>
    <w:rsid w:val="00B827CC"/>
    <w:rsid w:val="00B8338D"/>
    <w:rsid w:val="00B8417F"/>
    <w:rsid w:val="00B84D03"/>
    <w:rsid w:val="00B86D5B"/>
    <w:rsid w:val="00B87A46"/>
    <w:rsid w:val="00B90443"/>
    <w:rsid w:val="00B9167B"/>
    <w:rsid w:val="00B91CE0"/>
    <w:rsid w:val="00B93C6A"/>
    <w:rsid w:val="00B93FA3"/>
    <w:rsid w:val="00B94AC6"/>
    <w:rsid w:val="00B94FF7"/>
    <w:rsid w:val="00B954F6"/>
    <w:rsid w:val="00B95959"/>
    <w:rsid w:val="00B95F5F"/>
    <w:rsid w:val="00B973BC"/>
    <w:rsid w:val="00B973F3"/>
    <w:rsid w:val="00B97F9B"/>
    <w:rsid w:val="00BA254F"/>
    <w:rsid w:val="00BA2E60"/>
    <w:rsid w:val="00BA37AC"/>
    <w:rsid w:val="00BA3FD9"/>
    <w:rsid w:val="00BA5D59"/>
    <w:rsid w:val="00BA6478"/>
    <w:rsid w:val="00BB064C"/>
    <w:rsid w:val="00BB0A74"/>
    <w:rsid w:val="00BB187F"/>
    <w:rsid w:val="00BB349A"/>
    <w:rsid w:val="00BB3808"/>
    <w:rsid w:val="00BB3A02"/>
    <w:rsid w:val="00BB4B12"/>
    <w:rsid w:val="00BB5153"/>
    <w:rsid w:val="00BB5360"/>
    <w:rsid w:val="00BB78FD"/>
    <w:rsid w:val="00BC0D9B"/>
    <w:rsid w:val="00BC2F76"/>
    <w:rsid w:val="00BC384F"/>
    <w:rsid w:val="00BC5A26"/>
    <w:rsid w:val="00BC5FA6"/>
    <w:rsid w:val="00BC611D"/>
    <w:rsid w:val="00BC615B"/>
    <w:rsid w:val="00BC66A4"/>
    <w:rsid w:val="00BC68C1"/>
    <w:rsid w:val="00BC79AB"/>
    <w:rsid w:val="00BD08AD"/>
    <w:rsid w:val="00BD3847"/>
    <w:rsid w:val="00BD49BD"/>
    <w:rsid w:val="00BD4C31"/>
    <w:rsid w:val="00BD54BD"/>
    <w:rsid w:val="00BD5D16"/>
    <w:rsid w:val="00BD7281"/>
    <w:rsid w:val="00BD74B5"/>
    <w:rsid w:val="00BE0FB1"/>
    <w:rsid w:val="00BE1E55"/>
    <w:rsid w:val="00BE272D"/>
    <w:rsid w:val="00BE32C6"/>
    <w:rsid w:val="00BE345E"/>
    <w:rsid w:val="00BE39D9"/>
    <w:rsid w:val="00BE493D"/>
    <w:rsid w:val="00BE503F"/>
    <w:rsid w:val="00BE7160"/>
    <w:rsid w:val="00BE77B1"/>
    <w:rsid w:val="00BF0A5D"/>
    <w:rsid w:val="00BF18F4"/>
    <w:rsid w:val="00BF3299"/>
    <w:rsid w:val="00BF5879"/>
    <w:rsid w:val="00BF6599"/>
    <w:rsid w:val="00BF69D4"/>
    <w:rsid w:val="00BF6F33"/>
    <w:rsid w:val="00BF7C35"/>
    <w:rsid w:val="00C00A1B"/>
    <w:rsid w:val="00C01A35"/>
    <w:rsid w:val="00C035A3"/>
    <w:rsid w:val="00C055CB"/>
    <w:rsid w:val="00C0581F"/>
    <w:rsid w:val="00C060D3"/>
    <w:rsid w:val="00C0724E"/>
    <w:rsid w:val="00C07A2D"/>
    <w:rsid w:val="00C10001"/>
    <w:rsid w:val="00C12706"/>
    <w:rsid w:val="00C1408C"/>
    <w:rsid w:val="00C1491A"/>
    <w:rsid w:val="00C14E48"/>
    <w:rsid w:val="00C157B1"/>
    <w:rsid w:val="00C1583D"/>
    <w:rsid w:val="00C16ECF"/>
    <w:rsid w:val="00C20168"/>
    <w:rsid w:val="00C20E1A"/>
    <w:rsid w:val="00C22437"/>
    <w:rsid w:val="00C234A6"/>
    <w:rsid w:val="00C2391B"/>
    <w:rsid w:val="00C24C9F"/>
    <w:rsid w:val="00C25664"/>
    <w:rsid w:val="00C27B16"/>
    <w:rsid w:val="00C32476"/>
    <w:rsid w:val="00C3723E"/>
    <w:rsid w:val="00C401A2"/>
    <w:rsid w:val="00C4180A"/>
    <w:rsid w:val="00C439C8"/>
    <w:rsid w:val="00C43A60"/>
    <w:rsid w:val="00C44B01"/>
    <w:rsid w:val="00C45871"/>
    <w:rsid w:val="00C45A8D"/>
    <w:rsid w:val="00C462C0"/>
    <w:rsid w:val="00C52545"/>
    <w:rsid w:val="00C537A6"/>
    <w:rsid w:val="00C5626F"/>
    <w:rsid w:val="00C56293"/>
    <w:rsid w:val="00C57DCB"/>
    <w:rsid w:val="00C603C6"/>
    <w:rsid w:val="00C60FDF"/>
    <w:rsid w:val="00C61849"/>
    <w:rsid w:val="00C61F48"/>
    <w:rsid w:val="00C676E7"/>
    <w:rsid w:val="00C709F2"/>
    <w:rsid w:val="00C71E23"/>
    <w:rsid w:val="00C72B2E"/>
    <w:rsid w:val="00C74573"/>
    <w:rsid w:val="00C74CE4"/>
    <w:rsid w:val="00C76CBE"/>
    <w:rsid w:val="00C779BD"/>
    <w:rsid w:val="00C80EF8"/>
    <w:rsid w:val="00C81788"/>
    <w:rsid w:val="00C870CF"/>
    <w:rsid w:val="00C87B7A"/>
    <w:rsid w:val="00C90BE2"/>
    <w:rsid w:val="00C91C0D"/>
    <w:rsid w:val="00C91C8C"/>
    <w:rsid w:val="00C93CCB"/>
    <w:rsid w:val="00C950C9"/>
    <w:rsid w:val="00C96382"/>
    <w:rsid w:val="00C9689D"/>
    <w:rsid w:val="00C9756B"/>
    <w:rsid w:val="00CA210C"/>
    <w:rsid w:val="00CA30BB"/>
    <w:rsid w:val="00CA44D9"/>
    <w:rsid w:val="00CA50E5"/>
    <w:rsid w:val="00CA54CF"/>
    <w:rsid w:val="00CA573F"/>
    <w:rsid w:val="00CA6496"/>
    <w:rsid w:val="00CA78DE"/>
    <w:rsid w:val="00CA7E83"/>
    <w:rsid w:val="00CB0072"/>
    <w:rsid w:val="00CB0E34"/>
    <w:rsid w:val="00CB2A25"/>
    <w:rsid w:val="00CB3518"/>
    <w:rsid w:val="00CB70A8"/>
    <w:rsid w:val="00CB7664"/>
    <w:rsid w:val="00CC0997"/>
    <w:rsid w:val="00CC19AF"/>
    <w:rsid w:val="00CC2FC1"/>
    <w:rsid w:val="00CC66D0"/>
    <w:rsid w:val="00CC6FDF"/>
    <w:rsid w:val="00CD09BA"/>
    <w:rsid w:val="00CD476B"/>
    <w:rsid w:val="00CD7A75"/>
    <w:rsid w:val="00CD7ACC"/>
    <w:rsid w:val="00CE0F73"/>
    <w:rsid w:val="00CE3778"/>
    <w:rsid w:val="00CE3DFE"/>
    <w:rsid w:val="00CE4767"/>
    <w:rsid w:val="00CE4D87"/>
    <w:rsid w:val="00CE77E9"/>
    <w:rsid w:val="00CF04A0"/>
    <w:rsid w:val="00CF1F2F"/>
    <w:rsid w:val="00CF3521"/>
    <w:rsid w:val="00CF5218"/>
    <w:rsid w:val="00CF5985"/>
    <w:rsid w:val="00CF5D82"/>
    <w:rsid w:val="00CF5D83"/>
    <w:rsid w:val="00CF6295"/>
    <w:rsid w:val="00CF7463"/>
    <w:rsid w:val="00D0027F"/>
    <w:rsid w:val="00D00DE9"/>
    <w:rsid w:val="00D01F5B"/>
    <w:rsid w:val="00D03E50"/>
    <w:rsid w:val="00D04976"/>
    <w:rsid w:val="00D0502C"/>
    <w:rsid w:val="00D062E6"/>
    <w:rsid w:val="00D0743D"/>
    <w:rsid w:val="00D10A59"/>
    <w:rsid w:val="00D10FBB"/>
    <w:rsid w:val="00D11B07"/>
    <w:rsid w:val="00D129D3"/>
    <w:rsid w:val="00D14255"/>
    <w:rsid w:val="00D14750"/>
    <w:rsid w:val="00D158BA"/>
    <w:rsid w:val="00D16460"/>
    <w:rsid w:val="00D16D1E"/>
    <w:rsid w:val="00D214C6"/>
    <w:rsid w:val="00D21D39"/>
    <w:rsid w:val="00D22EA3"/>
    <w:rsid w:val="00D252F6"/>
    <w:rsid w:val="00D3064B"/>
    <w:rsid w:val="00D30D86"/>
    <w:rsid w:val="00D31114"/>
    <w:rsid w:val="00D317BA"/>
    <w:rsid w:val="00D3286E"/>
    <w:rsid w:val="00D339CD"/>
    <w:rsid w:val="00D33FCE"/>
    <w:rsid w:val="00D36076"/>
    <w:rsid w:val="00D36E69"/>
    <w:rsid w:val="00D37DAA"/>
    <w:rsid w:val="00D42CEE"/>
    <w:rsid w:val="00D43652"/>
    <w:rsid w:val="00D44FB2"/>
    <w:rsid w:val="00D45029"/>
    <w:rsid w:val="00D456FE"/>
    <w:rsid w:val="00D45915"/>
    <w:rsid w:val="00D45E17"/>
    <w:rsid w:val="00D46FA0"/>
    <w:rsid w:val="00D471F0"/>
    <w:rsid w:val="00D47A73"/>
    <w:rsid w:val="00D52073"/>
    <w:rsid w:val="00D52AAF"/>
    <w:rsid w:val="00D5667F"/>
    <w:rsid w:val="00D56BA1"/>
    <w:rsid w:val="00D60F07"/>
    <w:rsid w:val="00D625E1"/>
    <w:rsid w:val="00D638FA"/>
    <w:rsid w:val="00D64040"/>
    <w:rsid w:val="00D64081"/>
    <w:rsid w:val="00D64BA8"/>
    <w:rsid w:val="00D64F15"/>
    <w:rsid w:val="00D7037F"/>
    <w:rsid w:val="00D71E72"/>
    <w:rsid w:val="00D726AA"/>
    <w:rsid w:val="00D731A3"/>
    <w:rsid w:val="00D73836"/>
    <w:rsid w:val="00D76320"/>
    <w:rsid w:val="00D802C2"/>
    <w:rsid w:val="00D802C4"/>
    <w:rsid w:val="00D80FF7"/>
    <w:rsid w:val="00D834AD"/>
    <w:rsid w:val="00D8463C"/>
    <w:rsid w:val="00D84EC6"/>
    <w:rsid w:val="00D87313"/>
    <w:rsid w:val="00D8786D"/>
    <w:rsid w:val="00D87B2C"/>
    <w:rsid w:val="00D87B58"/>
    <w:rsid w:val="00D9204A"/>
    <w:rsid w:val="00D921E8"/>
    <w:rsid w:val="00D92902"/>
    <w:rsid w:val="00D93866"/>
    <w:rsid w:val="00D93E7B"/>
    <w:rsid w:val="00D9645C"/>
    <w:rsid w:val="00D96612"/>
    <w:rsid w:val="00D97181"/>
    <w:rsid w:val="00D97D74"/>
    <w:rsid w:val="00DA0428"/>
    <w:rsid w:val="00DA69BB"/>
    <w:rsid w:val="00DA69F6"/>
    <w:rsid w:val="00DB1E5F"/>
    <w:rsid w:val="00DB2115"/>
    <w:rsid w:val="00DB254F"/>
    <w:rsid w:val="00DB36AF"/>
    <w:rsid w:val="00DB3B52"/>
    <w:rsid w:val="00DB7F75"/>
    <w:rsid w:val="00DC0CC2"/>
    <w:rsid w:val="00DC15A5"/>
    <w:rsid w:val="00DC1D6A"/>
    <w:rsid w:val="00DC288F"/>
    <w:rsid w:val="00DC449F"/>
    <w:rsid w:val="00DC4DF9"/>
    <w:rsid w:val="00DC5768"/>
    <w:rsid w:val="00DD0437"/>
    <w:rsid w:val="00DD2110"/>
    <w:rsid w:val="00DD2D63"/>
    <w:rsid w:val="00DD39A6"/>
    <w:rsid w:val="00DD4BD3"/>
    <w:rsid w:val="00DD61AD"/>
    <w:rsid w:val="00DD7211"/>
    <w:rsid w:val="00DE2007"/>
    <w:rsid w:val="00DE2322"/>
    <w:rsid w:val="00DE24A8"/>
    <w:rsid w:val="00DE35D1"/>
    <w:rsid w:val="00DE63AA"/>
    <w:rsid w:val="00DE64B4"/>
    <w:rsid w:val="00DE7426"/>
    <w:rsid w:val="00DF03B9"/>
    <w:rsid w:val="00DF1481"/>
    <w:rsid w:val="00DF1788"/>
    <w:rsid w:val="00DF20FF"/>
    <w:rsid w:val="00DF3A8B"/>
    <w:rsid w:val="00DF46DD"/>
    <w:rsid w:val="00DF4C4B"/>
    <w:rsid w:val="00DF53A6"/>
    <w:rsid w:val="00DF6209"/>
    <w:rsid w:val="00DF707F"/>
    <w:rsid w:val="00DF7714"/>
    <w:rsid w:val="00E01147"/>
    <w:rsid w:val="00E011C8"/>
    <w:rsid w:val="00E036CD"/>
    <w:rsid w:val="00E050D7"/>
    <w:rsid w:val="00E05BF7"/>
    <w:rsid w:val="00E06340"/>
    <w:rsid w:val="00E1066D"/>
    <w:rsid w:val="00E1096F"/>
    <w:rsid w:val="00E10EDA"/>
    <w:rsid w:val="00E1113E"/>
    <w:rsid w:val="00E118FD"/>
    <w:rsid w:val="00E12D1C"/>
    <w:rsid w:val="00E13C85"/>
    <w:rsid w:val="00E15169"/>
    <w:rsid w:val="00E16788"/>
    <w:rsid w:val="00E169CA"/>
    <w:rsid w:val="00E16D87"/>
    <w:rsid w:val="00E16F87"/>
    <w:rsid w:val="00E20DCD"/>
    <w:rsid w:val="00E21FCB"/>
    <w:rsid w:val="00E23196"/>
    <w:rsid w:val="00E2365D"/>
    <w:rsid w:val="00E23A44"/>
    <w:rsid w:val="00E24167"/>
    <w:rsid w:val="00E24F0F"/>
    <w:rsid w:val="00E2538F"/>
    <w:rsid w:val="00E25454"/>
    <w:rsid w:val="00E27165"/>
    <w:rsid w:val="00E30487"/>
    <w:rsid w:val="00E30B13"/>
    <w:rsid w:val="00E32731"/>
    <w:rsid w:val="00E327E3"/>
    <w:rsid w:val="00E33B50"/>
    <w:rsid w:val="00E33F45"/>
    <w:rsid w:val="00E33F9C"/>
    <w:rsid w:val="00E352A2"/>
    <w:rsid w:val="00E362D6"/>
    <w:rsid w:val="00E36725"/>
    <w:rsid w:val="00E4020D"/>
    <w:rsid w:val="00E41C26"/>
    <w:rsid w:val="00E423B6"/>
    <w:rsid w:val="00E42F4A"/>
    <w:rsid w:val="00E430AD"/>
    <w:rsid w:val="00E45CDB"/>
    <w:rsid w:val="00E47079"/>
    <w:rsid w:val="00E4711C"/>
    <w:rsid w:val="00E476A5"/>
    <w:rsid w:val="00E5040E"/>
    <w:rsid w:val="00E506D2"/>
    <w:rsid w:val="00E50D48"/>
    <w:rsid w:val="00E52735"/>
    <w:rsid w:val="00E527E4"/>
    <w:rsid w:val="00E54FD9"/>
    <w:rsid w:val="00E55121"/>
    <w:rsid w:val="00E60AAB"/>
    <w:rsid w:val="00E618A2"/>
    <w:rsid w:val="00E63665"/>
    <w:rsid w:val="00E64011"/>
    <w:rsid w:val="00E64282"/>
    <w:rsid w:val="00E646F9"/>
    <w:rsid w:val="00E64B48"/>
    <w:rsid w:val="00E659F3"/>
    <w:rsid w:val="00E66ABD"/>
    <w:rsid w:val="00E6723C"/>
    <w:rsid w:val="00E67CC5"/>
    <w:rsid w:val="00E7041C"/>
    <w:rsid w:val="00E70826"/>
    <w:rsid w:val="00E70D8C"/>
    <w:rsid w:val="00E71655"/>
    <w:rsid w:val="00E7174C"/>
    <w:rsid w:val="00E73E8F"/>
    <w:rsid w:val="00E74A8E"/>
    <w:rsid w:val="00E74B2E"/>
    <w:rsid w:val="00E750D6"/>
    <w:rsid w:val="00E7546F"/>
    <w:rsid w:val="00E759BD"/>
    <w:rsid w:val="00E75D22"/>
    <w:rsid w:val="00E84FA6"/>
    <w:rsid w:val="00E87869"/>
    <w:rsid w:val="00E90083"/>
    <w:rsid w:val="00E93108"/>
    <w:rsid w:val="00E94436"/>
    <w:rsid w:val="00E957A3"/>
    <w:rsid w:val="00E9677A"/>
    <w:rsid w:val="00E975F6"/>
    <w:rsid w:val="00EA0166"/>
    <w:rsid w:val="00EA3B2D"/>
    <w:rsid w:val="00EA4BC3"/>
    <w:rsid w:val="00EA61F4"/>
    <w:rsid w:val="00EA6D35"/>
    <w:rsid w:val="00EB2E43"/>
    <w:rsid w:val="00EB310B"/>
    <w:rsid w:val="00EB3941"/>
    <w:rsid w:val="00EB5692"/>
    <w:rsid w:val="00EB7C4D"/>
    <w:rsid w:val="00EB7E45"/>
    <w:rsid w:val="00EC0272"/>
    <w:rsid w:val="00EC1799"/>
    <w:rsid w:val="00EC45B6"/>
    <w:rsid w:val="00EC4F2B"/>
    <w:rsid w:val="00EC5322"/>
    <w:rsid w:val="00EC66AD"/>
    <w:rsid w:val="00ED08BD"/>
    <w:rsid w:val="00ED159C"/>
    <w:rsid w:val="00ED1856"/>
    <w:rsid w:val="00ED304B"/>
    <w:rsid w:val="00ED3C86"/>
    <w:rsid w:val="00ED3D05"/>
    <w:rsid w:val="00ED40BC"/>
    <w:rsid w:val="00ED466B"/>
    <w:rsid w:val="00ED4F9D"/>
    <w:rsid w:val="00ED602C"/>
    <w:rsid w:val="00ED68F0"/>
    <w:rsid w:val="00EE0450"/>
    <w:rsid w:val="00EE0F7A"/>
    <w:rsid w:val="00EE32A1"/>
    <w:rsid w:val="00EE44AF"/>
    <w:rsid w:val="00EE44B0"/>
    <w:rsid w:val="00EE45D4"/>
    <w:rsid w:val="00EE5389"/>
    <w:rsid w:val="00EE6B04"/>
    <w:rsid w:val="00EE70DB"/>
    <w:rsid w:val="00EE764F"/>
    <w:rsid w:val="00EF097B"/>
    <w:rsid w:val="00EF0C01"/>
    <w:rsid w:val="00EF1490"/>
    <w:rsid w:val="00EF3092"/>
    <w:rsid w:val="00EF3AC5"/>
    <w:rsid w:val="00EF4EFF"/>
    <w:rsid w:val="00EF5580"/>
    <w:rsid w:val="00EF5586"/>
    <w:rsid w:val="00EF6C3E"/>
    <w:rsid w:val="00F000E6"/>
    <w:rsid w:val="00F00179"/>
    <w:rsid w:val="00F00D36"/>
    <w:rsid w:val="00F010FB"/>
    <w:rsid w:val="00F024F1"/>
    <w:rsid w:val="00F03C98"/>
    <w:rsid w:val="00F0513F"/>
    <w:rsid w:val="00F053E9"/>
    <w:rsid w:val="00F058ED"/>
    <w:rsid w:val="00F07EF4"/>
    <w:rsid w:val="00F10347"/>
    <w:rsid w:val="00F10ECF"/>
    <w:rsid w:val="00F10FE0"/>
    <w:rsid w:val="00F11340"/>
    <w:rsid w:val="00F11B71"/>
    <w:rsid w:val="00F12F33"/>
    <w:rsid w:val="00F13299"/>
    <w:rsid w:val="00F13F92"/>
    <w:rsid w:val="00F159DD"/>
    <w:rsid w:val="00F1622B"/>
    <w:rsid w:val="00F20219"/>
    <w:rsid w:val="00F2027F"/>
    <w:rsid w:val="00F21002"/>
    <w:rsid w:val="00F21E93"/>
    <w:rsid w:val="00F22940"/>
    <w:rsid w:val="00F303B4"/>
    <w:rsid w:val="00F30740"/>
    <w:rsid w:val="00F3143B"/>
    <w:rsid w:val="00F31C34"/>
    <w:rsid w:val="00F32269"/>
    <w:rsid w:val="00F32886"/>
    <w:rsid w:val="00F32FD1"/>
    <w:rsid w:val="00F3373A"/>
    <w:rsid w:val="00F34915"/>
    <w:rsid w:val="00F34ADF"/>
    <w:rsid w:val="00F34D43"/>
    <w:rsid w:val="00F3746F"/>
    <w:rsid w:val="00F377C1"/>
    <w:rsid w:val="00F403CF"/>
    <w:rsid w:val="00F40D29"/>
    <w:rsid w:val="00F41207"/>
    <w:rsid w:val="00F445CC"/>
    <w:rsid w:val="00F44D80"/>
    <w:rsid w:val="00F46317"/>
    <w:rsid w:val="00F46572"/>
    <w:rsid w:val="00F4738F"/>
    <w:rsid w:val="00F473C1"/>
    <w:rsid w:val="00F47ACA"/>
    <w:rsid w:val="00F526E8"/>
    <w:rsid w:val="00F52EB9"/>
    <w:rsid w:val="00F5540B"/>
    <w:rsid w:val="00F55A26"/>
    <w:rsid w:val="00F564DD"/>
    <w:rsid w:val="00F56A04"/>
    <w:rsid w:val="00F60F60"/>
    <w:rsid w:val="00F61B9A"/>
    <w:rsid w:val="00F62D26"/>
    <w:rsid w:val="00F66817"/>
    <w:rsid w:val="00F67320"/>
    <w:rsid w:val="00F714C9"/>
    <w:rsid w:val="00F717AE"/>
    <w:rsid w:val="00F752E9"/>
    <w:rsid w:val="00F75486"/>
    <w:rsid w:val="00F76C3E"/>
    <w:rsid w:val="00F76FA3"/>
    <w:rsid w:val="00F77317"/>
    <w:rsid w:val="00F77D20"/>
    <w:rsid w:val="00F81CCD"/>
    <w:rsid w:val="00F828A1"/>
    <w:rsid w:val="00F82A4B"/>
    <w:rsid w:val="00F8379F"/>
    <w:rsid w:val="00F84DE7"/>
    <w:rsid w:val="00F85038"/>
    <w:rsid w:val="00F862FE"/>
    <w:rsid w:val="00F908FA"/>
    <w:rsid w:val="00F90E28"/>
    <w:rsid w:val="00F915BC"/>
    <w:rsid w:val="00F91BEA"/>
    <w:rsid w:val="00F91D5F"/>
    <w:rsid w:val="00F92E3B"/>
    <w:rsid w:val="00F92E50"/>
    <w:rsid w:val="00F961AC"/>
    <w:rsid w:val="00F963C1"/>
    <w:rsid w:val="00F96796"/>
    <w:rsid w:val="00FA034F"/>
    <w:rsid w:val="00FA0A54"/>
    <w:rsid w:val="00FA2F02"/>
    <w:rsid w:val="00FA423E"/>
    <w:rsid w:val="00FA5A12"/>
    <w:rsid w:val="00FA5FB3"/>
    <w:rsid w:val="00FA7DF6"/>
    <w:rsid w:val="00FA7E9B"/>
    <w:rsid w:val="00FB058E"/>
    <w:rsid w:val="00FB0FF5"/>
    <w:rsid w:val="00FB1079"/>
    <w:rsid w:val="00FB1903"/>
    <w:rsid w:val="00FB21B1"/>
    <w:rsid w:val="00FB2C6E"/>
    <w:rsid w:val="00FB356D"/>
    <w:rsid w:val="00FB42F1"/>
    <w:rsid w:val="00FB4477"/>
    <w:rsid w:val="00FB5197"/>
    <w:rsid w:val="00FC159D"/>
    <w:rsid w:val="00FC1876"/>
    <w:rsid w:val="00FC25E4"/>
    <w:rsid w:val="00FC29BF"/>
    <w:rsid w:val="00FC6C2E"/>
    <w:rsid w:val="00FC7302"/>
    <w:rsid w:val="00FD0F6F"/>
    <w:rsid w:val="00FD1075"/>
    <w:rsid w:val="00FD2B8D"/>
    <w:rsid w:val="00FD3631"/>
    <w:rsid w:val="00FD3B6E"/>
    <w:rsid w:val="00FD4736"/>
    <w:rsid w:val="00FD5812"/>
    <w:rsid w:val="00FD58B9"/>
    <w:rsid w:val="00FD58F7"/>
    <w:rsid w:val="00FD5DF9"/>
    <w:rsid w:val="00FD63C3"/>
    <w:rsid w:val="00FD67FF"/>
    <w:rsid w:val="00FD68AB"/>
    <w:rsid w:val="00FD7852"/>
    <w:rsid w:val="00FD78AA"/>
    <w:rsid w:val="00FD7FE0"/>
    <w:rsid w:val="00FE03A9"/>
    <w:rsid w:val="00FE3FCB"/>
    <w:rsid w:val="00FE49C8"/>
    <w:rsid w:val="00FE56C7"/>
    <w:rsid w:val="00FE5993"/>
    <w:rsid w:val="00FE5E98"/>
    <w:rsid w:val="00FE6792"/>
    <w:rsid w:val="00FF0499"/>
    <w:rsid w:val="00FF235F"/>
    <w:rsid w:val="00FF2CE0"/>
    <w:rsid w:val="00FF2EB1"/>
    <w:rsid w:val="00FF4271"/>
    <w:rsid w:val="00FF65AD"/>
    <w:rsid w:val="00FF722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4244B0"/>
  <w15:docId w15:val="{A0918565-5867-4B20-80C5-3C079DA9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AU" w:eastAsia="en-GB"/>
    </w:rPr>
  </w:style>
  <w:style w:type="paragraph" w:styleId="Heading1">
    <w:name w:val="heading 1"/>
    <w:basedOn w:val="Normal"/>
    <w:next w:val="Normal"/>
    <w:qFormat/>
    <w:pPr>
      <w:keepNext/>
      <w:jc w:val="center"/>
      <w:outlineLvl w:val="0"/>
    </w:pPr>
    <w:rPr>
      <w:rFonts w:ascii="Arial" w:hAnsi="Arial"/>
      <w:b/>
      <w:sz w:val="32"/>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link w:val="Heading3Char"/>
    <w:semiHidden/>
    <w:unhideWhenUsed/>
    <w:qFormat/>
    <w:rsid w:val="00A94F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abel">
    <w:name w:val="Block Label"/>
    <w:basedOn w:val="Normal"/>
    <w:next w:val="Normal"/>
    <w:rPr>
      <w:b/>
      <w:lang w:val="en-US"/>
    </w:rPr>
  </w:style>
  <w:style w:type="paragraph" w:styleId="BodyText">
    <w:name w:val="Body Text"/>
    <w:basedOn w:val="Normal"/>
    <w:rPr>
      <w:rFonts w:ascii="Arial" w:hAnsi="Arial"/>
      <w:sz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ascii="Arial" w:hAnsi="Arial"/>
      <w:b/>
      <w:i/>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rsid w:val="004A3C6E"/>
  </w:style>
  <w:style w:type="character" w:styleId="Hyperlink">
    <w:name w:val="Hyperlink"/>
    <w:rsid w:val="001F2375"/>
    <w:rPr>
      <w:color w:val="0000FF"/>
      <w:u w:val="single"/>
    </w:rPr>
  </w:style>
  <w:style w:type="paragraph" w:styleId="DocumentMap">
    <w:name w:val="Document Map"/>
    <w:basedOn w:val="Normal"/>
    <w:semiHidden/>
    <w:rsid w:val="00ED4F9D"/>
    <w:pPr>
      <w:shd w:val="clear" w:color="auto" w:fill="000080"/>
    </w:pPr>
    <w:rPr>
      <w:rFonts w:ascii="Tahoma" w:hAnsi="Tahoma" w:cs="Tahoma"/>
      <w:sz w:val="20"/>
    </w:rPr>
  </w:style>
  <w:style w:type="character" w:styleId="CommentReference">
    <w:name w:val="annotation reference"/>
    <w:semiHidden/>
    <w:rsid w:val="00E87869"/>
    <w:rPr>
      <w:sz w:val="16"/>
      <w:szCs w:val="16"/>
    </w:rPr>
  </w:style>
  <w:style w:type="paragraph" w:styleId="CommentText">
    <w:name w:val="annotation text"/>
    <w:basedOn w:val="Normal"/>
    <w:semiHidden/>
    <w:rsid w:val="00E87869"/>
    <w:rPr>
      <w:sz w:val="20"/>
    </w:rPr>
  </w:style>
  <w:style w:type="paragraph" w:styleId="CommentSubject">
    <w:name w:val="annotation subject"/>
    <w:basedOn w:val="CommentText"/>
    <w:next w:val="CommentText"/>
    <w:semiHidden/>
    <w:rsid w:val="00E87869"/>
    <w:rPr>
      <w:b/>
      <w:bCs/>
    </w:rPr>
  </w:style>
  <w:style w:type="character" w:styleId="Strong">
    <w:name w:val="Strong"/>
    <w:qFormat/>
    <w:rsid w:val="00FC7302"/>
    <w:rPr>
      <w:b/>
      <w:bCs/>
    </w:rPr>
  </w:style>
  <w:style w:type="paragraph" w:styleId="NormalWeb">
    <w:name w:val="Normal (Web)"/>
    <w:basedOn w:val="Normal"/>
    <w:rsid w:val="00F058ED"/>
    <w:pPr>
      <w:spacing w:before="100" w:beforeAutospacing="1" w:after="100" w:afterAutospacing="1"/>
    </w:pPr>
    <w:rPr>
      <w:szCs w:val="24"/>
      <w:lang w:val="en-GB"/>
    </w:rPr>
  </w:style>
  <w:style w:type="paragraph" w:styleId="ListParagraph">
    <w:name w:val="List Paragraph"/>
    <w:basedOn w:val="Normal"/>
    <w:uiPriority w:val="34"/>
    <w:qFormat/>
    <w:rsid w:val="00BF6599"/>
    <w:pPr>
      <w:ind w:left="720"/>
      <w:contextualSpacing/>
    </w:pPr>
  </w:style>
  <w:style w:type="character" w:customStyle="1" w:styleId="Heading3Char">
    <w:name w:val="Heading 3 Char"/>
    <w:basedOn w:val="DefaultParagraphFont"/>
    <w:link w:val="Heading3"/>
    <w:semiHidden/>
    <w:rsid w:val="00A94FDD"/>
    <w:rPr>
      <w:rFonts w:asciiTheme="majorHAnsi" w:eastAsiaTheme="majorEastAsia" w:hAnsiTheme="majorHAnsi" w:cstheme="majorBidi"/>
      <w:b/>
      <w:bCs/>
      <w:color w:val="4F81BD" w:themeColor="accent1"/>
      <w:sz w:val="24"/>
      <w:lang w:val="en-AU" w:eastAsia="en-GB"/>
    </w:rPr>
  </w:style>
  <w:style w:type="paragraph" w:customStyle="1" w:styleId="Default">
    <w:name w:val="Default"/>
    <w:basedOn w:val="Normal"/>
    <w:rsid w:val="005636DD"/>
    <w:pPr>
      <w:autoSpaceDE w:val="0"/>
      <w:autoSpaceDN w:val="0"/>
    </w:pPr>
    <w:rPr>
      <w:rFonts w:ascii="Arial" w:eastAsiaTheme="minorHAnsi" w:hAnsi="Arial" w:cs="Arial"/>
      <w:color w:val="000000"/>
      <w:szCs w:val="24"/>
      <w:lang w:val="en-NZ" w:eastAsia="en-US"/>
    </w:rPr>
  </w:style>
  <w:style w:type="character" w:customStyle="1" w:styleId="FooterChar">
    <w:name w:val="Footer Char"/>
    <w:basedOn w:val="DefaultParagraphFont"/>
    <w:link w:val="Footer"/>
    <w:uiPriority w:val="99"/>
    <w:rsid w:val="004572AE"/>
    <w:rPr>
      <w:sz w:val="24"/>
      <w:lang w:val="en-AU" w:eastAsia="en-GB"/>
    </w:rPr>
  </w:style>
  <w:style w:type="character" w:styleId="Emphasis">
    <w:name w:val="Emphasis"/>
    <w:basedOn w:val="DefaultParagraphFont"/>
    <w:uiPriority w:val="20"/>
    <w:qFormat/>
    <w:rsid w:val="000406C1"/>
    <w:rPr>
      <w:b/>
      <w:bCs/>
      <w:i w:val="0"/>
      <w:iCs w:val="0"/>
    </w:rPr>
  </w:style>
  <w:style w:type="character" w:customStyle="1" w:styleId="st1">
    <w:name w:val="st1"/>
    <w:basedOn w:val="DefaultParagraphFont"/>
    <w:rsid w:val="000406C1"/>
  </w:style>
  <w:style w:type="paragraph" w:styleId="Revision">
    <w:name w:val="Revision"/>
    <w:hidden/>
    <w:uiPriority w:val="99"/>
    <w:semiHidden/>
    <w:rsid w:val="00974256"/>
    <w:rPr>
      <w:sz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8570">
      <w:bodyDiv w:val="1"/>
      <w:marLeft w:val="0"/>
      <w:marRight w:val="0"/>
      <w:marTop w:val="0"/>
      <w:marBottom w:val="0"/>
      <w:divBdr>
        <w:top w:val="none" w:sz="0" w:space="0" w:color="auto"/>
        <w:left w:val="none" w:sz="0" w:space="0" w:color="auto"/>
        <w:bottom w:val="none" w:sz="0" w:space="0" w:color="auto"/>
        <w:right w:val="none" w:sz="0" w:space="0" w:color="auto"/>
      </w:divBdr>
    </w:div>
    <w:div w:id="254555533">
      <w:bodyDiv w:val="1"/>
      <w:marLeft w:val="0"/>
      <w:marRight w:val="0"/>
      <w:marTop w:val="0"/>
      <w:marBottom w:val="0"/>
      <w:divBdr>
        <w:top w:val="none" w:sz="0" w:space="0" w:color="auto"/>
        <w:left w:val="none" w:sz="0" w:space="0" w:color="auto"/>
        <w:bottom w:val="none" w:sz="0" w:space="0" w:color="auto"/>
        <w:right w:val="none" w:sz="0" w:space="0" w:color="auto"/>
      </w:divBdr>
    </w:div>
    <w:div w:id="261841350">
      <w:bodyDiv w:val="1"/>
      <w:marLeft w:val="0"/>
      <w:marRight w:val="0"/>
      <w:marTop w:val="0"/>
      <w:marBottom w:val="0"/>
      <w:divBdr>
        <w:top w:val="none" w:sz="0" w:space="0" w:color="auto"/>
        <w:left w:val="none" w:sz="0" w:space="0" w:color="auto"/>
        <w:bottom w:val="none" w:sz="0" w:space="0" w:color="auto"/>
        <w:right w:val="none" w:sz="0" w:space="0" w:color="auto"/>
      </w:divBdr>
    </w:div>
    <w:div w:id="265508685">
      <w:bodyDiv w:val="1"/>
      <w:marLeft w:val="0"/>
      <w:marRight w:val="0"/>
      <w:marTop w:val="0"/>
      <w:marBottom w:val="0"/>
      <w:divBdr>
        <w:top w:val="none" w:sz="0" w:space="0" w:color="auto"/>
        <w:left w:val="none" w:sz="0" w:space="0" w:color="auto"/>
        <w:bottom w:val="none" w:sz="0" w:space="0" w:color="auto"/>
        <w:right w:val="none" w:sz="0" w:space="0" w:color="auto"/>
      </w:divBdr>
      <w:divsChild>
        <w:div w:id="1265110768">
          <w:marLeft w:val="0"/>
          <w:marRight w:val="0"/>
          <w:marTop w:val="0"/>
          <w:marBottom w:val="0"/>
          <w:divBdr>
            <w:top w:val="none" w:sz="0" w:space="0" w:color="auto"/>
            <w:left w:val="none" w:sz="0" w:space="0" w:color="auto"/>
            <w:bottom w:val="none" w:sz="0" w:space="0" w:color="auto"/>
            <w:right w:val="none" w:sz="0" w:space="0" w:color="auto"/>
          </w:divBdr>
          <w:divsChild>
            <w:div w:id="429546965">
              <w:marLeft w:val="0"/>
              <w:marRight w:val="0"/>
              <w:marTop w:val="0"/>
              <w:marBottom w:val="0"/>
              <w:divBdr>
                <w:top w:val="none" w:sz="0" w:space="0" w:color="auto"/>
                <w:left w:val="none" w:sz="0" w:space="0" w:color="auto"/>
                <w:bottom w:val="none" w:sz="0" w:space="0" w:color="auto"/>
                <w:right w:val="none" w:sz="0" w:space="0" w:color="auto"/>
              </w:divBdr>
              <w:divsChild>
                <w:div w:id="744180151">
                  <w:marLeft w:val="0"/>
                  <w:marRight w:val="0"/>
                  <w:marTop w:val="0"/>
                  <w:marBottom w:val="0"/>
                  <w:divBdr>
                    <w:top w:val="none" w:sz="0" w:space="0" w:color="auto"/>
                    <w:left w:val="none" w:sz="0" w:space="0" w:color="auto"/>
                    <w:bottom w:val="none" w:sz="0" w:space="0" w:color="auto"/>
                    <w:right w:val="none" w:sz="0" w:space="0" w:color="auto"/>
                  </w:divBdr>
                  <w:divsChild>
                    <w:div w:id="1039016496">
                      <w:marLeft w:val="0"/>
                      <w:marRight w:val="0"/>
                      <w:marTop w:val="0"/>
                      <w:marBottom w:val="0"/>
                      <w:divBdr>
                        <w:top w:val="none" w:sz="0" w:space="0" w:color="auto"/>
                        <w:left w:val="none" w:sz="0" w:space="0" w:color="auto"/>
                        <w:bottom w:val="none" w:sz="0" w:space="0" w:color="auto"/>
                        <w:right w:val="none" w:sz="0" w:space="0" w:color="auto"/>
                      </w:divBdr>
                      <w:divsChild>
                        <w:div w:id="2133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2891">
      <w:bodyDiv w:val="1"/>
      <w:marLeft w:val="0"/>
      <w:marRight w:val="0"/>
      <w:marTop w:val="0"/>
      <w:marBottom w:val="0"/>
      <w:divBdr>
        <w:top w:val="none" w:sz="0" w:space="0" w:color="auto"/>
        <w:left w:val="none" w:sz="0" w:space="0" w:color="auto"/>
        <w:bottom w:val="none" w:sz="0" w:space="0" w:color="auto"/>
        <w:right w:val="none" w:sz="0" w:space="0" w:color="auto"/>
      </w:divBdr>
    </w:div>
    <w:div w:id="411245892">
      <w:bodyDiv w:val="1"/>
      <w:marLeft w:val="0"/>
      <w:marRight w:val="0"/>
      <w:marTop w:val="0"/>
      <w:marBottom w:val="0"/>
      <w:divBdr>
        <w:top w:val="none" w:sz="0" w:space="0" w:color="auto"/>
        <w:left w:val="none" w:sz="0" w:space="0" w:color="auto"/>
        <w:bottom w:val="none" w:sz="0" w:space="0" w:color="auto"/>
        <w:right w:val="none" w:sz="0" w:space="0" w:color="auto"/>
      </w:divBdr>
    </w:div>
    <w:div w:id="503789783">
      <w:bodyDiv w:val="1"/>
      <w:marLeft w:val="0"/>
      <w:marRight w:val="0"/>
      <w:marTop w:val="0"/>
      <w:marBottom w:val="0"/>
      <w:divBdr>
        <w:top w:val="none" w:sz="0" w:space="0" w:color="auto"/>
        <w:left w:val="none" w:sz="0" w:space="0" w:color="auto"/>
        <w:bottom w:val="none" w:sz="0" w:space="0" w:color="auto"/>
        <w:right w:val="none" w:sz="0" w:space="0" w:color="auto"/>
      </w:divBdr>
      <w:divsChild>
        <w:div w:id="16355272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9779317">
              <w:marLeft w:val="0"/>
              <w:marRight w:val="0"/>
              <w:marTop w:val="0"/>
              <w:marBottom w:val="0"/>
              <w:divBdr>
                <w:top w:val="none" w:sz="0" w:space="0" w:color="auto"/>
                <w:left w:val="none" w:sz="0" w:space="0" w:color="auto"/>
                <w:bottom w:val="none" w:sz="0" w:space="0" w:color="auto"/>
                <w:right w:val="none" w:sz="0" w:space="0" w:color="auto"/>
              </w:divBdr>
              <w:divsChild>
                <w:div w:id="1819496843">
                  <w:marLeft w:val="0"/>
                  <w:marRight w:val="0"/>
                  <w:marTop w:val="0"/>
                  <w:marBottom w:val="0"/>
                  <w:divBdr>
                    <w:top w:val="none" w:sz="0" w:space="0" w:color="auto"/>
                    <w:left w:val="none" w:sz="0" w:space="0" w:color="auto"/>
                    <w:bottom w:val="none" w:sz="0" w:space="0" w:color="auto"/>
                    <w:right w:val="none" w:sz="0" w:space="0" w:color="auto"/>
                  </w:divBdr>
                  <w:divsChild>
                    <w:div w:id="1736276980">
                      <w:marLeft w:val="0"/>
                      <w:marRight w:val="0"/>
                      <w:marTop w:val="0"/>
                      <w:marBottom w:val="0"/>
                      <w:divBdr>
                        <w:top w:val="none" w:sz="0" w:space="0" w:color="auto"/>
                        <w:left w:val="none" w:sz="0" w:space="0" w:color="auto"/>
                        <w:bottom w:val="none" w:sz="0" w:space="0" w:color="auto"/>
                        <w:right w:val="none" w:sz="0" w:space="0" w:color="auto"/>
                      </w:divBdr>
                    </w:div>
                    <w:div w:id="1886523456">
                      <w:marLeft w:val="0"/>
                      <w:marRight w:val="0"/>
                      <w:marTop w:val="0"/>
                      <w:marBottom w:val="0"/>
                      <w:divBdr>
                        <w:top w:val="none" w:sz="0" w:space="0" w:color="auto"/>
                        <w:left w:val="none" w:sz="0" w:space="0" w:color="auto"/>
                        <w:bottom w:val="none" w:sz="0" w:space="0" w:color="auto"/>
                        <w:right w:val="none" w:sz="0" w:space="0" w:color="auto"/>
                      </w:divBdr>
                    </w:div>
                  </w:divsChild>
                </w:div>
                <w:div w:id="18208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5414">
      <w:bodyDiv w:val="1"/>
      <w:marLeft w:val="0"/>
      <w:marRight w:val="0"/>
      <w:marTop w:val="0"/>
      <w:marBottom w:val="0"/>
      <w:divBdr>
        <w:top w:val="none" w:sz="0" w:space="0" w:color="auto"/>
        <w:left w:val="none" w:sz="0" w:space="0" w:color="auto"/>
        <w:bottom w:val="none" w:sz="0" w:space="0" w:color="auto"/>
        <w:right w:val="none" w:sz="0" w:space="0" w:color="auto"/>
      </w:divBdr>
    </w:div>
    <w:div w:id="509223225">
      <w:bodyDiv w:val="1"/>
      <w:marLeft w:val="0"/>
      <w:marRight w:val="0"/>
      <w:marTop w:val="0"/>
      <w:marBottom w:val="0"/>
      <w:divBdr>
        <w:top w:val="none" w:sz="0" w:space="0" w:color="auto"/>
        <w:left w:val="none" w:sz="0" w:space="0" w:color="auto"/>
        <w:bottom w:val="none" w:sz="0" w:space="0" w:color="auto"/>
        <w:right w:val="none" w:sz="0" w:space="0" w:color="auto"/>
      </w:divBdr>
    </w:div>
    <w:div w:id="551159627">
      <w:bodyDiv w:val="1"/>
      <w:marLeft w:val="0"/>
      <w:marRight w:val="0"/>
      <w:marTop w:val="0"/>
      <w:marBottom w:val="0"/>
      <w:divBdr>
        <w:top w:val="none" w:sz="0" w:space="0" w:color="auto"/>
        <w:left w:val="none" w:sz="0" w:space="0" w:color="auto"/>
        <w:bottom w:val="none" w:sz="0" w:space="0" w:color="auto"/>
        <w:right w:val="none" w:sz="0" w:space="0" w:color="auto"/>
      </w:divBdr>
    </w:div>
    <w:div w:id="662196425">
      <w:bodyDiv w:val="1"/>
      <w:marLeft w:val="0"/>
      <w:marRight w:val="0"/>
      <w:marTop w:val="0"/>
      <w:marBottom w:val="0"/>
      <w:divBdr>
        <w:top w:val="none" w:sz="0" w:space="0" w:color="auto"/>
        <w:left w:val="none" w:sz="0" w:space="0" w:color="auto"/>
        <w:bottom w:val="none" w:sz="0" w:space="0" w:color="auto"/>
        <w:right w:val="none" w:sz="0" w:space="0" w:color="auto"/>
      </w:divBdr>
    </w:div>
    <w:div w:id="850266757">
      <w:bodyDiv w:val="1"/>
      <w:marLeft w:val="0"/>
      <w:marRight w:val="0"/>
      <w:marTop w:val="0"/>
      <w:marBottom w:val="0"/>
      <w:divBdr>
        <w:top w:val="none" w:sz="0" w:space="0" w:color="auto"/>
        <w:left w:val="none" w:sz="0" w:space="0" w:color="auto"/>
        <w:bottom w:val="none" w:sz="0" w:space="0" w:color="auto"/>
        <w:right w:val="none" w:sz="0" w:space="0" w:color="auto"/>
      </w:divBdr>
    </w:div>
    <w:div w:id="897283072">
      <w:bodyDiv w:val="1"/>
      <w:marLeft w:val="0"/>
      <w:marRight w:val="0"/>
      <w:marTop w:val="0"/>
      <w:marBottom w:val="0"/>
      <w:divBdr>
        <w:top w:val="none" w:sz="0" w:space="0" w:color="auto"/>
        <w:left w:val="none" w:sz="0" w:space="0" w:color="auto"/>
        <w:bottom w:val="none" w:sz="0" w:space="0" w:color="auto"/>
        <w:right w:val="none" w:sz="0" w:space="0" w:color="auto"/>
      </w:divBdr>
    </w:div>
    <w:div w:id="906572459">
      <w:bodyDiv w:val="1"/>
      <w:marLeft w:val="0"/>
      <w:marRight w:val="0"/>
      <w:marTop w:val="0"/>
      <w:marBottom w:val="0"/>
      <w:divBdr>
        <w:top w:val="none" w:sz="0" w:space="0" w:color="auto"/>
        <w:left w:val="none" w:sz="0" w:space="0" w:color="auto"/>
        <w:bottom w:val="none" w:sz="0" w:space="0" w:color="auto"/>
        <w:right w:val="none" w:sz="0" w:space="0" w:color="auto"/>
      </w:divBdr>
    </w:div>
    <w:div w:id="1025255722">
      <w:bodyDiv w:val="1"/>
      <w:marLeft w:val="0"/>
      <w:marRight w:val="0"/>
      <w:marTop w:val="0"/>
      <w:marBottom w:val="0"/>
      <w:divBdr>
        <w:top w:val="none" w:sz="0" w:space="0" w:color="auto"/>
        <w:left w:val="none" w:sz="0" w:space="0" w:color="auto"/>
        <w:bottom w:val="none" w:sz="0" w:space="0" w:color="auto"/>
        <w:right w:val="none" w:sz="0" w:space="0" w:color="auto"/>
      </w:divBdr>
    </w:div>
    <w:div w:id="1080523472">
      <w:bodyDiv w:val="1"/>
      <w:marLeft w:val="0"/>
      <w:marRight w:val="0"/>
      <w:marTop w:val="0"/>
      <w:marBottom w:val="0"/>
      <w:divBdr>
        <w:top w:val="none" w:sz="0" w:space="0" w:color="auto"/>
        <w:left w:val="none" w:sz="0" w:space="0" w:color="auto"/>
        <w:bottom w:val="none" w:sz="0" w:space="0" w:color="auto"/>
        <w:right w:val="none" w:sz="0" w:space="0" w:color="auto"/>
      </w:divBdr>
    </w:div>
    <w:div w:id="1139298427">
      <w:bodyDiv w:val="1"/>
      <w:marLeft w:val="0"/>
      <w:marRight w:val="0"/>
      <w:marTop w:val="0"/>
      <w:marBottom w:val="0"/>
      <w:divBdr>
        <w:top w:val="none" w:sz="0" w:space="0" w:color="auto"/>
        <w:left w:val="none" w:sz="0" w:space="0" w:color="auto"/>
        <w:bottom w:val="none" w:sz="0" w:space="0" w:color="auto"/>
        <w:right w:val="none" w:sz="0" w:space="0" w:color="auto"/>
      </w:divBdr>
    </w:div>
    <w:div w:id="1182891326">
      <w:bodyDiv w:val="1"/>
      <w:marLeft w:val="0"/>
      <w:marRight w:val="0"/>
      <w:marTop w:val="0"/>
      <w:marBottom w:val="0"/>
      <w:divBdr>
        <w:top w:val="none" w:sz="0" w:space="0" w:color="auto"/>
        <w:left w:val="none" w:sz="0" w:space="0" w:color="auto"/>
        <w:bottom w:val="none" w:sz="0" w:space="0" w:color="auto"/>
        <w:right w:val="none" w:sz="0" w:space="0" w:color="auto"/>
      </w:divBdr>
    </w:div>
    <w:div w:id="1206405682">
      <w:bodyDiv w:val="1"/>
      <w:marLeft w:val="0"/>
      <w:marRight w:val="0"/>
      <w:marTop w:val="0"/>
      <w:marBottom w:val="0"/>
      <w:divBdr>
        <w:top w:val="none" w:sz="0" w:space="0" w:color="auto"/>
        <w:left w:val="none" w:sz="0" w:space="0" w:color="auto"/>
        <w:bottom w:val="none" w:sz="0" w:space="0" w:color="auto"/>
        <w:right w:val="none" w:sz="0" w:space="0" w:color="auto"/>
      </w:divBdr>
    </w:div>
    <w:div w:id="1302880923">
      <w:bodyDiv w:val="1"/>
      <w:marLeft w:val="0"/>
      <w:marRight w:val="0"/>
      <w:marTop w:val="0"/>
      <w:marBottom w:val="0"/>
      <w:divBdr>
        <w:top w:val="none" w:sz="0" w:space="0" w:color="auto"/>
        <w:left w:val="none" w:sz="0" w:space="0" w:color="auto"/>
        <w:bottom w:val="none" w:sz="0" w:space="0" w:color="auto"/>
        <w:right w:val="none" w:sz="0" w:space="0" w:color="auto"/>
      </w:divBdr>
    </w:div>
    <w:div w:id="1474903642">
      <w:bodyDiv w:val="1"/>
      <w:marLeft w:val="0"/>
      <w:marRight w:val="0"/>
      <w:marTop w:val="0"/>
      <w:marBottom w:val="0"/>
      <w:divBdr>
        <w:top w:val="none" w:sz="0" w:space="0" w:color="auto"/>
        <w:left w:val="none" w:sz="0" w:space="0" w:color="auto"/>
        <w:bottom w:val="none" w:sz="0" w:space="0" w:color="auto"/>
        <w:right w:val="none" w:sz="0" w:space="0" w:color="auto"/>
      </w:divBdr>
    </w:div>
    <w:div w:id="1547260616">
      <w:bodyDiv w:val="1"/>
      <w:marLeft w:val="0"/>
      <w:marRight w:val="0"/>
      <w:marTop w:val="0"/>
      <w:marBottom w:val="0"/>
      <w:divBdr>
        <w:top w:val="none" w:sz="0" w:space="0" w:color="auto"/>
        <w:left w:val="none" w:sz="0" w:space="0" w:color="auto"/>
        <w:bottom w:val="none" w:sz="0" w:space="0" w:color="auto"/>
        <w:right w:val="none" w:sz="0" w:space="0" w:color="auto"/>
      </w:divBdr>
    </w:div>
    <w:div w:id="1658460001">
      <w:bodyDiv w:val="1"/>
      <w:marLeft w:val="0"/>
      <w:marRight w:val="0"/>
      <w:marTop w:val="0"/>
      <w:marBottom w:val="0"/>
      <w:divBdr>
        <w:top w:val="none" w:sz="0" w:space="0" w:color="auto"/>
        <w:left w:val="none" w:sz="0" w:space="0" w:color="auto"/>
        <w:bottom w:val="none" w:sz="0" w:space="0" w:color="auto"/>
        <w:right w:val="none" w:sz="0" w:space="0" w:color="auto"/>
      </w:divBdr>
    </w:div>
    <w:div w:id="1677223330">
      <w:bodyDiv w:val="1"/>
      <w:marLeft w:val="0"/>
      <w:marRight w:val="0"/>
      <w:marTop w:val="0"/>
      <w:marBottom w:val="0"/>
      <w:divBdr>
        <w:top w:val="none" w:sz="0" w:space="0" w:color="auto"/>
        <w:left w:val="none" w:sz="0" w:space="0" w:color="auto"/>
        <w:bottom w:val="none" w:sz="0" w:space="0" w:color="auto"/>
        <w:right w:val="none" w:sz="0" w:space="0" w:color="auto"/>
      </w:divBdr>
    </w:div>
    <w:div w:id="1783184951">
      <w:bodyDiv w:val="1"/>
      <w:marLeft w:val="0"/>
      <w:marRight w:val="0"/>
      <w:marTop w:val="0"/>
      <w:marBottom w:val="0"/>
      <w:divBdr>
        <w:top w:val="none" w:sz="0" w:space="0" w:color="auto"/>
        <w:left w:val="none" w:sz="0" w:space="0" w:color="auto"/>
        <w:bottom w:val="none" w:sz="0" w:space="0" w:color="auto"/>
        <w:right w:val="none" w:sz="0" w:space="0" w:color="auto"/>
      </w:divBdr>
    </w:div>
    <w:div w:id="1827624011">
      <w:bodyDiv w:val="1"/>
      <w:marLeft w:val="0"/>
      <w:marRight w:val="0"/>
      <w:marTop w:val="0"/>
      <w:marBottom w:val="0"/>
      <w:divBdr>
        <w:top w:val="none" w:sz="0" w:space="0" w:color="auto"/>
        <w:left w:val="none" w:sz="0" w:space="0" w:color="auto"/>
        <w:bottom w:val="none" w:sz="0" w:space="0" w:color="auto"/>
        <w:right w:val="none" w:sz="0" w:space="0" w:color="auto"/>
      </w:divBdr>
    </w:div>
    <w:div w:id="1828090962">
      <w:bodyDiv w:val="1"/>
      <w:marLeft w:val="0"/>
      <w:marRight w:val="0"/>
      <w:marTop w:val="0"/>
      <w:marBottom w:val="0"/>
      <w:divBdr>
        <w:top w:val="none" w:sz="0" w:space="0" w:color="auto"/>
        <w:left w:val="none" w:sz="0" w:space="0" w:color="auto"/>
        <w:bottom w:val="none" w:sz="0" w:space="0" w:color="auto"/>
        <w:right w:val="none" w:sz="0" w:space="0" w:color="auto"/>
      </w:divBdr>
    </w:div>
    <w:div w:id="1844854364">
      <w:bodyDiv w:val="1"/>
      <w:marLeft w:val="0"/>
      <w:marRight w:val="0"/>
      <w:marTop w:val="0"/>
      <w:marBottom w:val="0"/>
      <w:divBdr>
        <w:top w:val="none" w:sz="0" w:space="0" w:color="auto"/>
        <w:left w:val="none" w:sz="0" w:space="0" w:color="auto"/>
        <w:bottom w:val="none" w:sz="0" w:space="0" w:color="auto"/>
        <w:right w:val="none" w:sz="0" w:space="0" w:color="auto"/>
      </w:divBdr>
    </w:div>
    <w:div w:id="2047244801">
      <w:bodyDiv w:val="1"/>
      <w:marLeft w:val="0"/>
      <w:marRight w:val="0"/>
      <w:marTop w:val="0"/>
      <w:marBottom w:val="0"/>
      <w:divBdr>
        <w:top w:val="none" w:sz="0" w:space="0" w:color="auto"/>
        <w:left w:val="none" w:sz="0" w:space="0" w:color="auto"/>
        <w:bottom w:val="none" w:sz="0" w:space="0" w:color="auto"/>
        <w:right w:val="none" w:sz="0" w:space="0" w:color="auto"/>
      </w:divBdr>
    </w:div>
    <w:div w:id="2129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2.ppt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package" Target="embeddings/Microsoft_PowerPoint_Presentation6.pptx"/><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Presentation4.pptx"/><Relationship Id="rId25" Type="http://schemas.openxmlformats.org/officeDocument/2006/relationships/package" Target="embeddings/Microsoft_PowerPoint_Presentation8.pptx"/><Relationship Id="rId33" Type="http://schemas.openxmlformats.org/officeDocument/2006/relationships/package" Target="embeddings/Microsoft_Word_Document.docx"/><Relationship Id="rId38" Type="http://schemas.openxmlformats.org/officeDocument/2006/relationships/package" Target="embeddings/Microsoft_Word_Document12.doc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PowerPoint_Presentation10.pptx"/><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package" Target="embeddings/Microsoft_Word_Document13.doc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Presentation3.pptx"/><Relationship Id="rId23" Type="http://schemas.openxmlformats.org/officeDocument/2006/relationships/package" Target="embeddings/Microsoft_PowerPoint_Presentation7.pptx"/><Relationship Id="rId28" Type="http://schemas.openxmlformats.org/officeDocument/2006/relationships/image" Target="media/image11.emf"/><Relationship Id="rId36" Type="http://schemas.openxmlformats.org/officeDocument/2006/relationships/hyperlink" Target="http://www.nzardp.com" TargetMode="External"/><Relationship Id="rId10" Type="http://schemas.openxmlformats.org/officeDocument/2006/relationships/image" Target="media/image2.emf"/><Relationship Id="rId19" Type="http://schemas.openxmlformats.org/officeDocument/2006/relationships/package" Target="embeddings/Microsoft_PowerPoint_Presentation5.pptx"/><Relationship Id="rId31" Type="http://schemas.openxmlformats.org/officeDocument/2006/relationships/package" Target="embeddings/Microsoft_PowerPoint_Presentation11.pptx"/><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Presentation9.pptx"/><Relationship Id="rId30" Type="http://schemas.openxmlformats.org/officeDocument/2006/relationships/image" Target="media/image12.emf"/><Relationship Id="rId35" Type="http://schemas.openxmlformats.org/officeDocument/2006/relationships/oleObject" Target="embeddings/oleObject1.bin"/><Relationship Id="rId4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ancieR\Application%20Data\Microsoft\Templates\Minutes%20Template%20with%20item%20spac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3F9AB-E214-4652-8DAF-8770BC445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Template with item space2</Template>
  <TotalTime>0</TotalTime>
  <Pages>8</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Meeting Minutes Template</vt:lpstr>
    </vt:vector>
  </TitlesOfParts>
  <Company>Auckland Healthcare Services Ltd</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Renal Advisory Board meeting minutes May 2018</dc:title>
  <dc:creator>National Renal Advisory Board</dc:creator>
  <cp:lastModifiedBy>Gemma Manning</cp:lastModifiedBy>
  <cp:revision>2</cp:revision>
  <cp:lastPrinted>2017-07-14T04:46:00Z</cp:lastPrinted>
  <dcterms:created xsi:type="dcterms:W3CDTF">2023-06-26T00:47:00Z</dcterms:created>
  <dcterms:modified xsi:type="dcterms:W3CDTF">2023-06-26T00:47:00Z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983304374</vt:i4>
  </property>
  <property fmtid="{D5CDD505-2E9C-101B-9397-08002B2CF9AE}" pid="4" name="_ReviewCycleID">
    <vt:i4>983304374</vt:i4>
  </property>
  <property fmtid="{D5CDD505-2E9C-101B-9397-08002B2CF9AE}" pid="5" name="_EmailEntryID">
    <vt:lpwstr>00000000A684A2CE7C3ED51198D20008C724BD960700F10DE59FA201D211989800805FD4E36B0000073967DF0000213626E590B5F9449C70B209CFC8AE4A04DBCD0D94890000</vt:lpwstr>
  </property>
  <property fmtid="{D5CDD505-2E9C-101B-9397-08002B2CF9AE}" pid="6" name="_EmailStoreID0">
    <vt:lpwstr>0000000038A1BB1005E5101AA1BB08002B2A56C20000454D534D44422E444C4C00000000000000001B55FA20AA6611CD9BC800AA002FC45A0C00000045584348414E474532002F6F3D487561726168692F6F753D4175636B6C616E64204469737472696374204865616C746820426F6172642F636E3D526563697069656E747</vt:lpwstr>
  </property>
  <property fmtid="{D5CDD505-2E9C-101B-9397-08002B2CF9AE}" pid="7" name="_EmailStoreID1">
    <vt:lpwstr>32F636E3D504669656C64657300</vt:lpwstr>
  </property>
  <property fmtid="{D5CDD505-2E9C-101B-9397-08002B2CF9AE}" pid="8" name="ContentType">
    <vt:lpwstr>Document</vt:lpwstr>
  </property>
  <property fmtid="{D5CDD505-2E9C-101B-9397-08002B2CF9AE}" pid="9" name="_AdHocReviewCycleID">
    <vt:i4>-1616628518</vt:i4>
  </property>
  <property fmtid="{D5CDD505-2E9C-101B-9397-08002B2CF9AE}" pid="10" name="_EmailSubject">
    <vt:lpwstr>NRAB website</vt:lpwstr>
  </property>
  <property fmtid="{D5CDD505-2E9C-101B-9397-08002B2CF9AE}" pid="11" name="_AuthorEmail">
    <vt:lpwstr>IDittmer@adhb.govt.nz</vt:lpwstr>
  </property>
  <property fmtid="{D5CDD505-2E9C-101B-9397-08002B2CF9AE}" pid="12" name="_AuthorEmailDisplayName">
    <vt:lpwstr>Ian Dittmer (ADHB)</vt:lpwstr>
  </property>
  <property fmtid="{D5CDD505-2E9C-101B-9397-08002B2CF9AE}" pid="13" name="_ReviewingToolsShownOnce">
    <vt:lpwstr/>
  </property>
</Properties>
</file>