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C7EB4" w14:textId="77777777" w:rsidR="00E73E8F" w:rsidRPr="00024A77" w:rsidRDefault="00E73E8F" w:rsidP="006C6D6D">
      <w:pPr>
        <w:rPr>
          <w:rFonts w:ascii="Arial" w:hAnsi="Arial" w:cs="Arial"/>
          <w:sz w:val="22"/>
          <w:szCs w:val="22"/>
        </w:rPr>
      </w:pPr>
    </w:p>
    <w:tbl>
      <w:tblPr>
        <w:tblW w:w="15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3375"/>
      </w:tblGrid>
      <w:tr w:rsidR="00AD61C5" w:rsidRPr="00E7174C" w14:paraId="4CF0B83F" w14:textId="77777777" w:rsidTr="00AD61C5">
        <w:trPr>
          <w:cantSplit/>
        </w:trPr>
        <w:tc>
          <w:tcPr>
            <w:tcW w:w="15468" w:type="dxa"/>
            <w:gridSpan w:val="2"/>
            <w:shd w:val="pct12" w:color="008080" w:fill="33CCCC"/>
          </w:tcPr>
          <w:p w14:paraId="5FB56501" w14:textId="77777777" w:rsidR="00AD61C5" w:rsidRPr="00E7174C" w:rsidRDefault="00AD61C5" w:rsidP="00AD61C5">
            <w:pPr>
              <w:pStyle w:val="BlockLabel"/>
              <w:rPr>
                <w:rFonts w:ascii="Arial" w:hAnsi="Arial" w:cs="Arial"/>
                <w:sz w:val="22"/>
                <w:szCs w:val="22"/>
                <w:lang w:val="en-AU"/>
              </w:rPr>
            </w:pPr>
            <w:r w:rsidRPr="00E7174C">
              <w:rPr>
                <w:rFonts w:ascii="Arial" w:hAnsi="Arial" w:cs="Arial"/>
                <w:sz w:val="22"/>
                <w:szCs w:val="22"/>
                <w:lang w:val="en-AU"/>
              </w:rPr>
              <w:t>MEETING DETAILS</w:t>
            </w:r>
          </w:p>
        </w:tc>
      </w:tr>
      <w:tr w:rsidR="00AD61C5" w:rsidRPr="00E7174C" w14:paraId="1532C4AE" w14:textId="77777777" w:rsidTr="00583439">
        <w:trPr>
          <w:cantSplit/>
        </w:trPr>
        <w:tc>
          <w:tcPr>
            <w:tcW w:w="2093" w:type="dxa"/>
          </w:tcPr>
          <w:p w14:paraId="49D91D68" w14:textId="77777777" w:rsidR="00AD61C5" w:rsidRPr="00E7174C" w:rsidRDefault="00AD61C5">
            <w:pPr>
              <w:rPr>
                <w:rFonts w:ascii="Arial" w:hAnsi="Arial" w:cs="Arial"/>
                <w:sz w:val="22"/>
                <w:szCs w:val="22"/>
              </w:rPr>
            </w:pPr>
            <w:r w:rsidRPr="00E7174C">
              <w:rPr>
                <w:rFonts w:ascii="Arial" w:hAnsi="Arial" w:cs="Arial"/>
                <w:b/>
                <w:sz w:val="22"/>
                <w:szCs w:val="22"/>
              </w:rPr>
              <w:t>Date and time:</w:t>
            </w:r>
          </w:p>
        </w:tc>
        <w:tc>
          <w:tcPr>
            <w:tcW w:w="13375" w:type="dxa"/>
          </w:tcPr>
          <w:p w14:paraId="2949F46D" w14:textId="77777777" w:rsidR="00AD61C5" w:rsidRPr="00E7174C" w:rsidRDefault="00554058" w:rsidP="0029354A">
            <w:pPr>
              <w:rPr>
                <w:rFonts w:ascii="Arial" w:hAnsi="Arial" w:cs="Arial"/>
                <w:sz w:val="22"/>
                <w:szCs w:val="22"/>
              </w:rPr>
            </w:pPr>
            <w:r w:rsidRPr="00E7174C">
              <w:rPr>
                <w:rFonts w:ascii="Arial" w:hAnsi="Arial" w:cs="Arial"/>
                <w:sz w:val="22"/>
                <w:szCs w:val="22"/>
              </w:rPr>
              <w:t>9.30</w:t>
            </w:r>
            <w:r w:rsidR="00F8379F" w:rsidRPr="00E7174C">
              <w:rPr>
                <w:rFonts w:ascii="Arial" w:hAnsi="Arial" w:cs="Arial"/>
                <w:sz w:val="22"/>
                <w:szCs w:val="22"/>
              </w:rPr>
              <w:t>am to 2.3</w:t>
            </w:r>
            <w:r w:rsidRPr="00E7174C">
              <w:rPr>
                <w:rFonts w:ascii="Arial" w:hAnsi="Arial" w:cs="Arial"/>
                <w:sz w:val="22"/>
                <w:szCs w:val="22"/>
              </w:rPr>
              <w:t>0</w:t>
            </w:r>
            <w:r w:rsidR="00AF5220" w:rsidRPr="00E7174C">
              <w:rPr>
                <w:rFonts w:ascii="Arial" w:hAnsi="Arial" w:cs="Arial"/>
                <w:sz w:val="22"/>
                <w:szCs w:val="22"/>
              </w:rPr>
              <w:t>pm Wednesday</w:t>
            </w:r>
            <w:r w:rsidR="0029354A">
              <w:rPr>
                <w:rFonts w:ascii="Arial" w:hAnsi="Arial" w:cs="Arial"/>
                <w:sz w:val="22"/>
                <w:szCs w:val="22"/>
              </w:rPr>
              <w:t xml:space="preserve"> 14 March</w:t>
            </w:r>
            <w:r w:rsidR="00616C82" w:rsidRPr="00E7174C">
              <w:rPr>
                <w:rFonts w:ascii="Arial" w:hAnsi="Arial" w:cs="Arial"/>
                <w:sz w:val="22"/>
                <w:szCs w:val="22"/>
              </w:rPr>
              <w:t xml:space="preserve"> </w:t>
            </w:r>
            <w:r w:rsidR="00FD58B9" w:rsidRPr="00E7174C">
              <w:rPr>
                <w:rFonts w:ascii="Arial" w:hAnsi="Arial" w:cs="Arial"/>
                <w:sz w:val="22"/>
                <w:szCs w:val="22"/>
              </w:rPr>
              <w:t>201</w:t>
            </w:r>
            <w:r w:rsidR="0029354A">
              <w:rPr>
                <w:rFonts w:ascii="Arial" w:hAnsi="Arial" w:cs="Arial"/>
                <w:sz w:val="22"/>
                <w:szCs w:val="22"/>
              </w:rPr>
              <w:t>8</w:t>
            </w:r>
          </w:p>
        </w:tc>
      </w:tr>
      <w:tr w:rsidR="00AD61C5" w:rsidRPr="00E7174C" w14:paraId="70F124D7" w14:textId="77777777" w:rsidTr="00583439">
        <w:trPr>
          <w:cantSplit/>
        </w:trPr>
        <w:tc>
          <w:tcPr>
            <w:tcW w:w="2093" w:type="dxa"/>
          </w:tcPr>
          <w:p w14:paraId="57AFFAD6" w14:textId="77777777" w:rsidR="00AD61C5" w:rsidRPr="00E7174C" w:rsidRDefault="00AD61C5">
            <w:pPr>
              <w:rPr>
                <w:rFonts w:ascii="Arial" w:hAnsi="Arial" w:cs="Arial"/>
                <w:b/>
                <w:sz w:val="22"/>
                <w:szCs w:val="22"/>
              </w:rPr>
            </w:pPr>
            <w:r w:rsidRPr="00E7174C">
              <w:rPr>
                <w:rFonts w:ascii="Arial" w:hAnsi="Arial" w:cs="Arial"/>
                <w:b/>
                <w:sz w:val="22"/>
                <w:szCs w:val="22"/>
              </w:rPr>
              <w:t>Venue:</w:t>
            </w:r>
          </w:p>
        </w:tc>
        <w:tc>
          <w:tcPr>
            <w:tcW w:w="13375" w:type="dxa"/>
          </w:tcPr>
          <w:p w14:paraId="1536C35B" w14:textId="77777777" w:rsidR="00AD61C5" w:rsidRPr="00E7174C" w:rsidRDefault="00C01A35" w:rsidP="00554058">
            <w:pPr>
              <w:rPr>
                <w:rFonts w:ascii="Arial" w:hAnsi="Arial" w:cs="Arial"/>
                <w:sz w:val="22"/>
                <w:szCs w:val="22"/>
              </w:rPr>
            </w:pPr>
            <w:r w:rsidRPr="00E7174C">
              <w:rPr>
                <w:rFonts w:ascii="Arial" w:hAnsi="Arial" w:cs="Arial"/>
                <w:color w:val="000000"/>
                <w:sz w:val="22"/>
                <w:szCs w:val="22"/>
              </w:rPr>
              <w:t>Ministry of Health</w:t>
            </w:r>
            <w:r w:rsidR="00F8379F" w:rsidRPr="00E7174C">
              <w:rPr>
                <w:rFonts w:ascii="Arial" w:hAnsi="Arial" w:cs="Arial"/>
                <w:color w:val="000000"/>
                <w:sz w:val="22"/>
                <w:szCs w:val="22"/>
              </w:rPr>
              <w:t xml:space="preserve">, Room </w:t>
            </w:r>
            <w:r w:rsidR="00554058" w:rsidRPr="00E7174C">
              <w:rPr>
                <w:rFonts w:ascii="Arial" w:hAnsi="Arial" w:cs="Arial"/>
                <w:color w:val="000000"/>
                <w:sz w:val="22"/>
                <w:szCs w:val="22"/>
              </w:rPr>
              <w:t>GN.7, 133 Molesworth St</w:t>
            </w:r>
            <w:r w:rsidR="006C3CEE" w:rsidRPr="00E7174C">
              <w:rPr>
                <w:rFonts w:ascii="Arial" w:hAnsi="Arial" w:cs="Arial"/>
                <w:color w:val="000000"/>
                <w:sz w:val="22"/>
                <w:szCs w:val="22"/>
              </w:rPr>
              <w:t>, Wellington</w:t>
            </w:r>
          </w:p>
        </w:tc>
      </w:tr>
    </w:tbl>
    <w:p w14:paraId="6E1F4171" w14:textId="77777777" w:rsidR="00E73E8F" w:rsidRPr="00E7174C" w:rsidRDefault="00E73E8F">
      <w:pPr>
        <w:rPr>
          <w:rFonts w:ascii="Arial" w:hAnsi="Arial" w:cs="Arial"/>
          <w:sz w:val="22"/>
          <w:szCs w:val="22"/>
        </w:rPr>
      </w:pPr>
    </w:p>
    <w:tbl>
      <w:tblPr>
        <w:tblW w:w="15486"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
        <w:gridCol w:w="2101"/>
        <w:gridCol w:w="13367"/>
        <w:gridCol w:w="6"/>
      </w:tblGrid>
      <w:tr w:rsidR="00616C82" w:rsidRPr="00E7174C" w14:paraId="6BD28F92" w14:textId="77777777" w:rsidTr="00616C82">
        <w:trPr>
          <w:gridBefore w:val="1"/>
          <w:gridAfter w:val="1"/>
          <w:wBefore w:w="12" w:type="dxa"/>
          <w:wAfter w:w="6" w:type="dxa"/>
          <w:cantSplit/>
        </w:trPr>
        <w:tc>
          <w:tcPr>
            <w:tcW w:w="15468" w:type="dxa"/>
            <w:gridSpan w:val="2"/>
            <w:shd w:val="pct12" w:color="008080" w:fill="33CCCC"/>
          </w:tcPr>
          <w:p w14:paraId="401E7746" w14:textId="77777777" w:rsidR="00616C82" w:rsidRPr="00E7174C" w:rsidRDefault="00616C82" w:rsidP="00616C82">
            <w:pPr>
              <w:pStyle w:val="BlockLabel"/>
              <w:rPr>
                <w:rFonts w:ascii="Arial" w:hAnsi="Arial" w:cs="Arial"/>
                <w:sz w:val="22"/>
                <w:szCs w:val="22"/>
                <w:lang w:val="en-AU"/>
              </w:rPr>
            </w:pPr>
            <w:r w:rsidRPr="00E7174C">
              <w:rPr>
                <w:rFonts w:ascii="Arial" w:hAnsi="Arial" w:cs="Arial"/>
                <w:sz w:val="22"/>
                <w:szCs w:val="22"/>
                <w:lang w:val="en-AU"/>
              </w:rPr>
              <w:t>Committee Members</w:t>
            </w:r>
          </w:p>
        </w:tc>
      </w:tr>
      <w:tr w:rsidR="00616C82" w:rsidRPr="00E7174C" w14:paraId="6CBA7222" w14:textId="77777777" w:rsidTr="00616C82">
        <w:trPr>
          <w:cantSplit/>
          <w:trHeight w:val="277"/>
        </w:trPr>
        <w:tc>
          <w:tcPr>
            <w:tcW w:w="15486" w:type="dxa"/>
            <w:gridSpan w:val="4"/>
          </w:tcPr>
          <w:p w14:paraId="07DAB766" w14:textId="77777777" w:rsidR="00616C82" w:rsidRPr="00E7174C" w:rsidRDefault="00AF5220" w:rsidP="0049161C">
            <w:pPr>
              <w:rPr>
                <w:rFonts w:ascii="Arial" w:hAnsi="Arial" w:cs="Arial"/>
                <w:sz w:val="22"/>
                <w:szCs w:val="22"/>
              </w:rPr>
            </w:pPr>
            <w:r w:rsidRPr="00E7174C">
              <w:rPr>
                <w:rFonts w:ascii="Arial" w:hAnsi="Arial" w:cs="Arial"/>
                <w:sz w:val="22"/>
                <w:szCs w:val="22"/>
              </w:rPr>
              <w:t>Ian Dittmer</w:t>
            </w:r>
            <w:r w:rsidR="00616C82" w:rsidRPr="00E7174C">
              <w:rPr>
                <w:rFonts w:ascii="Arial" w:hAnsi="Arial" w:cs="Arial"/>
                <w:sz w:val="22"/>
                <w:szCs w:val="22"/>
              </w:rPr>
              <w:t xml:space="preserve"> (Chairperson</w:t>
            </w:r>
            <w:proofErr w:type="gramStart"/>
            <w:r w:rsidR="00616C82" w:rsidRPr="00E7174C">
              <w:rPr>
                <w:rFonts w:ascii="Arial" w:hAnsi="Arial" w:cs="Arial"/>
                <w:sz w:val="22"/>
                <w:szCs w:val="22"/>
              </w:rPr>
              <w:t xml:space="preserve">), </w:t>
            </w:r>
            <w:r w:rsidR="00B32E40" w:rsidRPr="00E7174C">
              <w:rPr>
                <w:rFonts w:ascii="Arial" w:hAnsi="Arial" w:cs="Arial"/>
                <w:sz w:val="22"/>
                <w:szCs w:val="22"/>
              </w:rPr>
              <w:t xml:space="preserve"> </w:t>
            </w:r>
            <w:r w:rsidR="004E7998" w:rsidRPr="00E7174C">
              <w:rPr>
                <w:rFonts w:ascii="Arial" w:hAnsi="Arial" w:cs="Arial"/>
                <w:bCs/>
                <w:color w:val="000000"/>
                <w:sz w:val="22"/>
                <w:szCs w:val="22"/>
              </w:rPr>
              <w:t>Kay</w:t>
            </w:r>
            <w:proofErr w:type="gramEnd"/>
            <w:r w:rsidR="004E7998" w:rsidRPr="00E7174C">
              <w:rPr>
                <w:rFonts w:ascii="Arial" w:hAnsi="Arial" w:cs="Arial"/>
                <w:bCs/>
                <w:color w:val="000000"/>
                <w:sz w:val="22"/>
                <w:szCs w:val="22"/>
              </w:rPr>
              <w:t xml:space="preserve"> McLaughlin, Fredric Doss</w:t>
            </w:r>
            <w:r w:rsidR="00503C37" w:rsidRPr="00E7174C">
              <w:rPr>
                <w:rFonts w:ascii="Arial" w:hAnsi="Arial" w:cs="Arial"/>
                <w:bCs/>
                <w:color w:val="000000"/>
                <w:sz w:val="22"/>
                <w:szCs w:val="22"/>
              </w:rPr>
              <w:t xml:space="preserve">, </w:t>
            </w:r>
            <w:r w:rsidRPr="00E7174C">
              <w:rPr>
                <w:rFonts w:ascii="Arial" w:hAnsi="Arial" w:cs="Arial"/>
                <w:bCs/>
                <w:color w:val="000000"/>
                <w:sz w:val="22"/>
                <w:szCs w:val="22"/>
              </w:rPr>
              <w:t xml:space="preserve">John </w:t>
            </w:r>
            <w:proofErr w:type="spellStart"/>
            <w:r w:rsidRPr="00E7174C">
              <w:rPr>
                <w:rFonts w:ascii="Arial" w:hAnsi="Arial" w:cs="Arial"/>
                <w:bCs/>
                <w:color w:val="000000"/>
                <w:sz w:val="22"/>
                <w:szCs w:val="22"/>
              </w:rPr>
              <w:t>Schollum</w:t>
            </w:r>
            <w:proofErr w:type="spellEnd"/>
            <w:r w:rsidR="00E327E3" w:rsidRPr="00E7174C">
              <w:rPr>
                <w:rFonts w:ascii="Arial" w:hAnsi="Arial" w:cs="Arial"/>
                <w:bCs/>
                <w:color w:val="000000"/>
                <w:sz w:val="22"/>
                <w:szCs w:val="22"/>
              </w:rPr>
              <w:t xml:space="preserve">, </w:t>
            </w:r>
            <w:r w:rsidR="00E16F87" w:rsidRPr="00E7174C">
              <w:rPr>
                <w:rFonts w:ascii="Arial" w:hAnsi="Arial" w:cs="Arial"/>
                <w:bCs/>
                <w:color w:val="000000"/>
                <w:sz w:val="22"/>
                <w:szCs w:val="22"/>
              </w:rPr>
              <w:t xml:space="preserve">Catherine Tracy, </w:t>
            </w:r>
            <w:r w:rsidR="00B32E40" w:rsidRPr="00E7174C">
              <w:rPr>
                <w:rFonts w:ascii="Arial" w:hAnsi="Arial" w:cs="Arial"/>
                <w:bCs/>
                <w:color w:val="000000"/>
                <w:sz w:val="22"/>
                <w:szCs w:val="22"/>
              </w:rPr>
              <w:t xml:space="preserve">Kimberley Reimers, </w:t>
            </w:r>
            <w:r w:rsidRPr="00E7174C">
              <w:rPr>
                <w:rFonts w:ascii="Arial" w:hAnsi="Arial" w:cs="Arial"/>
                <w:bCs/>
                <w:color w:val="000000"/>
                <w:sz w:val="22"/>
                <w:szCs w:val="22"/>
              </w:rPr>
              <w:t>Mark</w:t>
            </w:r>
            <w:r w:rsidR="00E16F87" w:rsidRPr="00E7174C">
              <w:rPr>
                <w:rFonts w:ascii="Arial" w:hAnsi="Arial" w:cs="Arial"/>
                <w:bCs/>
                <w:color w:val="000000"/>
                <w:sz w:val="22"/>
                <w:szCs w:val="22"/>
              </w:rPr>
              <w:t xml:space="preserve"> Hodge,</w:t>
            </w:r>
            <w:r w:rsidRPr="00E7174C">
              <w:rPr>
                <w:rFonts w:ascii="Arial" w:hAnsi="Arial" w:cs="Arial"/>
                <w:bCs/>
                <w:color w:val="000000"/>
                <w:sz w:val="22"/>
                <w:szCs w:val="22"/>
              </w:rPr>
              <w:t xml:space="preserve"> </w:t>
            </w:r>
            <w:r w:rsidR="00B32E40" w:rsidRPr="00E7174C">
              <w:rPr>
                <w:rFonts w:ascii="Arial" w:hAnsi="Arial" w:cs="Arial"/>
                <w:bCs/>
                <w:color w:val="000000"/>
                <w:sz w:val="22"/>
                <w:szCs w:val="22"/>
              </w:rPr>
              <w:t>Max Reid</w:t>
            </w:r>
            <w:r w:rsidR="00CF6295">
              <w:rPr>
                <w:rFonts w:ascii="Arial" w:hAnsi="Arial" w:cs="Arial"/>
                <w:bCs/>
                <w:color w:val="000000"/>
                <w:sz w:val="22"/>
                <w:szCs w:val="22"/>
              </w:rPr>
              <w:t>,</w:t>
            </w:r>
            <w:r w:rsidR="00B32E40" w:rsidRPr="00E7174C">
              <w:rPr>
                <w:rFonts w:ascii="Arial" w:hAnsi="Arial" w:cs="Arial"/>
                <w:bCs/>
                <w:color w:val="000000"/>
                <w:sz w:val="22"/>
                <w:szCs w:val="22"/>
              </w:rPr>
              <w:t xml:space="preserve"> </w:t>
            </w:r>
            <w:r w:rsidR="00CF6295" w:rsidRPr="00E7174C">
              <w:rPr>
                <w:rFonts w:ascii="Arial" w:hAnsi="Arial" w:cs="Arial"/>
                <w:sz w:val="22"/>
                <w:szCs w:val="22"/>
              </w:rPr>
              <w:t>Jenny Walker, Nick Cross</w:t>
            </w:r>
            <w:r w:rsidR="00CF6295">
              <w:rPr>
                <w:rFonts w:ascii="Arial" w:hAnsi="Arial" w:cs="Arial"/>
                <w:sz w:val="22"/>
                <w:szCs w:val="22"/>
              </w:rPr>
              <w:t xml:space="preserve">, </w:t>
            </w:r>
            <w:r w:rsidR="00A466CE">
              <w:rPr>
                <w:rFonts w:ascii="Arial" w:hAnsi="Arial" w:cs="Arial"/>
                <w:sz w:val="22"/>
                <w:szCs w:val="22"/>
              </w:rPr>
              <w:t xml:space="preserve">Chris Hood, Murray </w:t>
            </w:r>
            <w:proofErr w:type="spellStart"/>
            <w:r w:rsidR="00A466CE">
              <w:rPr>
                <w:rFonts w:ascii="Arial" w:hAnsi="Arial" w:cs="Arial"/>
                <w:sz w:val="22"/>
                <w:szCs w:val="22"/>
              </w:rPr>
              <w:t>Leikis</w:t>
            </w:r>
            <w:proofErr w:type="spellEnd"/>
            <w:r w:rsidR="00A466CE">
              <w:rPr>
                <w:rFonts w:ascii="Arial" w:hAnsi="Arial" w:cs="Arial"/>
                <w:sz w:val="22"/>
                <w:szCs w:val="22"/>
              </w:rPr>
              <w:t xml:space="preserve">,  </w:t>
            </w:r>
            <w:r w:rsidR="005F4493">
              <w:rPr>
                <w:rFonts w:ascii="Arial" w:hAnsi="Arial" w:cs="Arial"/>
                <w:sz w:val="22"/>
                <w:szCs w:val="22"/>
              </w:rPr>
              <w:t xml:space="preserve">Sue Riddle, </w:t>
            </w:r>
            <w:r w:rsidR="00925008">
              <w:rPr>
                <w:rFonts w:ascii="Arial" w:hAnsi="Arial" w:cs="Arial"/>
                <w:sz w:val="22"/>
                <w:szCs w:val="22"/>
              </w:rPr>
              <w:t>Jane Ronaldson</w:t>
            </w:r>
            <w:r w:rsidR="005E0D60">
              <w:rPr>
                <w:rFonts w:ascii="Arial" w:hAnsi="Arial" w:cs="Arial"/>
                <w:sz w:val="22"/>
                <w:szCs w:val="22"/>
              </w:rPr>
              <w:t xml:space="preserve">, </w:t>
            </w:r>
            <w:r w:rsidR="005E0D60" w:rsidRPr="00485520">
              <w:rPr>
                <w:rFonts w:ascii="Arial" w:hAnsi="Arial" w:cs="Arial"/>
                <w:sz w:val="22"/>
                <w:szCs w:val="22"/>
              </w:rPr>
              <w:t>Yang Zhang-Farhi</w:t>
            </w:r>
          </w:p>
        </w:tc>
      </w:tr>
      <w:tr w:rsidR="004E7998" w:rsidRPr="00E7174C" w14:paraId="1ADB0267" w14:textId="77777777" w:rsidTr="00616C82">
        <w:trPr>
          <w:cantSplit/>
          <w:trHeight w:val="277"/>
        </w:trPr>
        <w:tc>
          <w:tcPr>
            <w:tcW w:w="2113" w:type="dxa"/>
            <w:gridSpan w:val="2"/>
          </w:tcPr>
          <w:p w14:paraId="47B97764" w14:textId="77777777" w:rsidR="004E7998" w:rsidRPr="00E7174C" w:rsidRDefault="004E7998" w:rsidP="004E7998">
            <w:pPr>
              <w:rPr>
                <w:rFonts w:ascii="Arial" w:hAnsi="Arial" w:cs="Arial"/>
                <w:b/>
                <w:sz w:val="22"/>
                <w:szCs w:val="22"/>
              </w:rPr>
            </w:pPr>
            <w:r w:rsidRPr="00E7174C">
              <w:rPr>
                <w:rFonts w:ascii="Arial" w:hAnsi="Arial" w:cs="Arial"/>
                <w:b/>
                <w:sz w:val="22"/>
                <w:szCs w:val="22"/>
              </w:rPr>
              <w:t>Apologies</w:t>
            </w:r>
          </w:p>
        </w:tc>
        <w:tc>
          <w:tcPr>
            <w:tcW w:w="13373" w:type="dxa"/>
            <w:gridSpan w:val="2"/>
          </w:tcPr>
          <w:p w14:paraId="312606AE" w14:textId="77777777" w:rsidR="004E7998" w:rsidRPr="00E7174C" w:rsidRDefault="0049161C" w:rsidP="00CF6295">
            <w:pPr>
              <w:rPr>
                <w:rFonts w:ascii="Arial" w:hAnsi="Arial" w:cs="Arial"/>
                <w:sz w:val="22"/>
                <w:szCs w:val="22"/>
              </w:rPr>
            </w:pPr>
            <w:r>
              <w:rPr>
                <w:rFonts w:ascii="Arial" w:hAnsi="Arial" w:cs="Arial"/>
                <w:sz w:val="22"/>
                <w:szCs w:val="22"/>
              </w:rPr>
              <w:t>Nick Cross,</w:t>
            </w:r>
            <w:r w:rsidR="00925008">
              <w:rPr>
                <w:rFonts w:ascii="Arial" w:hAnsi="Arial" w:cs="Arial"/>
                <w:sz w:val="22"/>
                <w:szCs w:val="22"/>
              </w:rPr>
              <w:t xml:space="preserve"> </w:t>
            </w:r>
            <w:r w:rsidR="00925008" w:rsidRPr="00E7174C">
              <w:rPr>
                <w:rFonts w:ascii="Arial" w:hAnsi="Arial" w:cs="Arial"/>
                <w:bCs/>
                <w:color w:val="000000"/>
                <w:sz w:val="22"/>
                <w:szCs w:val="22"/>
              </w:rPr>
              <w:t>Kimberley Reimers</w:t>
            </w:r>
            <w:r w:rsidR="00E05BF7">
              <w:rPr>
                <w:rFonts w:ascii="Arial" w:hAnsi="Arial" w:cs="Arial"/>
                <w:bCs/>
                <w:color w:val="000000"/>
                <w:sz w:val="22"/>
                <w:szCs w:val="22"/>
              </w:rPr>
              <w:t>, Mark Hodge</w:t>
            </w:r>
          </w:p>
        </w:tc>
      </w:tr>
      <w:tr w:rsidR="004E7998" w:rsidRPr="00E7174C" w14:paraId="343AD825" w14:textId="77777777" w:rsidTr="00616C82">
        <w:trPr>
          <w:cantSplit/>
          <w:trHeight w:val="98"/>
        </w:trPr>
        <w:tc>
          <w:tcPr>
            <w:tcW w:w="2113" w:type="dxa"/>
            <w:gridSpan w:val="2"/>
          </w:tcPr>
          <w:p w14:paraId="5EF7DDF1" w14:textId="77777777" w:rsidR="004E7998" w:rsidRPr="00E7174C" w:rsidRDefault="00E16F87" w:rsidP="004E7998">
            <w:pPr>
              <w:rPr>
                <w:rFonts w:ascii="Arial" w:hAnsi="Arial" w:cs="Arial"/>
                <w:b/>
                <w:sz w:val="22"/>
                <w:szCs w:val="22"/>
              </w:rPr>
            </w:pPr>
            <w:r w:rsidRPr="00E7174C">
              <w:rPr>
                <w:rFonts w:ascii="Arial" w:hAnsi="Arial" w:cs="Arial"/>
                <w:b/>
                <w:sz w:val="22"/>
                <w:szCs w:val="22"/>
              </w:rPr>
              <w:t>Guests</w:t>
            </w:r>
          </w:p>
        </w:tc>
        <w:tc>
          <w:tcPr>
            <w:tcW w:w="13373" w:type="dxa"/>
            <w:gridSpan w:val="2"/>
          </w:tcPr>
          <w:p w14:paraId="660A4D0D" w14:textId="77777777" w:rsidR="004E7998" w:rsidRPr="00E7174C" w:rsidRDefault="00CE77E9" w:rsidP="00263816">
            <w:pPr>
              <w:rPr>
                <w:rFonts w:ascii="Arial" w:hAnsi="Arial" w:cs="Arial"/>
                <w:sz w:val="22"/>
                <w:szCs w:val="22"/>
              </w:rPr>
            </w:pPr>
            <w:proofErr w:type="spellStart"/>
            <w:r>
              <w:rPr>
                <w:rFonts w:ascii="Arial" w:hAnsi="Arial" w:cs="Arial"/>
                <w:sz w:val="22"/>
                <w:szCs w:val="22"/>
              </w:rPr>
              <w:t>Suetonia</w:t>
            </w:r>
            <w:proofErr w:type="spellEnd"/>
            <w:r>
              <w:rPr>
                <w:rFonts w:ascii="Arial" w:hAnsi="Arial" w:cs="Arial"/>
                <w:sz w:val="22"/>
                <w:szCs w:val="22"/>
              </w:rPr>
              <w:t xml:space="preserve"> Palmer</w:t>
            </w:r>
            <w:r w:rsidR="00AE4598">
              <w:rPr>
                <w:rFonts w:ascii="Arial" w:hAnsi="Arial" w:cs="Arial"/>
                <w:sz w:val="22"/>
                <w:szCs w:val="22"/>
              </w:rPr>
              <w:t xml:space="preserve">, </w:t>
            </w:r>
            <w:proofErr w:type="spellStart"/>
            <w:r w:rsidR="00AE4598" w:rsidRPr="00AE4598">
              <w:rPr>
                <w:rFonts w:ascii="Arial" w:hAnsi="Arial" w:cs="Arial"/>
                <w:sz w:val="22"/>
                <w:szCs w:val="22"/>
              </w:rPr>
              <w:t>Walaa</w:t>
            </w:r>
            <w:proofErr w:type="spellEnd"/>
            <w:r w:rsidR="00AE4598" w:rsidRPr="00AE4598">
              <w:rPr>
                <w:rFonts w:ascii="Arial" w:hAnsi="Arial" w:cs="Arial"/>
                <w:sz w:val="22"/>
                <w:szCs w:val="22"/>
              </w:rPr>
              <w:t xml:space="preserve"> </w:t>
            </w:r>
            <w:proofErr w:type="spellStart"/>
            <w:r w:rsidR="00AE4598" w:rsidRPr="00AE4598">
              <w:rPr>
                <w:rFonts w:ascii="Arial" w:hAnsi="Arial" w:cs="Arial"/>
                <w:sz w:val="22"/>
                <w:szCs w:val="22"/>
              </w:rPr>
              <w:t>Saweirs</w:t>
            </w:r>
            <w:proofErr w:type="spellEnd"/>
          </w:p>
        </w:tc>
      </w:tr>
      <w:tr w:rsidR="00E16F87" w:rsidRPr="00E7174C" w14:paraId="0D4949B4" w14:textId="77777777" w:rsidTr="00616C82">
        <w:trPr>
          <w:cantSplit/>
          <w:trHeight w:val="98"/>
        </w:trPr>
        <w:tc>
          <w:tcPr>
            <w:tcW w:w="2113" w:type="dxa"/>
            <w:gridSpan w:val="2"/>
          </w:tcPr>
          <w:p w14:paraId="5082D6E9" w14:textId="77777777" w:rsidR="00E16F87" w:rsidRPr="00E7174C" w:rsidRDefault="00E16F87" w:rsidP="00E16F87">
            <w:pPr>
              <w:rPr>
                <w:rFonts w:ascii="Arial" w:hAnsi="Arial" w:cs="Arial"/>
                <w:b/>
                <w:sz w:val="22"/>
                <w:szCs w:val="22"/>
              </w:rPr>
            </w:pPr>
            <w:r w:rsidRPr="00E7174C">
              <w:rPr>
                <w:rFonts w:ascii="Arial" w:hAnsi="Arial" w:cs="Arial"/>
                <w:b/>
                <w:sz w:val="22"/>
                <w:szCs w:val="22"/>
              </w:rPr>
              <w:t>Minutes Taken By</w:t>
            </w:r>
          </w:p>
        </w:tc>
        <w:tc>
          <w:tcPr>
            <w:tcW w:w="13373" w:type="dxa"/>
            <w:gridSpan w:val="2"/>
          </w:tcPr>
          <w:p w14:paraId="467B8FD2" w14:textId="77777777" w:rsidR="00E16F87" w:rsidRPr="00E7174C" w:rsidRDefault="00A466CE" w:rsidP="00E16F87">
            <w:pPr>
              <w:rPr>
                <w:rFonts w:ascii="Arial" w:hAnsi="Arial" w:cs="Arial"/>
                <w:sz w:val="22"/>
                <w:szCs w:val="22"/>
              </w:rPr>
            </w:pPr>
            <w:r>
              <w:rPr>
                <w:rFonts w:ascii="Arial" w:hAnsi="Arial" w:cs="Arial"/>
                <w:sz w:val="22"/>
                <w:szCs w:val="22"/>
              </w:rPr>
              <w:t>Prue Fieldes</w:t>
            </w:r>
          </w:p>
        </w:tc>
      </w:tr>
    </w:tbl>
    <w:p w14:paraId="4F9D2CC5" w14:textId="77777777" w:rsidR="0096143A" w:rsidRPr="00E7174C" w:rsidRDefault="0096143A">
      <w:pPr>
        <w:rPr>
          <w:rFonts w:ascii="Arial" w:hAnsi="Arial" w:cs="Arial"/>
          <w:sz w:val="22"/>
          <w:szCs w:val="22"/>
        </w:rPr>
      </w:pPr>
    </w:p>
    <w:tbl>
      <w:tblPr>
        <w:tblW w:w="1554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5"/>
        <w:gridCol w:w="14"/>
        <w:gridCol w:w="21"/>
        <w:gridCol w:w="2097"/>
        <w:gridCol w:w="8"/>
        <w:gridCol w:w="10"/>
        <w:gridCol w:w="18"/>
        <w:gridCol w:w="2702"/>
        <w:gridCol w:w="8166"/>
        <w:gridCol w:w="36"/>
        <w:gridCol w:w="12"/>
        <w:gridCol w:w="1726"/>
        <w:gridCol w:w="20"/>
        <w:gridCol w:w="20"/>
      </w:tblGrid>
      <w:tr w:rsidR="00E73E8F" w:rsidRPr="00E7174C" w14:paraId="0A3C61E5" w14:textId="77777777" w:rsidTr="005D236D">
        <w:trPr>
          <w:gridAfter w:val="2"/>
          <w:wAfter w:w="40" w:type="dxa"/>
          <w:trHeight w:val="143"/>
          <w:tblHeader/>
        </w:trPr>
        <w:tc>
          <w:tcPr>
            <w:tcW w:w="695" w:type="dxa"/>
          </w:tcPr>
          <w:p w14:paraId="5BCB6C1D" w14:textId="77777777" w:rsidR="00E73E8F" w:rsidRPr="00E7174C" w:rsidRDefault="00E73E8F">
            <w:pPr>
              <w:jc w:val="both"/>
              <w:rPr>
                <w:rFonts w:ascii="Arial" w:hAnsi="Arial" w:cs="Arial"/>
                <w:b/>
                <w:sz w:val="22"/>
                <w:szCs w:val="22"/>
              </w:rPr>
            </w:pPr>
            <w:r w:rsidRPr="00E7174C">
              <w:rPr>
                <w:rFonts w:ascii="Arial" w:hAnsi="Arial" w:cs="Arial"/>
                <w:b/>
                <w:sz w:val="22"/>
                <w:szCs w:val="22"/>
              </w:rPr>
              <w:t>No.</w:t>
            </w:r>
          </w:p>
        </w:tc>
        <w:tc>
          <w:tcPr>
            <w:tcW w:w="2150" w:type="dxa"/>
            <w:gridSpan w:val="5"/>
          </w:tcPr>
          <w:p w14:paraId="25FF799E" w14:textId="77777777" w:rsidR="00E73E8F" w:rsidRPr="00E7174C" w:rsidRDefault="00E73E8F">
            <w:pPr>
              <w:pStyle w:val="Heading2"/>
              <w:rPr>
                <w:rFonts w:cs="Arial"/>
                <w:sz w:val="22"/>
                <w:szCs w:val="22"/>
              </w:rPr>
            </w:pPr>
            <w:r w:rsidRPr="00E7174C">
              <w:rPr>
                <w:rFonts w:cs="Arial"/>
                <w:sz w:val="22"/>
                <w:szCs w:val="22"/>
              </w:rPr>
              <w:t>Item</w:t>
            </w:r>
          </w:p>
        </w:tc>
        <w:tc>
          <w:tcPr>
            <w:tcW w:w="10934" w:type="dxa"/>
            <w:gridSpan w:val="5"/>
          </w:tcPr>
          <w:p w14:paraId="54E95726" w14:textId="77777777" w:rsidR="00E73E8F" w:rsidRPr="00E7174C" w:rsidRDefault="00E73E8F">
            <w:pPr>
              <w:pStyle w:val="Heading2"/>
              <w:rPr>
                <w:rFonts w:cs="Arial"/>
                <w:sz w:val="22"/>
                <w:szCs w:val="22"/>
              </w:rPr>
            </w:pPr>
            <w:r w:rsidRPr="00E7174C">
              <w:rPr>
                <w:rFonts w:cs="Arial"/>
                <w:sz w:val="22"/>
                <w:szCs w:val="22"/>
              </w:rPr>
              <w:t>Discussion/Action</w:t>
            </w:r>
          </w:p>
        </w:tc>
        <w:tc>
          <w:tcPr>
            <w:tcW w:w="1726" w:type="dxa"/>
          </w:tcPr>
          <w:p w14:paraId="16C121DA" w14:textId="77777777" w:rsidR="00E73E8F" w:rsidRPr="00E7174C" w:rsidRDefault="00E73E8F">
            <w:pPr>
              <w:rPr>
                <w:rFonts w:ascii="Arial" w:hAnsi="Arial" w:cs="Arial"/>
                <w:b/>
                <w:sz w:val="22"/>
                <w:szCs w:val="22"/>
              </w:rPr>
            </w:pPr>
            <w:r w:rsidRPr="00E7174C">
              <w:rPr>
                <w:rFonts w:ascii="Arial" w:hAnsi="Arial" w:cs="Arial"/>
                <w:b/>
                <w:sz w:val="22"/>
                <w:szCs w:val="22"/>
              </w:rPr>
              <w:t>Responsibility</w:t>
            </w:r>
          </w:p>
        </w:tc>
      </w:tr>
      <w:tr w:rsidR="00AD61C5" w:rsidRPr="00E7174C" w14:paraId="710ED7D8"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49843C6C" w14:textId="77777777" w:rsidR="00AD61C5" w:rsidRPr="00E7174C" w:rsidRDefault="00F75486" w:rsidP="00AD61C5">
            <w:pPr>
              <w:pStyle w:val="BlockLabel"/>
              <w:rPr>
                <w:rFonts w:ascii="Arial" w:hAnsi="Arial" w:cs="Arial"/>
                <w:sz w:val="22"/>
                <w:szCs w:val="22"/>
                <w:lang w:val="en-AU"/>
              </w:rPr>
            </w:pPr>
            <w:r w:rsidRPr="00E7174C">
              <w:rPr>
                <w:rFonts w:ascii="Arial" w:hAnsi="Arial" w:cs="Arial"/>
                <w:sz w:val="22"/>
                <w:szCs w:val="22"/>
                <w:lang w:val="en-AU"/>
              </w:rPr>
              <w:t>Minutes</w:t>
            </w:r>
          </w:p>
        </w:tc>
      </w:tr>
      <w:tr w:rsidR="00AD61C5" w:rsidRPr="00E7174C" w14:paraId="0C8F2757" w14:textId="77777777" w:rsidTr="005D236D">
        <w:trPr>
          <w:gridAfter w:val="2"/>
          <w:wAfter w:w="40" w:type="dxa"/>
          <w:trHeight w:val="143"/>
        </w:trPr>
        <w:tc>
          <w:tcPr>
            <w:tcW w:w="695" w:type="dxa"/>
          </w:tcPr>
          <w:p w14:paraId="617B66CA" w14:textId="77777777" w:rsidR="00AD61C5" w:rsidRPr="00E7174C" w:rsidRDefault="00AD61C5">
            <w:pPr>
              <w:ind w:right="34"/>
              <w:jc w:val="center"/>
              <w:rPr>
                <w:rFonts w:ascii="Arial" w:hAnsi="Arial" w:cs="Arial"/>
                <w:sz w:val="22"/>
                <w:szCs w:val="22"/>
              </w:rPr>
            </w:pPr>
          </w:p>
        </w:tc>
        <w:tc>
          <w:tcPr>
            <w:tcW w:w="2132" w:type="dxa"/>
            <w:gridSpan w:val="3"/>
          </w:tcPr>
          <w:p w14:paraId="56232DD2" w14:textId="77777777" w:rsidR="00AD61C5" w:rsidRPr="00E7174C" w:rsidRDefault="00AD61C5" w:rsidP="00F75486">
            <w:pPr>
              <w:rPr>
                <w:rFonts w:ascii="Arial" w:hAnsi="Arial" w:cs="Arial"/>
                <w:b/>
                <w:sz w:val="22"/>
                <w:szCs w:val="22"/>
              </w:rPr>
            </w:pPr>
          </w:p>
        </w:tc>
        <w:tc>
          <w:tcPr>
            <w:tcW w:w="10904" w:type="dxa"/>
            <w:gridSpan w:val="5"/>
          </w:tcPr>
          <w:p w14:paraId="1EA1B459" w14:textId="77777777" w:rsidR="002D74A5" w:rsidRPr="00E7174C" w:rsidRDefault="002D74A5" w:rsidP="00F75486">
            <w:pPr>
              <w:rPr>
                <w:rFonts w:ascii="Arial" w:hAnsi="Arial" w:cs="Arial"/>
                <w:sz w:val="22"/>
                <w:szCs w:val="22"/>
              </w:rPr>
            </w:pPr>
          </w:p>
        </w:tc>
        <w:tc>
          <w:tcPr>
            <w:tcW w:w="1774" w:type="dxa"/>
            <w:gridSpan w:val="3"/>
          </w:tcPr>
          <w:p w14:paraId="3C9072C1" w14:textId="77777777" w:rsidR="002D74A5" w:rsidRPr="00E7174C" w:rsidRDefault="002D74A5">
            <w:pPr>
              <w:jc w:val="center"/>
              <w:rPr>
                <w:rFonts w:ascii="Arial" w:hAnsi="Arial" w:cs="Arial"/>
                <w:b/>
                <w:sz w:val="22"/>
                <w:szCs w:val="22"/>
              </w:rPr>
            </w:pPr>
          </w:p>
        </w:tc>
      </w:tr>
      <w:tr w:rsidR="00616C82" w:rsidRPr="00E7174C" w14:paraId="6A12C606" w14:textId="77777777" w:rsidTr="00DF4C4B">
        <w:tblPrEx>
          <w:tblBorders>
            <w:top w:val="single" w:sz="6" w:space="0" w:color="auto"/>
            <w:left w:val="single" w:sz="6" w:space="0" w:color="auto"/>
            <w:bottom w:val="single" w:sz="6" w:space="0" w:color="auto"/>
            <w:right w:val="single" w:sz="6" w:space="0" w:color="auto"/>
          </w:tblBorders>
        </w:tblPrEx>
        <w:trPr>
          <w:cantSplit/>
          <w:trHeight w:val="143"/>
        </w:trPr>
        <w:tc>
          <w:tcPr>
            <w:tcW w:w="15545" w:type="dxa"/>
            <w:gridSpan w:val="14"/>
            <w:shd w:val="pct12" w:color="008080" w:fill="33CCCC"/>
          </w:tcPr>
          <w:p w14:paraId="6AE4E42F" w14:textId="77777777" w:rsidR="00616C82" w:rsidRPr="00E7174C" w:rsidRDefault="00263C9A" w:rsidP="00616C82">
            <w:pPr>
              <w:pStyle w:val="BlockLabel"/>
              <w:rPr>
                <w:rFonts w:ascii="Arial" w:hAnsi="Arial" w:cs="Arial"/>
                <w:sz w:val="22"/>
                <w:szCs w:val="22"/>
                <w:lang w:val="en-AU"/>
              </w:rPr>
            </w:pPr>
            <w:r w:rsidRPr="00E7174C">
              <w:rPr>
                <w:rFonts w:ascii="Arial" w:hAnsi="Arial" w:cs="Arial"/>
                <w:sz w:val="22"/>
                <w:szCs w:val="22"/>
                <w:lang w:val="en-AU"/>
              </w:rPr>
              <w:t>General Business</w:t>
            </w:r>
          </w:p>
        </w:tc>
      </w:tr>
      <w:tr w:rsidR="00F8379F" w:rsidRPr="00E7174C" w14:paraId="020BB85A" w14:textId="77777777" w:rsidTr="005D236D">
        <w:trPr>
          <w:gridAfter w:val="2"/>
          <w:wAfter w:w="40" w:type="dxa"/>
          <w:trHeight w:val="143"/>
        </w:trPr>
        <w:tc>
          <w:tcPr>
            <w:tcW w:w="695" w:type="dxa"/>
          </w:tcPr>
          <w:p w14:paraId="6D43C432" w14:textId="77777777" w:rsidR="00F8379F" w:rsidRPr="00E7174C" w:rsidRDefault="00F8379F">
            <w:pPr>
              <w:ind w:right="34"/>
              <w:jc w:val="center"/>
              <w:rPr>
                <w:rFonts w:ascii="Arial" w:hAnsi="Arial" w:cs="Arial"/>
                <w:sz w:val="22"/>
                <w:szCs w:val="22"/>
              </w:rPr>
            </w:pPr>
            <w:r w:rsidRPr="00E7174C">
              <w:rPr>
                <w:rFonts w:ascii="Arial" w:hAnsi="Arial" w:cs="Arial"/>
                <w:sz w:val="22"/>
                <w:szCs w:val="22"/>
              </w:rPr>
              <w:t>1</w:t>
            </w:r>
          </w:p>
        </w:tc>
        <w:tc>
          <w:tcPr>
            <w:tcW w:w="2132" w:type="dxa"/>
            <w:gridSpan w:val="3"/>
          </w:tcPr>
          <w:p w14:paraId="5BCAA135" w14:textId="77777777" w:rsidR="00F8379F" w:rsidRPr="00EF6C3E" w:rsidRDefault="002C2A92" w:rsidP="002C2A92">
            <w:pPr>
              <w:rPr>
                <w:rFonts w:ascii="Arial" w:hAnsi="Arial" w:cs="Arial"/>
                <w:b/>
                <w:bCs/>
                <w:color w:val="000000"/>
                <w:sz w:val="22"/>
                <w:szCs w:val="22"/>
              </w:rPr>
            </w:pPr>
            <w:r w:rsidRPr="00EF6C3E">
              <w:rPr>
                <w:rFonts w:ascii="Arial" w:hAnsi="Arial" w:cs="Arial"/>
                <w:b/>
                <w:bCs/>
                <w:color w:val="000000"/>
                <w:sz w:val="22"/>
                <w:szCs w:val="22"/>
              </w:rPr>
              <w:t>Introduction</w:t>
            </w:r>
          </w:p>
        </w:tc>
        <w:tc>
          <w:tcPr>
            <w:tcW w:w="10904" w:type="dxa"/>
            <w:gridSpan w:val="5"/>
          </w:tcPr>
          <w:p w14:paraId="07974F97" w14:textId="77777777" w:rsidR="00F752E9" w:rsidRPr="00E7174C" w:rsidRDefault="006751F0" w:rsidP="00B71CC3">
            <w:pPr>
              <w:rPr>
                <w:rFonts w:ascii="Arial" w:hAnsi="Arial" w:cs="Arial"/>
                <w:sz w:val="22"/>
                <w:szCs w:val="22"/>
              </w:rPr>
            </w:pPr>
            <w:r w:rsidRPr="00E7174C">
              <w:rPr>
                <w:rFonts w:ascii="Arial" w:hAnsi="Arial" w:cs="Arial"/>
                <w:sz w:val="22"/>
                <w:szCs w:val="22"/>
              </w:rPr>
              <w:t>The Chair</w:t>
            </w:r>
            <w:r w:rsidR="009F2BAB" w:rsidRPr="00E7174C">
              <w:rPr>
                <w:rFonts w:ascii="Arial" w:hAnsi="Arial" w:cs="Arial"/>
                <w:sz w:val="22"/>
                <w:szCs w:val="22"/>
              </w:rPr>
              <w:t xml:space="preserve"> opened the meeting</w:t>
            </w:r>
            <w:r w:rsidR="005E0D60">
              <w:rPr>
                <w:rFonts w:ascii="Arial" w:hAnsi="Arial" w:cs="Arial"/>
                <w:sz w:val="22"/>
                <w:szCs w:val="22"/>
              </w:rPr>
              <w:t xml:space="preserve"> and there were no conflicts of interest to the agenda.</w:t>
            </w:r>
            <w:r w:rsidR="00003ACD" w:rsidRPr="00E7174C">
              <w:rPr>
                <w:rFonts w:ascii="Arial" w:hAnsi="Arial" w:cs="Arial"/>
                <w:sz w:val="22"/>
                <w:szCs w:val="22"/>
              </w:rPr>
              <w:t xml:space="preserve"> </w:t>
            </w:r>
            <w:r w:rsidR="00F752E9" w:rsidRPr="00E7174C">
              <w:rPr>
                <w:rFonts w:ascii="Arial" w:hAnsi="Arial" w:cs="Arial"/>
                <w:sz w:val="22"/>
                <w:szCs w:val="22"/>
              </w:rPr>
              <w:t xml:space="preserve">Apologies </w:t>
            </w:r>
            <w:r w:rsidR="00003ACD" w:rsidRPr="00E7174C">
              <w:rPr>
                <w:rFonts w:ascii="Arial" w:hAnsi="Arial" w:cs="Arial"/>
                <w:sz w:val="22"/>
                <w:szCs w:val="22"/>
              </w:rPr>
              <w:t>w</w:t>
            </w:r>
            <w:r w:rsidR="00F752E9" w:rsidRPr="00E7174C">
              <w:rPr>
                <w:rFonts w:ascii="Arial" w:hAnsi="Arial" w:cs="Arial"/>
                <w:sz w:val="22"/>
                <w:szCs w:val="22"/>
              </w:rPr>
              <w:t>ere noted</w:t>
            </w:r>
            <w:r w:rsidR="00003ACD" w:rsidRPr="00E7174C">
              <w:rPr>
                <w:rFonts w:ascii="Arial" w:hAnsi="Arial" w:cs="Arial"/>
                <w:sz w:val="22"/>
                <w:szCs w:val="22"/>
              </w:rPr>
              <w:t xml:space="preserve"> as above</w:t>
            </w:r>
            <w:r w:rsidR="00CE77E9">
              <w:rPr>
                <w:rFonts w:ascii="Arial" w:hAnsi="Arial" w:cs="Arial"/>
                <w:sz w:val="22"/>
                <w:szCs w:val="22"/>
              </w:rPr>
              <w:t xml:space="preserve"> and there was a </w:t>
            </w:r>
            <w:proofErr w:type="gramStart"/>
            <w:r w:rsidR="00CE77E9">
              <w:rPr>
                <w:rFonts w:ascii="Arial" w:hAnsi="Arial" w:cs="Arial"/>
                <w:sz w:val="22"/>
                <w:szCs w:val="22"/>
              </w:rPr>
              <w:t>minutes</w:t>
            </w:r>
            <w:proofErr w:type="gramEnd"/>
            <w:r w:rsidR="00CE77E9">
              <w:rPr>
                <w:rFonts w:ascii="Arial" w:hAnsi="Arial" w:cs="Arial"/>
                <w:sz w:val="22"/>
                <w:szCs w:val="22"/>
              </w:rPr>
              <w:t xml:space="preserve"> silence to honour Tonya Kara.</w:t>
            </w:r>
          </w:p>
          <w:p w14:paraId="52D50575" w14:textId="77777777" w:rsidR="00F8379F" w:rsidRPr="00E7174C" w:rsidRDefault="00F8379F" w:rsidP="00B71CC3">
            <w:pPr>
              <w:rPr>
                <w:rFonts w:ascii="Arial" w:hAnsi="Arial" w:cs="Arial"/>
                <w:sz w:val="22"/>
                <w:szCs w:val="22"/>
              </w:rPr>
            </w:pPr>
          </w:p>
        </w:tc>
        <w:tc>
          <w:tcPr>
            <w:tcW w:w="1774" w:type="dxa"/>
            <w:gridSpan w:val="3"/>
          </w:tcPr>
          <w:p w14:paraId="513F3CC8" w14:textId="77777777" w:rsidR="00F8379F" w:rsidRPr="00E7174C" w:rsidRDefault="00F8379F" w:rsidP="001F0B90">
            <w:pPr>
              <w:jc w:val="center"/>
              <w:rPr>
                <w:rFonts w:ascii="Arial" w:hAnsi="Arial" w:cs="Arial"/>
                <w:b/>
                <w:sz w:val="22"/>
                <w:szCs w:val="22"/>
              </w:rPr>
            </w:pPr>
          </w:p>
        </w:tc>
      </w:tr>
      <w:tr w:rsidR="00AD61C5" w:rsidRPr="00E7174C" w14:paraId="3A5D377E" w14:textId="77777777" w:rsidTr="005D236D">
        <w:trPr>
          <w:gridAfter w:val="2"/>
          <w:wAfter w:w="40" w:type="dxa"/>
          <w:trHeight w:val="1300"/>
        </w:trPr>
        <w:tc>
          <w:tcPr>
            <w:tcW w:w="695" w:type="dxa"/>
          </w:tcPr>
          <w:p w14:paraId="16ABF332" w14:textId="77777777" w:rsidR="00AD61C5" w:rsidRPr="00E7174C" w:rsidRDefault="00F8379F">
            <w:pPr>
              <w:ind w:right="34"/>
              <w:jc w:val="center"/>
              <w:rPr>
                <w:rFonts w:ascii="Arial" w:hAnsi="Arial" w:cs="Arial"/>
                <w:sz w:val="22"/>
                <w:szCs w:val="22"/>
              </w:rPr>
            </w:pPr>
            <w:r w:rsidRPr="00E7174C">
              <w:rPr>
                <w:rFonts w:ascii="Arial" w:hAnsi="Arial" w:cs="Arial"/>
                <w:sz w:val="22"/>
                <w:szCs w:val="22"/>
              </w:rPr>
              <w:t>2</w:t>
            </w:r>
          </w:p>
        </w:tc>
        <w:tc>
          <w:tcPr>
            <w:tcW w:w="2132" w:type="dxa"/>
            <w:gridSpan w:val="3"/>
          </w:tcPr>
          <w:p w14:paraId="5D9D75DE" w14:textId="77777777" w:rsidR="00E05BF7" w:rsidRPr="00EF6C3E" w:rsidRDefault="009F55F9" w:rsidP="00E05BF7">
            <w:pPr>
              <w:rPr>
                <w:rFonts w:ascii="Arial" w:hAnsi="Arial" w:cs="Arial"/>
                <w:b/>
                <w:bCs/>
                <w:color w:val="000000"/>
                <w:sz w:val="22"/>
                <w:szCs w:val="22"/>
              </w:rPr>
            </w:pPr>
            <w:r w:rsidRPr="00EF6C3E">
              <w:rPr>
                <w:rFonts w:ascii="Arial" w:hAnsi="Arial" w:cs="Arial"/>
                <w:b/>
                <w:bCs/>
                <w:color w:val="000000"/>
                <w:sz w:val="22"/>
                <w:szCs w:val="22"/>
              </w:rPr>
              <w:t xml:space="preserve">Review of the minutes recorded at the previous meeting held on </w:t>
            </w:r>
            <w:r w:rsidR="00B47487" w:rsidRPr="00EF6C3E">
              <w:rPr>
                <w:rFonts w:ascii="Arial" w:hAnsi="Arial" w:cs="Arial"/>
                <w:b/>
                <w:bCs/>
                <w:color w:val="000000"/>
                <w:sz w:val="22"/>
                <w:szCs w:val="22"/>
              </w:rPr>
              <w:t xml:space="preserve"> </w:t>
            </w:r>
          </w:p>
          <w:p w14:paraId="7CBFB909" w14:textId="77777777" w:rsidR="00AD61C5" w:rsidRPr="00EF6C3E" w:rsidRDefault="005E0D60" w:rsidP="00E05BF7">
            <w:pPr>
              <w:rPr>
                <w:rFonts w:ascii="Arial" w:hAnsi="Arial" w:cs="Arial"/>
                <w:b/>
                <w:sz w:val="22"/>
                <w:szCs w:val="22"/>
              </w:rPr>
            </w:pPr>
            <w:r>
              <w:rPr>
                <w:rFonts w:ascii="Arial" w:hAnsi="Arial" w:cs="Arial"/>
                <w:b/>
                <w:bCs/>
                <w:color w:val="000000"/>
                <w:sz w:val="22"/>
                <w:szCs w:val="22"/>
              </w:rPr>
              <w:t>15 November</w:t>
            </w:r>
            <w:r w:rsidR="00676228" w:rsidRPr="00EF6C3E">
              <w:rPr>
                <w:rFonts w:ascii="Arial" w:hAnsi="Arial" w:cs="Arial"/>
                <w:b/>
                <w:bCs/>
                <w:color w:val="000000"/>
                <w:sz w:val="22"/>
                <w:szCs w:val="22"/>
              </w:rPr>
              <w:t xml:space="preserve"> 2017</w:t>
            </w:r>
          </w:p>
        </w:tc>
        <w:tc>
          <w:tcPr>
            <w:tcW w:w="10904" w:type="dxa"/>
            <w:gridSpan w:val="5"/>
          </w:tcPr>
          <w:p w14:paraId="622A83FB" w14:textId="77777777" w:rsidR="00676228" w:rsidRPr="00E7174C" w:rsidRDefault="005F4493" w:rsidP="00DB7F75">
            <w:pPr>
              <w:rPr>
                <w:rFonts w:ascii="Arial" w:hAnsi="Arial" w:cs="Arial"/>
                <w:sz w:val="22"/>
                <w:szCs w:val="22"/>
              </w:rPr>
            </w:pPr>
            <w:bookmarkStart w:id="0" w:name="_MON_1461403636"/>
            <w:bookmarkStart w:id="1" w:name="_MON_1461404180"/>
            <w:bookmarkStart w:id="2" w:name="_MON_1465893593"/>
            <w:bookmarkStart w:id="3" w:name="_MON_1465893676"/>
            <w:bookmarkStart w:id="4" w:name="_MON_1465893690"/>
            <w:bookmarkEnd w:id="0"/>
            <w:bookmarkEnd w:id="1"/>
            <w:bookmarkEnd w:id="2"/>
            <w:bookmarkEnd w:id="3"/>
            <w:bookmarkEnd w:id="4"/>
            <w:r w:rsidRPr="00324509">
              <w:rPr>
                <w:rFonts w:ascii="Arial" w:hAnsi="Arial" w:cs="Arial"/>
                <w:sz w:val="22"/>
                <w:szCs w:val="22"/>
                <w:lang w:val="en-GB"/>
              </w:rPr>
              <w:t xml:space="preserve">The previous </w:t>
            </w:r>
            <w:r>
              <w:rPr>
                <w:rFonts w:ascii="Arial" w:hAnsi="Arial" w:cs="Arial"/>
                <w:sz w:val="22"/>
                <w:szCs w:val="22"/>
                <w:lang w:val="en-GB"/>
              </w:rPr>
              <w:t>NRAB</w:t>
            </w:r>
            <w:r w:rsidRPr="00324509">
              <w:rPr>
                <w:rFonts w:ascii="Arial" w:hAnsi="Arial" w:cs="Arial"/>
                <w:sz w:val="22"/>
                <w:szCs w:val="22"/>
                <w:lang w:val="en-GB"/>
              </w:rPr>
              <w:t xml:space="preserve"> minutes were taken as read </w:t>
            </w:r>
            <w:r>
              <w:rPr>
                <w:rFonts w:ascii="Arial" w:hAnsi="Arial" w:cs="Arial"/>
                <w:sz w:val="22"/>
                <w:szCs w:val="22"/>
                <w:lang w:val="en-GB"/>
              </w:rPr>
              <w:t xml:space="preserve">by </w:t>
            </w:r>
            <w:r w:rsidR="005E0D60">
              <w:rPr>
                <w:rFonts w:ascii="Arial" w:hAnsi="Arial" w:cs="Arial"/>
                <w:sz w:val="22"/>
                <w:szCs w:val="22"/>
                <w:lang w:val="en-GB"/>
              </w:rPr>
              <w:t xml:space="preserve">Chris Hood </w:t>
            </w:r>
            <w:r>
              <w:rPr>
                <w:rFonts w:ascii="Arial" w:hAnsi="Arial" w:cs="Arial"/>
                <w:sz w:val="22"/>
                <w:szCs w:val="22"/>
                <w:lang w:val="en-GB"/>
              </w:rPr>
              <w:t xml:space="preserve">and </w:t>
            </w:r>
            <w:r w:rsidRPr="00324509">
              <w:rPr>
                <w:rFonts w:ascii="Arial" w:hAnsi="Arial" w:cs="Arial"/>
                <w:sz w:val="22"/>
                <w:szCs w:val="22"/>
                <w:lang w:val="en-GB"/>
              </w:rPr>
              <w:t xml:space="preserve">seconded </w:t>
            </w:r>
            <w:r w:rsidR="005E0D60">
              <w:rPr>
                <w:rFonts w:ascii="Arial" w:hAnsi="Arial" w:cs="Arial"/>
                <w:sz w:val="22"/>
                <w:szCs w:val="22"/>
                <w:lang w:val="en-GB"/>
              </w:rPr>
              <w:t xml:space="preserve">by </w:t>
            </w:r>
            <w:r w:rsidR="005E0D60">
              <w:rPr>
                <w:rFonts w:ascii="Arial" w:hAnsi="Arial" w:cs="Arial"/>
                <w:sz w:val="22"/>
                <w:szCs w:val="22"/>
              </w:rPr>
              <w:t xml:space="preserve">John </w:t>
            </w:r>
            <w:proofErr w:type="spellStart"/>
            <w:r w:rsidR="005E0D60">
              <w:rPr>
                <w:rFonts w:ascii="Arial" w:hAnsi="Arial" w:cs="Arial"/>
                <w:sz w:val="22"/>
                <w:szCs w:val="22"/>
              </w:rPr>
              <w:t>Schollum</w:t>
            </w:r>
            <w:proofErr w:type="spellEnd"/>
          </w:p>
          <w:p w14:paraId="14161BD0" w14:textId="77777777" w:rsidR="005F4493" w:rsidRDefault="005F4493" w:rsidP="00DB7F75">
            <w:pPr>
              <w:rPr>
                <w:rFonts w:ascii="Arial" w:hAnsi="Arial" w:cs="Arial"/>
                <w:sz w:val="22"/>
                <w:szCs w:val="22"/>
              </w:rPr>
            </w:pPr>
          </w:p>
          <w:p w14:paraId="2F35B60F" w14:textId="77777777" w:rsidR="001F0B90" w:rsidRPr="00E7174C" w:rsidRDefault="00DB7F75" w:rsidP="00DB7F75">
            <w:pPr>
              <w:rPr>
                <w:rFonts w:ascii="Arial" w:hAnsi="Arial" w:cs="Arial"/>
                <w:sz w:val="22"/>
                <w:szCs w:val="22"/>
              </w:rPr>
            </w:pPr>
            <w:r w:rsidRPr="00E7174C">
              <w:rPr>
                <w:rFonts w:ascii="Arial" w:hAnsi="Arial" w:cs="Arial"/>
                <w:sz w:val="22"/>
                <w:szCs w:val="22"/>
              </w:rPr>
              <w:t>Op</w:t>
            </w:r>
            <w:r w:rsidR="00A13467" w:rsidRPr="00E7174C">
              <w:rPr>
                <w:rFonts w:ascii="Arial" w:hAnsi="Arial" w:cs="Arial"/>
                <w:bCs/>
                <w:color w:val="000000"/>
                <w:sz w:val="22"/>
                <w:szCs w:val="22"/>
              </w:rPr>
              <w:t xml:space="preserve">en actions </w:t>
            </w:r>
            <w:r w:rsidR="00510834" w:rsidRPr="00E7174C">
              <w:rPr>
                <w:rFonts w:ascii="Arial" w:hAnsi="Arial" w:cs="Arial"/>
                <w:bCs/>
                <w:color w:val="000000"/>
                <w:sz w:val="22"/>
                <w:szCs w:val="22"/>
              </w:rPr>
              <w:t xml:space="preserve">are included in </w:t>
            </w:r>
            <w:r w:rsidR="00A13467" w:rsidRPr="00E7174C">
              <w:rPr>
                <w:rFonts w:ascii="Arial" w:hAnsi="Arial" w:cs="Arial"/>
                <w:bCs/>
                <w:color w:val="000000"/>
                <w:sz w:val="22"/>
                <w:szCs w:val="22"/>
              </w:rPr>
              <w:t>agend</w:t>
            </w:r>
            <w:r w:rsidR="00AA39CE" w:rsidRPr="00E7174C">
              <w:rPr>
                <w:rFonts w:ascii="Arial" w:hAnsi="Arial" w:cs="Arial"/>
                <w:bCs/>
                <w:color w:val="000000"/>
                <w:sz w:val="22"/>
                <w:szCs w:val="22"/>
              </w:rPr>
              <w:t xml:space="preserve">a items (below) </w:t>
            </w:r>
            <w:r w:rsidR="00A25755" w:rsidRPr="00E7174C">
              <w:rPr>
                <w:rFonts w:ascii="Arial" w:hAnsi="Arial" w:cs="Arial"/>
                <w:bCs/>
                <w:color w:val="000000"/>
                <w:sz w:val="22"/>
                <w:szCs w:val="22"/>
              </w:rPr>
              <w:t>or</w:t>
            </w:r>
            <w:r w:rsidR="007B5A32" w:rsidRPr="00E7174C">
              <w:rPr>
                <w:rFonts w:ascii="Arial" w:hAnsi="Arial" w:cs="Arial"/>
                <w:bCs/>
                <w:color w:val="000000"/>
                <w:sz w:val="22"/>
                <w:szCs w:val="22"/>
              </w:rPr>
              <w:t xml:space="preserve"> identified as</w:t>
            </w:r>
            <w:r w:rsidR="009F2BAB" w:rsidRPr="00E7174C">
              <w:rPr>
                <w:rFonts w:ascii="Arial" w:hAnsi="Arial" w:cs="Arial"/>
                <w:bCs/>
                <w:color w:val="000000"/>
                <w:sz w:val="22"/>
                <w:szCs w:val="22"/>
              </w:rPr>
              <w:t xml:space="preserve"> carried forward</w:t>
            </w:r>
            <w:r w:rsidR="00A25755" w:rsidRPr="00E7174C">
              <w:rPr>
                <w:rFonts w:ascii="Arial" w:hAnsi="Arial" w:cs="Arial"/>
                <w:bCs/>
                <w:color w:val="000000"/>
                <w:sz w:val="22"/>
                <w:szCs w:val="22"/>
              </w:rPr>
              <w:t>.</w:t>
            </w:r>
            <w:r w:rsidR="00BB3808" w:rsidRPr="00E7174C">
              <w:rPr>
                <w:rFonts w:ascii="Arial" w:hAnsi="Arial" w:cs="Arial"/>
                <w:bCs/>
                <w:color w:val="000000"/>
                <w:sz w:val="22"/>
                <w:szCs w:val="22"/>
              </w:rPr>
              <w:br/>
            </w:r>
          </w:p>
        </w:tc>
        <w:tc>
          <w:tcPr>
            <w:tcW w:w="1774" w:type="dxa"/>
            <w:gridSpan w:val="3"/>
          </w:tcPr>
          <w:p w14:paraId="3A961978" w14:textId="77777777" w:rsidR="00B71CC3" w:rsidRPr="00E7174C" w:rsidRDefault="00B71CC3" w:rsidP="001F0B90">
            <w:pPr>
              <w:jc w:val="center"/>
              <w:rPr>
                <w:rFonts w:ascii="Arial" w:hAnsi="Arial" w:cs="Arial"/>
                <w:b/>
                <w:sz w:val="22"/>
                <w:szCs w:val="22"/>
              </w:rPr>
            </w:pPr>
          </w:p>
          <w:p w14:paraId="2B5BD707" w14:textId="77777777" w:rsidR="00B71CC3" w:rsidRPr="00E7174C" w:rsidRDefault="00B71CC3" w:rsidP="001F0B90">
            <w:pPr>
              <w:jc w:val="center"/>
              <w:rPr>
                <w:rFonts w:ascii="Arial" w:hAnsi="Arial" w:cs="Arial"/>
                <w:b/>
                <w:sz w:val="22"/>
                <w:szCs w:val="22"/>
              </w:rPr>
            </w:pPr>
          </w:p>
          <w:p w14:paraId="7D54F77D" w14:textId="77777777" w:rsidR="00A94FDD" w:rsidRPr="00E7174C" w:rsidRDefault="00A94FDD" w:rsidP="001F0B90">
            <w:pPr>
              <w:jc w:val="center"/>
              <w:rPr>
                <w:rFonts w:ascii="Arial" w:hAnsi="Arial" w:cs="Arial"/>
                <w:b/>
                <w:sz w:val="22"/>
                <w:szCs w:val="22"/>
              </w:rPr>
            </w:pPr>
          </w:p>
          <w:p w14:paraId="3FA76F58" w14:textId="77777777" w:rsidR="00B47487" w:rsidRPr="00E7174C" w:rsidRDefault="00B47487" w:rsidP="001F0B90">
            <w:pPr>
              <w:jc w:val="center"/>
              <w:rPr>
                <w:rFonts w:ascii="Arial" w:hAnsi="Arial" w:cs="Arial"/>
                <w:b/>
                <w:sz w:val="22"/>
                <w:szCs w:val="22"/>
              </w:rPr>
            </w:pPr>
          </w:p>
          <w:p w14:paraId="15676368" w14:textId="77777777" w:rsidR="001F0B90" w:rsidRPr="00E7174C" w:rsidRDefault="001F0B90" w:rsidP="000E72F2">
            <w:pPr>
              <w:jc w:val="center"/>
              <w:rPr>
                <w:rFonts w:ascii="Arial" w:hAnsi="Arial" w:cs="Arial"/>
                <w:sz w:val="22"/>
                <w:szCs w:val="22"/>
              </w:rPr>
            </w:pPr>
          </w:p>
        </w:tc>
      </w:tr>
      <w:tr w:rsidR="00566626" w:rsidRPr="00E7174C" w14:paraId="4F40C8D1" w14:textId="77777777" w:rsidTr="005D236D">
        <w:trPr>
          <w:gridAfter w:val="2"/>
          <w:wAfter w:w="40" w:type="dxa"/>
          <w:trHeight w:val="345"/>
        </w:trPr>
        <w:tc>
          <w:tcPr>
            <w:tcW w:w="695" w:type="dxa"/>
          </w:tcPr>
          <w:p w14:paraId="2526A4C8" w14:textId="77777777" w:rsidR="00566626" w:rsidRPr="00E7174C" w:rsidRDefault="00566626">
            <w:pPr>
              <w:ind w:right="34"/>
              <w:jc w:val="center"/>
              <w:rPr>
                <w:rFonts w:ascii="Arial" w:hAnsi="Arial" w:cs="Arial"/>
                <w:sz w:val="22"/>
                <w:szCs w:val="22"/>
              </w:rPr>
            </w:pPr>
          </w:p>
        </w:tc>
        <w:tc>
          <w:tcPr>
            <w:tcW w:w="2132" w:type="dxa"/>
            <w:gridSpan w:val="3"/>
          </w:tcPr>
          <w:p w14:paraId="568C557C" w14:textId="77777777" w:rsidR="00566626" w:rsidRDefault="00566626" w:rsidP="00E05BF7">
            <w:pPr>
              <w:rPr>
                <w:rFonts w:ascii="Arial" w:hAnsi="Arial" w:cs="Arial"/>
                <w:b/>
                <w:bCs/>
                <w:color w:val="000000"/>
                <w:sz w:val="22"/>
                <w:szCs w:val="22"/>
              </w:rPr>
            </w:pPr>
            <w:r w:rsidRPr="00EF6C3E">
              <w:rPr>
                <w:rFonts w:ascii="Arial" w:hAnsi="Arial" w:cs="Arial"/>
                <w:b/>
                <w:bCs/>
                <w:color w:val="000000"/>
                <w:sz w:val="22"/>
                <w:szCs w:val="22"/>
              </w:rPr>
              <w:t>New Members</w:t>
            </w:r>
          </w:p>
          <w:p w14:paraId="60B8652A" w14:textId="77777777" w:rsidR="00566626" w:rsidRPr="00EF6C3E" w:rsidRDefault="00566626" w:rsidP="00E05BF7">
            <w:pPr>
              <w:rPr>
                <w:rFonts w:ascii="Arial" w:hAnsi="Arial" w:cs="Arial"/>
                <w:b/>
                <w:bCs/>
                <w:color w:val="000000"/>
                <w:sz w:val="22"/>
                <w:szCs w:val="22"/>
              </w:rPr>
            </w:pPr>
          </w:p>
        </w:tc>
        <w:tc>
          <w:tcPr>
            <w:tcW w:w="10904" w:type="dxa"/>
            <w:gridSpan w:val="5"/>
          </w:tcPr>
          <w:p w14:paraId="1D0DE469" w14:textId="77777777" w:rsidR="005F4493" w:rsidRDefault="005E0D60" w:rsidP="00DB7F75">
            <w:pPr>
              <w:rPr>
                <w:rFonts w:ascii="Arial" w:hAnsi="Arial" w:cs="Arial"/>
                <w:sz w:val="22"/>
                <w:szCs w:val="22"/>
              </w:rPr>
            </w:pPr>
            <w:r w:rsidRPr="00485520">
              <w:rPr>
                <w:rFonts w:ascii="Arial" w:hAnsi="Arial" w:cs="Arial"/>
                <w:sz w:val="22"/>
                <w:szCs w:val="22"/>
              </w:rPr>
              <w:t>Yang Zhang-Farhi</w:t>
            </w:r>
            <w:r w:rsidR="00A70999">
              <w:rPr>
                <w:rFonts w:ascii="Arial" w:hAnsi="Arial" w:cs="Arial"/>
                <w:sz w:val="22"/>
                <w:szCs w:val="22"/>
              </w:rPr>
              <w:t xml:space="preserve"> was welcomed to the team.</w:t>
            </w:r>
          </w:p>
          <w:p w14:paraId="3900560E" w14:textId="77777777" w:rsidR="005F4493" w:rsidRPr="00E7174C" w:rsidRDefault="005F4493" w:rsidP="00CE77E9">
            <w:pPr>
              <w:rPr>
                <w:rFonts w:ascii="Arial" w:hAnsi="Arial" w:cs="Arial"/>
                <w:sz w:val="22"/>
                <w:szCs w:val="22"/>
              </w:rPr>
            </w:pPr>
          </w:p>
        </w:tc>
        <w:tc>
          <w:tcPr>
            <w:tcW w:w="1774" w:type="dxa"/>
            <w:gridSpan w:val="3"/>
          </w:tcPr>
          <w:p w14:paraId="5CF21C9E" w14:textId="77777777" w:rsidR="00485520" w:rsidRPr="00E7174C" w:rsidRDefault="00485520" w:rsidP="00F00D36">
            <w:pPr>
              <w:rPr>
                <w:rFonts w:ascii="Arial" w:hAnsi="Arial" w:cs="Arial"/>
                <w:b/>
                <w:sz w:val="22"/>
                <w:szCs w:val="22"/>
              </w:rPr>
            </w:pPr>
          </w:p>
        </w:tc>
      </w:tr>
      <w:tr w:rsidR="0050079C" w:rsidRPr="00E7174C" w14:paraId="4EAF7147"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right w:val="single" w:sz="18" w:space="0" w:color="auto"/>
            </w:tcBorders>
            <w:shd w:val="pct12" w:color="008080" w:fill="33CCCC"/>
          </w:tcPr>
          <w:p w14:paraId="0364D797" w14:textId="77777777" w:rsidR="0050079C" w:rsidRPr="00E7174C" w:rsidRDefault="00263C9A" w:rsidP="00AD61C5">
            <w:pPr>
              <w:pStyle w:val="BlockLabel"/>
              <w:rPr>
                <w:rFonts w:ascii="Arial" w:hAnsi="Arial" w:cs="Arial"/>
                <w:sz w:val="22"/>
                <w:szCs w:val="22"/>
                <w:lang w:val="en-AU"/>
              </w:rPr>
            </w:pPr>
            <w:r w:rsidRPr="00E7174C">
              <w:rPr>
                <w:rFonts w:ascii="Arial" w:hAnsi="Arial" w:cs="Arial"/>
                <w:sz w:val="22"/>
                <w:szCs w:val="22"/>
                <w:lang w:val="en-AU"/>
              </w:rPr>
              <w:t>Regional Roundup</w:t>
            </w:r>
          </w:p>
        </w:tc>
      </w:tr>
      <w:tr w:rsidR="0050079C" w:rsidRPr="00E7174C" w14:paraId="7CED6EFD" w14:textId="77777777" w:rsidTr="005D236D">
        <w:trPr>
          <w:gridAfter w:val="1"/>
          <w:wAfter w:w="20" w:type="dxa"/>
          <w:trHeight w:val="143"/>
        </w:trPr>
        <w:tc>
          <w:tcPr>
            <w:tcW w:w="730" w:type="dxa"/>
            <w:gridSpan w:val="3"/>
            <w:tcBorders>
              <w:top w:val="single" w:sz="6" w:space="0" w:color="auto"/>
              <w:bottom w:val="single" w:sz="6" w:space="0" w:color="auto"/>
            </w:tcBorders>
          </w:tcPr>
          <w:p w14:paraId="3B999E30" w14:textId="77777777" w:rsidR="0050079C" w:rsidRPr="00E7174C" w:rsidRDefault="00024A77">
            <w:pPr>
              <w:ind w:right="34"/>
              <w:jc w:val="center"/>
              <w:rPr>
                <w:rFonts w:ascii="Arial" w:hAnsi="Arial" w:cs="Arial"/>
                <w:sz w:val="22"/>
                <w:szCs w:val="22"/>
              </w:rPr>
            </w:pPr>
            <w:r w:rsidRPr="00E7174C">
              <w:rPr>
                <w:rFonts w:ascii="Arial" w:hAnsi="Arial" w:cs="Arial"/>
                <w:sz w:val="22"/>
                <w:szCs w:val="22"/>
              </w:rPr>
              <w:t>3</w:t>
            </w:r>
          </w:p>
        </w:tc>
        <w:tc>
          <w:tcPr>
            <w:tcW w:w="2133" w:type="dxa"/>
            <w:gridSpan w:val="4"/>
            <w:tcBorders>
              <w:top w:val="single" w:sz="6" w:space="0" w:color="auto"/>
              <w:bottom w:val="single" w:sz="6" w:space="0" w:color="auto"/>
            </w:tcBorders>
          </w:tcPr>
          <w:p w14:paraId="0F5678C6" w14:textId="77777777" w:rsidR="002D0D38" w:rsidRDefault="000018A7" w:rsidP="004F7284">
            <w:pPr>
              <w:rPr>
                <w:rFonts w:ascii="Arial" w:hAnsi="Arial" w:cs="Arial"/>
                <w:b/>
                <w:bCs/>
                <w:color w:val="000000"/>
                <w:sz w:val="22"/>
                <w:szCs w:val="22"/>
              </w:rPr>
            </w:pPr>
            <w:r>
              <w:rPr>
                <w:rFonts w:ascii="Arial" w:hAnsi="Arial" w:cs="Arial"/>
                <w:b/>
                <w:bCs/>
                <w:color w:val="000000"/>
                <w:sz w:val="22"/>
                <w:szCs w:val="22"/>
              </w:rPr>
              <w:t>Auckland</w:t>
            </w:r>
          </w:p>
          <w:p w14:paraId="0363F589" w14:textId="77777777" w:rsidR="002D0D38" w:rsidRDefault="002D0D38" w:rsidP="004F7284">
            <w:pPr>
              <w:rPr>
                <w:rFonts w:ascii="Arial" w:hAnsi="Arial" w:cs="Arial"/>
                <w:b/>
                <w:bCs/>
                <w:color w:val="000000"/>
                <w:sz w:val="22"/>
                <w:szCs w:val="22"/>
              </w:rPr>
            </w:pPr>
          </w:p>
          <w:p w14:paraId="2CCF45B0" w14:textId="77777777" w:rsidR="002D0D38" w:rsidRDefault="002D0D38" w:rsidP="004F7284">
            <w:pPr>
              <w:rPr>
                <w:rFonts w:ascii="Arial" w:hAnsi="Arial" w:cs="Arial"/>
                <w:b/>
                <w:bCs/>
                <w:color w:val="000000"/>
                <w:sz w:val="22"/>
                <w:szCs w:val="22"/>
              </w:rPr>
            </w:pPr>
          </w:p>
          <w:p w14:paraId="26B13E44" w14:textId="77777777" w:rsidR="002D0D38" w:rsidRDefault="002D0D38" w:rsidP="004F7284">
            <w:pPr>
              <w:rPr>
                <w:rFonts w:ascii="Arial" w:hAnsi="Arial" w:cs="Arial"/>
                <w:b/>
                <w:bCs/>
                <w:color w:val="000000"/>
                <w:sz w:val="22"/>
                <w:szCs w:val="22"/>
              </w:rPr>
            </w:pPr>
          </w:p>
          <w:p w14:paraId="78AE7B8F" w14:textId="77777777" w:rsidR="001157FC" w:rsidRDefault="001157FC" w:rsidP="004F7284">
            <w:pPr>
              <w:rPr>
                <w:rFonts w:ascii="Arial" w:hAnsi="Arial" w:cs="Arial"/>
                <w:b/>
                <w:bCs/>
                <w:color w:val="000000"/>
                <w:sz w:val="22"/>
                <w:szCs w:val="22"/>
              </w:rPr>
            </w:pPr>
          </w:p>
          <w:p w14:paraId="58C71A61" w14:textId="77777777" w:rsidR="001157FC" w:rsidRDefault="001157FC" w:rsidP="004F7284">
            <w:pPr>
              <w:rPr>
                <w:rFonts w:ascii="Arial" w:hAnsi="Arial" w:cs="Arial"/>
                <w:b/>
                <w:bCs/>
                <w:color w:val="000000"/>
                <w:sz w:val="22"/>
                <w:szCs w:val="22"/>
              </w:rPr>
            </w:pPr>
          </w:p>
          <w:p w14:paraId="694BD7C6" w14:textId="77777777" w:rsidR="001157FC" w:rsidRDefault="001157FC" w:rsidP="004F7284">
            <w:pPr>
              <w:rPr>
                <w:rFonts w:ascii="Arial" w:hAnsi="Arial" w:cs="Arial"/>
                <w:b/>
                <w:bCs/>
                <w:color w:val="000000"/>
                <w:sz w:val="22"/>
                <w:szCs w:val="22"/>
              </w:rPr>
            </w:pPr>
          </w:p>
          <w:p w14:paraId="1DA1AD49" w14:textId="77777777" w:rsidR="001157FC" w:rsidRDefault="001157FC" w:rsidP="004F7284">
            <w:pPr>
              <w:rPr>
                <w:rFonts w:ascii="Arial" w:hAnsi="Arial" w:cs="Arial"/>
                <w:b/>
                <w:bCs/>
                <w:color w:val="000000"/>
                <w:sz w:val="22"/>
                <w:szCs w:val="22"/>
              </w:rPr>
            </w:pPr>
          </w:p>
          <w:p w14:paraId="5E8181A4" w14:textId="77777777" w:rsidR="001157FC" w:rsidRDefault="001157FC" w:rsidP="004F7284">
            <w:pPr>
              <w:rPr>
                <w:rFonts w:ascii="Arial" w:hAnsi="Arial" w:cs="Arial"/>
                <w:b/>
                <w:bCs/>
                <w:color w:val="000000"/>
                <w:sz w:val="22"/>
                <w:szCs w:val="22"/>
              </w:rPr>
            </w:pPr>
          </w:p>
          <w:p w14:paraId="29574C4B" w14:textId="77777777" w:rsidR="001157FC" w:rsidRDefault="001157FC" w:rsidP="004F7284">
            <w:pPr>
              <w:rPr>
                <w:rFonts w:ascii="Arial" w:hAnsi="Arial" w:cs="Arial"/>
                <w:b/>
                <w:bCs/>
                <w:color w:val="000000"/>
                <w:sz w:val="22"/>
                <w:szCs w:val="22"/>
              </w:rPr>
            </w:pPr>
          </w:p>
          <w:p w14:paraId="15169950" w14:textId="77777777" w:rsidR="001157FC" w:rsidRDefault="001157FC" w:rsidP="004F7284">
            <w:pPr>
              <w:rPr>
                <w:rFonts w:ascii="Arial" w:hAnsi="Arial" w:cs="Arial"/>
                <w:b/>
                <w:bCs/>
                <w:color w:val="000000"/>
                <w:sz w:val="22"/>
                <w:szCs w:val="22"/>
              </w:rPr>
            </w:pPr>
          </w:p>
          <w:p w14:paraId="1F045128" w14:textId="77777777" w:rsidR="001157FC" w:rsidRDefault="001157FC" w:rsidP="004F7284">
            <w:pPr>
              <w:rPr>
                <w:rFonts w:ascii="Arial" w:hAnsi="Arial" w:cs="Arial"/>
                <w:b/>
                <w:bCs/>
                <w:color w:val="000000"/>
                <w:sz w:val="22"/>
                <w:szCs w:val="22"/>
              </w:rPr>
            </w:pPr>
          </w:p>
          <w:p w14:paraId="03AA1CC3" w14:textId="77777777" w:rsidR="001157FC" w:rsidRDefault="001157FC" w:rsidP="004F7284">
            <w:pPr>
              <w:rPr>
                <w:rFonts w:ascii="Arial" w:hAnsi="Arial" w:cs="Arial"/>
                <w:b/>
                <w:bCs/>
                <w:color w:val="000000"/>
                <w:sz w:val="22"/>
                <w:szCs w:val="22"/>
              </w:rPr>
            </w:pPr>
          </w:p>
          <w:p w14:paraId="301E2548" w14:textId="77777777" w:rsidR="001157FC" w:rsidRDefault="001157FC" w:rsidP="004F7284">
            <w:pPr>
              <w:rPr>
                <w:rFonts w:ascii="Arial" w:hAnsi="Arial" w:cs="Arial"/>
                <w:b/>
                <w:bCs/>
                <w:color w:val="000000"/>
                <w:sz w:val="22"/>
                <w:szCs w:val="22"/>
              </w:rPr>
            </w:pPr>
          </w:p>
          <w:p w14:paraId="0F88F6BA" w14:textId="77777777" w:rsidR="001157FC" w:rsidRDefault="001157FC" w:rsidP="004F7284">
            <w:pPr>
              <w:rPr>
                <w:rFonts w:ascii="Arial" w:hAnsi="Arial" w:cs="Arial"/>
                <w:b/>
                <w:bCs/>
                <w:color w:val="000000"/>
                <w:sz w:val="22"/>
                <w:szCs w:val="22"/>
              </w:rPr>
            </w:pPr>
          </w:p>
          <w:p w14:paraId="146E008F" w14:textId="77777777" w:rsidR="001157FC" w:rsidRDefault="001157FC" w:rsidP="004F7284">
            <w:pPr>
              <w:rPr>
                <w:rFonts w:ascii="Arial" w:hAnsi="Arial" w:cs="Arial"/>
                <w:b/>
                <w:bCs/>
                <w:color w:val="000000"/>
                <w:sz w:val="22"/>
                <w:szCs w:val="22"/>
              </w:rPr>
            </w:pPr>
          </w:p>
          <w:p w14:paraId="5B183042" w14:textId="77777777" w:rsidR="001157FC" w:rsidRDefault="001157FC" w:rsidP="004F7284">
            <w:pPr>
              <w:rPr>
                <w:rFonts w:ascii="Arial" w:hAnsi="Arial" w:cs="Arial"/>
                <w:b/>
                <w:bCs/>
                <w:color w:val="000000"/>
                <w:sz w:val="22"/>
                <w:szCs w:val="22"/>
              </w:rPr>
            </w:pPr>
          </w:p>
          <w:p w14:paraId="4A004AAA" w14:textId="77777777" w:rsidR="000018A7" w:rsidRDefault="000018A7" w:rsidP="004F7284">
            <w:pPr>
              <w:rPr>
                <w:rFonts w:ascii="Arial" w:hAnsi="Arial" w:cs="Arial"/>
                <w:b/>
                <w:bCs/>
                <w:color w:val="000000"/>
                <w:sz w:val="22"/>
                <w:szCs w:val="22"/>
              </w:rPr>
            </w:pPr>
          </w:p>
          <w:p w14:paraId="083D2AD0" w14:textId="77777777" w:rsidR="000018A7" w:rsidRDefault="000018A7" w:rsidP="004F7284">
            <w:pPr>
              <w:rPr>
                <w:rFonts w:ascii="Arial" w:hAnsi="Arial" w:cs="Arial"/>
                <w:b/>
                <w:bCs/>
                <w:color w:val="000000"/>
                <w:sz w:val="22"/>
                <w:szCs w:val="22"/>
              </w:rPr>
            </w:pPr>
          </w:p>
          <w:p w14:paraId="2DA012E1" w14:textId="77777777" w:rsidR="000018A7" w:rsidRDefault="000018A7" w:rsidP="004F7284">
            <w:pPr>
              <w:rPr>
                <w:rFonts w:ascii="Arial" w:hAnsi="Arial" w:cs="Arial"/>
                <w:b/>
                <w:bCs/>
                <w:color w:val="000000"/>
                <w:sz w:val="22"/>
                <w:szCs w:val="22"/>
              </w:rPr>
            </w:pPr>
          </w:p>
          <w:p w14:paraId="710106BF" w14:textId="77777777" w:rsidR="000018A7" w:rsidRDefault="000018A7" w:rsidP="004F7284">
            <w:pPr>
              <w:rPr>
                <w:rFonts w:ascii="Arial" w:hAnsi="Arial" w:cs="Arial"/>
                <w:b/>
                <w:bCs/>
                <w:color w:val="000000"/>
                <w:sz w:val="22"/>
                <w:szCs w:val="22"/>
              </w:rPr>
            </w:pPr>
          </w:p>
          <w:p w14:paraId="4F6CB264" w14:textId="77777777" w:rsidR="000018A7" w:rsidRDefault="000018A7" w:rsidP="004F7284">
            <w:pPr>
              <w:rPr>
                <w:rFonts w:ascii="Arial" w:hAnsi="Arial" w:cs="Arial"/>
                <w:b/>
                <w:bCs/>
                <w:color w:val="000000"/>
                <w:sz w:val="22"/>
                <w:szCs w:val="22"/>
              </w:rPr>
            </w:pPr>
          </w:p>
          <w:p w14:paraId="18047A7A"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Northern</w:t>
            </w:r>
          </w:p>
          <w:p w14:paraId="7EDB4D1E" w14:textId="77777777" w:rsidR="00DD61AD" w:rsidRPr="00E7174C" w:rsidRDefault="00DD61AD" w:rsidP="004F7284">
            <w:pPr>
              <w:rPr>
                <w:rFonts w:ascii="Arial" w:hAnsi="Arial" w:cs="Arial"/>
                <w:b/>
                <w:bCs/>
                <w:color w:val="000000"/>
                <w:sz w:val="22"/>
                <w:szCs w:val="22"/>
              </w:rPr>
            </w:pPr>
          </w:p>
          <w:p w14:paraId="3E2A7DF2" w14:textId="77777777" w:rsidR="00DD61AD" w:rsidRPr="00E7174C" w:rsidRDefault="00DD61AD" w:rsidP="004F7284">
            <w:pPr>
              <w:rPr>
                <w:rFonts w:ascii="Arial" w:hAnsi="Arial" w:cs="Arial"/>
                <w:b/>
                <w:bCs/>
                <w:color w:val="000000"/>
                <w:sz w:val="22"/>
                <w:szCs w:val="22"/>
              </w:rPr>
            </w:pPr>
          </w:p>
          <w:p w14:paraId="7F2E851A" w14:textId="77777777" w:rsidR="00DD61AD" w:rsidRPr="00E7174C" w:rsidRDefault="00DD61AD" w:rsidP="004F7284">
            <w:pPr>
              <w:rPr>
                <w:rFonts w:ascii="Arial" w:hAnsi="Arial" w:cs="Arial"/>
                <w:b/>
                <w:bCs/>
                <w:color w:val="000000"/>
                <w:sz w:val="22"/>
                <w:szCs w:val="22"/>
              </w:rPr>
            </w:pPr>
          </w:p>
          <w:p w14:paraId="36B52EA2" w14:textId="77777777" w:rsidR="00DD61AD" w:rsidRPr="00E7174C" w:rsidRDefault="00DD61AD" w:rsidP="004F7284">
            <w:pPr>
              <w:rPr>
                <w:rFonts w:ascii="Arial" w:hAnsi="Arial" w:cs="Arial"/>
                <w:b/>
                <w:bCs/>
                <w:color w:val="000000"/>
                <w:sz w:val="22"/>
                <w:szCs w:val="22"/>
              </w:rPr>
            </w:pPr>
          </w:p>
          <w:p w14:paraId="5FCABDD0" w14:textId="77777777" w:rsidR="00DD61AD" w:rsidRPr="00E7174C" w:rsidRDefault="00DD61AD" w:rsidP="004F7284">
            <w:pPr>
              <w:rPr>
                <w:rFonts w:ascii="Arial" w:hAnsi="Arial" w:cs="Arial"/>
                <w:b/>
                <w:bCs/>
                <w:color w:val="000000"/>
                <w:sz w:val="22"/>
                <w:szCs w:val="22"/>
              </w:rPr>
            </w:pPr>
          </w:p>
          <w:p w14:paraId="7FE0C0E8" w14:textId="77777777" w:rsidR="00DD61AD" w:rsidRPr="00E7174C" w:rsidRDefault="00DD61AD" w:rsidP="004F7284">
            <w:pPr>
              <w:rPr>
                <w:rFonts w:ascii="Arial" w:hAnsi="Arial" w:cs="Arial"/>
                <w:b/>
                <w:bCs/>
                <w:color w:val="000000"/>
                <w:sz w:val="22"/>
                <w:szCs w:val="22"/>
              </w:rPr>
            </w:pPr>
          </w:p>
          <w:p w14:paraId="6C557725" w14:textId="77777777" w:rsidR="00DD61AD" w:rsidRPr="00E7174C" w:rsidRDefault="00DD61AD" w:rsidP="004F7284">
            <w:pPr>
              <w:rPr>
                <w:rFonts w:ascii="Arial" w:hAnsi="Arial" w:cs="Arial"/>
                <w:b/>
                <w:bCs/>
                <w:color w:val="000000"/>
                <w:sz w:val="22"/>
                <w:szCs w:val="22"/>
              </w:rPr>
            </w:pPr>
          </w:p>
          <w:p w14:paraId="25C8B1D1" w14:textId="77777777" w:rsidR="00DD61AD" w:rsidRPr="00E7174C" w:rsidRDefault="00DD61AD" w:rsidP="004F7284">
            <w:pPr>
              <w:rPr>
                <w:rFonts w:ascii="Arial" w:hAnsi="Arial" w:cs="Arial"/>
                <w:b/>
                <w:bCs/>
                <w:color w:val="000000"/>
                <w:sz w:val="22"/>
                <w:szCs w:val="22"/>
              </w:rPr>
            </w:pPr>
          </w:p>
          <w:p w14:paraId="1F5A5DA5" w14:textId="77777777" w:rsidR="00DD61AD" w:rsidRPr="00E7174C" w:rsidRDefault="00DD61AD" w:rsidP="004F7284">
            <w:pPr>
              <w:rPr>
                <w:rFonts w:ascii="Arial" w:hAnsi="Arial" w:cs="Arial"/>
                <w:b/>
                <w:bCs/>
                <w:color w:val="000000"/>
                <w:sz w:val="22"/>
                <w:szCs w:val="22"/>
              </w:rPr>
            </w:pPr>
          </w:p>
          <w:p w14:paraId="68C737B0" w14:textId="77777777" w:rsidR="00DD61AD" w:rsidRPr="00E7174C" w:rsidRDefault="00DD61AD" w:rsidP="004F7284">
            <w:pPr>
              <w:rPr>
                <w:rFonts w:ascii="Arial" w:hAnsi="Arial" w:cs="Arial"/>
                <w:b/>
                <w:bCs/>
                <w:color w:val="000000"/>
                <w:sz w:val="22"/>
                <w:szCs w:val="22"/>
              </w:rPr>
            </w:pPr>
          </w:p>
          <w:p w14:paraId="3DB05658" w14:textId="77777777" w:rsidR="00DD61AD" w:rsidRPr="00E7174C" w:rsidRDefault="00DD61AD" w:rsidP="004F7284">
            <w:pPr>
              <w:rPr>
                <w:rFonts w:ascii="Arial" w:hAnsi="Arial" w:cs="Arial"/>
                <w:b/>
                <w:bCs/>
                <w:color w:val="000000"/>
                <w:sz w:val="22"/>
                <w:szCs w:val="22"/>
              </w:rPr>
            </w:pPr>
          </w:p>
          <w:p w14:paraId="30ED4E07" w14:textId="77777777" w:rsidR="00DD61AD" w:rsidRPr="00E7174C" w:rsidRDefault="00DD61AD" w:rsidP="004F7284">
            <w:pPr>
              <w:rPr>
                <w:rFonts w:ascii="Arial" w:hAnsi="Arial" w:cs="Arial"/>
                <w:b/>
                <w:bCs/>
                <w:color w:val="000000"/>
                <w:sz w:val="22"/>
                <w:szCs w:val="22"/>
              </w:rPr>
            </w:pPr>
          </w:p>
          <w:p w14:paraId="1AD73724" w14:textId="77777777" w:rsidR="0050079C" w:rsidRPr="00E7174C" w:rsidRDefault="0050079C">
            <w:pPr>
              <w:rPr>
                <w:rFonts w:ascii="Arial" w:hAnsi="Arial" w:cs="Arial"/>
                <w:sz w:val="22"/>
                <w:szCs w:val="22"/>
              </w:rPr>
            </w:pPr>
          </w:p>
        </w:tc>
        <w:tc>
          <w:tcPr>
            <w:tcW w:w="10904" w:type="dxa"/>
            <w:gridSpan w:val="3"/>
            <w:tcBorders>
              <w:top w:val="single" w:sz="6" w:space="0" w:color="auto"/>
              <w:bottom w:val="single" w:sz="6" w:space="0" w:color="auto"/>
            </w:tcBorders>
          </w:tcPr>
          <w:p w14:paraId="4D6B1653" w14:textId="77777777" w:rsidR="002D0D38" w:rsidRPr="001157FC" w:rsidRDefault="002D0D38" w:rsidP="002D0D38">
            <w:pPr>
              <w:rPr>
                <w:rFonts w:ascii="Arial" w:hAnsi="Arial" w:cs="Arial"/>
                <w:sz w:val="22"/>
                <w:szCs w:val="22"/>
              </w:rPr>
            </w:pPr>
            <w:r w:rsidRPr="001157FC">
              <w:rPr>
                <w:rFonts w:ascii="Arial" w:hAnsi="Arial" w:cs="Arial"/>
                <w:sz w:val="22"/>
                <w:szCs w:val="22"/>
              </w:rPr>
              <w:lastRenderedPageBreak/>
              <w:t>For many years the NRAB has a regional news round-up as an agenda item.</w:t>
            </w:r>
          </w:p>
          <w:p w14:paraId="20445B7A" w14:textId="77777777" w:rsidR="002D0D38" w:rsidRPr="001157FC" w:rsidRDefault="002D0D38" w:rsidP="002D0D38">
            <w:pPr>
              <w:rPr>
                <w:rFonts w:ascii="Arial" w:hAnsi="Arial" w:cs="Arial"/>
                <w:sz w:val="22"/>
                <w:szCs w:val="22"/>
              </w:rPr>
            </w:pPr>
            <w:r w:rsidRPr="001157FC">
              <w:rPr>
                <w:rFonts w:ascii="Arial" w:hAnsi="Arial" w:cs="Arial"/>
                <w:sz w:val="22"/>
                <w:szCs w:val="22"/>
              </w:rPr>
              <w:t xml:space="preserve">Many/some DHBs do not have membership on NRAB so at the last meeting we decided that we would ask each Clinical Lead/Manager to send in a summary. Embedded is PPT slide for you to use.  </w:t>
            </w:r>
            <w:r w:rsidRPr="001157FC">
              <w:rPr>
                <w:rFonts w:ascii="Arial" w:hAnsi="Arial" w:cs="Arial"/>
                <w:sz w:val="22"/>
                <w:szCs w:val="22"/>
              </w:rPr>
              <w:object w:dxaOrig="1531" w:dyaOrig="990" w14:anchorId="74BEA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749288841" r:id="rId9"/>
              </w:object>
            </w:r>
          </w:p>
          <w:p w14:paraId="79760B51" w14:textId="77777777" w:rsidR="002D0D38" w:rsidRPr="001157FC" w:rsidRDefault="002D0D38" w:rsidP="002D0D38">
            <w:pPr>
              <w:rPr>
                <w:rFonts w:ascii="Arial" w:hAnsi="Arial" w:cs="Arial"/>
                <w:sz w:val="22"/>
                <w:szCs w:val="22"/>
              </w:rPr>
            </w:pPr>
          </w:p>
          <w:p w14:paraId="409D24E0" w14:textId="77777777" w:rsidR="002D0D38" w:rsidRPr="001157FC" w:rsidRDefault="002D0D38" w:rsidP="002D0D38">
            <w:pPr>
              <w:rPr>
                <w:rFonts w:ascii="Arial" w:hAnsi="Arial" w:cs="Arial"/>
                <w:sz w:val="22"/>
                <w:szCs w:val="22"/>
              </w:rPr>
            </w:pPr>
            <w:r w:rsidRPr="001157FC">
              <w:rPr>
                <w:rFonts w:ascii="Arial" w:hAnsi="Arial" w:cs="Arial"/>
                <w:sz w:val="22"/>
                <w:szCs w:val="22"/>
              </w:rPr>
              <w:t>Include up to 3 news items and up to 3 risks that your unit faces. If you would like something discussed more fully then contact one of the NRAB members (or Ian Dittmer) so that more in depth discussion could be held.</w:t>
            </w:r>
          </w:p>
          <w:p w14:paraId="679C885A" w14:textId="77777777" w:rsidR="002D0D38" w:rsidRPr="001157FC" w:rsidRDefault="002D0D38" w:rsidP="002D0D38">
            <w:pPr>
              <w:rPr>
                <w:rFonts w:ascii="Arial" w:hAnsi="Arial" w:cs="Arial"/>
                <w:sz w:val="22"/>
                <w:szCs w:val="22"/>
              </w:rPr>
            </w:pPr>
          </w:p>
          <w:p w14:paraId="7B27E2DF" w14:textId="77777777" w:rsidR="002D0D38" w:rsidRPr="001157FC" w:rsidRDefault="002D0D38" w:rsidP="002D0D38">
            <w:pPr>
              <w:rPr>
                <w:rFonts w:ascii="Arial" w:hAnsi="Arial" w:cs="Arial"/>
                <w:sz w:val="22"/>
                <w:szCs w:val="22"/>
              </w:rPr>
            </w:pPr>
            <w:r w:rsidRPr="001157FC">
              <w:rPr>
                <w:rFonts w:ascii="Arial" w:hAnsi="Arial" w:cs="Arial"/>
                <w:sz w:val="22"/>
                <w:szCs w:val="22"/>
              </w:rPr>
              <w:t xml:space="preserve">For </w:t>
            </w:r>
            <w:proofErr w:type="gramStart"/>
            <w:r w:rsidRPr="001157FC">
              <w:rPr>
                <w:rFonts w:ascii="Arial" w:hAnsi="Arial" w:cs="Arial"/>
                <w:sz w:val="22"/>
                <w:szCs w:val="22"/>
              </w:rPr>
              <w:t>example</w:t>
            </w:r>
            <w:proofErr w:type="gramEnd"/>
            <w:r w:rsidRPr="001157FC">
              <w:rPr>
                <w:rFonts w:ascii="Arial" w:hAnsi="Arial" w:cs="Arial"/>
                <w:sz w:val="22"/>
                <w:szCs w:val="22"/>
              </w:rPr>
              <w:t xml:space="preserve"> the Auckland DHB one might be </w:t>
            </w:r>
          </w:p>
          <w:p w14:paraId="443780B8" w14:textId="77777777" w:rsidR="002D0D38" w:rsidRPr="001157FC" w:rsidRDefault="002D0D38" w:rsidP="002D0D38">
            <w:pPr>
              <w:rPr>
                <w:rFonts w:ascii="Arial" w:hAnsi="Arial" w:cs="Arial"/>
                <w:sz w:val="22"/>
                <w:szCs w:val="22"/>
              </w:rPr>
            </w:pPr>
            <w:r w:rsidRPr="001157FC">
              <w:rPr>
                <w:rFonts w:ascii="Arial" w:hAnsi="Arial" w:cs="Arial"/>
                <w:sz w:val="22"/>
                <w:szCs w:val="22"/>
              </w:rPr>
              <w:lastRenderedPageBreak/>
              <w:t>News     1. Most transplants in calendar year</w:t>
            </w:r>
          </w:p>
          <w:p w14:paraId="2051E87D" w14:textId="77777777" w:rsidR="002D0D38" w:rsidRPr="001157FC" w:rsidRDefault="002D0D38" w:rsidP="002D0D38">
            <w:pPr>
              <w:rPr>
                <w:rFonts w:ascii="Arial" w:hAnsi="Arial" w:cs="Arial"/>
                <w:sz w:val="22"/>
                <w:szCs w:val="22"/>
              </w:rPr>
            </w:pPr>
            <w:r w:rsidRPr="001157FC">
              <w:rPr>
                <w:rFonts w:ascii="Arial" w:hAnsi="Arial" w:cs="Arial"/>
                <w:sz w:val="22"/>
                <w:szCs w:val="22"/>
              </w:rPr>
              <w:t>              2. New dialysis unit progressing</w:t>
            </w:r>
          </w:p>
          <w:p w14:paraId="0150CE7E" w14:textId="77777777" w:rsidR="002D0D38" w:rsidRPr="001157FC" w:rsidRDefault="002D0D38" w:rsidP="002D0D38">
            <w:pPr>
              <w:rPr>
                <w:rFonts w:ascii="Arial" w:hAnsi="Arial" w:cs="Arial"/>
                <w:sz w:val="22"/>
                <w:szCs w:val="22"/>
              </w:rPr>
            </w:pPr>
          </w:p>
          <w:p w14:paraId="140E6B67" w14:textId="77777777" w:rsidR="002D0D38" w:rsidRPr="001157FC" w:rsidRDefault="002D0D38" w:rsidP="002D0D38">
            <w:pPr>
              <w:rPr>
                <w:rFonts w:ascii="Arial" w:hAnsi="Arial" w:cs="Arial"/>
                <w:sz w:val="22"/>
                <w:szCs w:val="22"/>
              </w:rPr>
            </w:pPr>
            <w:r w:rsidRPr="001157FC">
              <w:rPr>
                <w:rFonts w:ascii="Arial" w:hAnsi="Arial" w:cs="Arial"/>
                <w:sz w:val="22"/>
                <w:szCs w:val="22"/>
              </w:rPr>
              <w:t>Risks     1. Sub-standard old dialysis unit</w:t>
            </w:r>
          </w:p>
          <w:p w14:paraId="083B07AB" w14:textId="77777777" w:rsidR="002D0D38" w:rsidRDefault="002D0D38" w:rsidP="002D0D38">
            <w:pPr>
              <w:rPr>
                <w:rFonts w:ascii="Book Antiqua" w:hAnsi="Book Antiqua"/>
                <w:sz w:val="20"/>
              </w:rPr>
            </w:pPr>
            <w:r w:rsidRPr="001157FC">
              <w:rPr>
                <w:rFonts w:ascii="Arial" w:hAnsi="Arial" w:cs="Arial"/>
                <w:sz w:val="22"/>
                <w:szCs w:val="22"/>
              </w:rPr>
              <w:t>              2. Staff resignations</w:t>
            </w:r>
            <w:r>
              <w:rPr>
                <w:rFonts w:ascii="Book Antiqua" w:hAnsi="Book Antiqua"/>
                <w:sz w:val="20"/>
              </w:rPr>
              <w:t xml:space="preserve"> </w:t>
            </w:r>
          </w:p>
          <w:p w14:paraId="5BA1E168" w14:textId="77777777" w:rsidR="002D0D38" w:rsidRDefault="002D0D38" w:rsidP="009C2955">
            <w:pPr>
              <w:rPr>
                <w:rFonts w:ascii="Arial" w:hAnsi="Arial" w:cs="Arial"/>
                <w:b/>
                <w:sz w:val="22"/>
                <w:szCs w:val="22"/>
              </w:rPr>
            </w:pPr>
          </w:p>
          <w:p w14:paraId="6C513067" w14:textId="77777777" w:rsidR="000018A7" w:rsidRDefault="000018A7" w:rsidP="009C2955">
            <w:pPr>
              <w:rPr>
                <w:rFonts w:ascii="Arial" w:hAnsi="Arial" w:cs="Arial"/>
                <w:b/>
                <w:sz w:val="22"/>
                <w:szCs w:val="22"/>
              </w:rPr>
            </w:pPr>
          </w:p>
          <w:p w14:paraId="01BACADF" w14:textId="77777777" w:rsidR="006751F0" w:rsidRPr="00F00D36" w:rsidRDefault="006751F0" w:rsidP="009C2955">
            <w:pPr>
              <w:rPr>
                <w:rFonts w:ascii="Arial" w:hAnsi="Arial" w:cs="Arial"/>
                <w:b/>
                <w:sz w:val="22"/>
                <w:szCs w:val="22"/>
              </w:rPr>
            </w:pPr>
            <w:r w:rsidRPr="00F00D36">
              <w:rPr>
                <w:rFonts w:ascii="Arial" w:hAnsi="Arial" w:cs="Arial"/>
                <w:b/>
                <w:sz w:val="22"/>
                <w:szCs w:val="22"/>
              </w:rPr>
              <w:t>Northland DHB</w:t>
            </w:r>
            <w:r w:rsidR="00676228" w:rsidRPr="00F00D36">
              <w:rPr>
                <w:rFonts w:ascii="Arial" w:hAnsi="Arial" w:cs="Arial"/>
                <w:b/>
                <w:sz w:val="22"/>
                <w:szCs w:val="22"/>
              </w:rPr>
              <w:t xml:space="preserve"> (</w:t>
            </w:r>
            <w:r w:rsidR="009324AC">
              <w:rPr>
                <w:rFonts w:ascii="Arial" w:hAnsi="Arial" w:cs="Arial"/>
                <w:b/>
                <w:sz w:val="22"/>
                <w:szCs w:val="22"/>
              </w:rPr>
              <w:t>Jenny Walker</w:t>
            </w:r>
            <w:r w:rsidR="00676228" w:rsidRPr="00F00D36">
              <w:rPr>
                <w:rFonts w:ascii="Arial" w:hAnsi="Arial" w:cs="Arial"/>
                <w:b/>
                <w:sz w:val="22"/>
                <w:szCs w:val="22"/>
              </w:rPr>
              <w:t>)</w:t>
            </w:r>
          </w:p>
          <w:p w14:paraId="76056C67" w14:textId="77777777" w:rsidR="00C20E1A" w:rsidRDefault="000018A7" w:rsidP="009C2955">
            <w:pPr>
              <w:rPr>
                <w:rFonts w:ascii="Arial" w:hAnsi="Arial" w:cs="Arial"/>
                <w:sz w:val="22"/>
                <w:szCs w:val="22"/>
              </w:rPr>
            </w:pPr>
            <w:r>
              <w:rPr>
                <w:rFonts w:ascii="Arial" w:hAnsi="Arial" w:cs="Arial"/>
                <w:sz w:val="22"/>
                <w:szCs w:val="22"/>
              </w:rPr>
              <w:t>See embedded document</w:t>
            </w:r>
            <w:r w:rsidR="009324AC">
              <w:rPr>
                <w:rFonts w:ascii="Arial" w:hAnsi="Arial" w:cs="Arial"/>
                <w:sz w:val="22"/>
                <w:szCs w:val="22"/>
              </w:rPr>
              <w:t xml:space="preserve"> from Northland</w:t>
            </w:r>
            <w:r w:rsidR="00E362D6">
              <w:rPr>
                <w:rFonts w:ascii="Arial" w:hAnsi="Arial" w:cs="Arial"/>
                <w:sz w:val="22"/>
                <w:szCs w:val="22"/>
              </w:rPr>
              <w:t xml:space="preserve">.  </w:t>
            </w:r>
            <w:r>
              <w:rPr>
                <w:rFonts w:ascii="Arial" w:hAnsi="Arial" w:cs="Arial"/>
                <w:sz w:val="22"/>
                <w:szCs w:val="22"/>
              </w:rPr>
              <w:object w:dxaOrig="1531" w:dyaOrig="990" w14:anchorId="517450CA">
                <v:shape id="_x0000_i1026" type="#_x0000_t75" style="width:76.5pt;height:49.5pt" o:ole="">
                  <v:imagedata r:id="rId10" o:title=""/>
                </v:shape>
                <o:OLEObject Type="Embed" ProgID="PowerPoint.Show.12" ShapeID="_x0000_i1026" DrawAspect="Icon" ObjectID="_1749288842" r:id="rId11"/>
              </w:object>
            </w:r>
            <w:r w:rsidR="00E362D6">
              <w:rPr>
                <w:rFonts w:ascii="Arial" w:hAnsi="Arial" w:cs="Arial"/>
                <w:sz w:val="22"/>
                <w:szCs w:val="22"/>
              </w:rPr>
              <w:t>People agreed that Fresenius terms are unacceptable and letter to</w:t>
            </w:r>
            <w:r w:rsidR="001157FC">
              <w:rPr>
                <w:rFonts w:ascii="Arial" w:hAnsi="Arial" w:cs="Arial"/>
                <w:sz w:val="22"/>
                <w:szCs w:val="22"/>
              </w:rPr>
              <w:t xml:space="preserve"> </w:t>
            </w:r>
            <w:r w:rsidR="00E362D6">
              <w:rPr>
                <w:rFonts w:ascii="Arial" w:hAnsi="Arial" w:cs="Arial"/>
                <w:sz w:val="22"/>
                <w:szCs w:val="22"/>
              </w:rPr>
              <w:t>be sent from NRAB.  Jenny to dr</w:t>
            </w:r>
            <w:r w:rsidR="004B7DF5">
              <w:rPr>
                <w:rFonts w:ascii="Arial" w:hAnsi="Arial" w:cs="Arial"/>
                <w:sz w:val="22"/>
                <w:szCs w:val="22"/>
              </w:rPr>
              <w:t>aft a letter and send to Ian to approve.</w:t>
            </w:r>
            <w:r w:rsidR="00C45A8D">
              <w:rPr>
                <w:rFonts w:ascii="Arial" w:hAnsi="Arial" w:cs="Arial"/>
                <w:sz w:val="22"/>
                <w:szCs w:val="22"/>
              </w:rPr>
              <w:t xml:space="preserve"> Northland has been credentialed. </w:t>
            </w:r>
          </w:p>
          <w:p w14:paraId="491CAFBE" w14:textId="77777777" w:rsidR="009324AC" w:rsidRPr="00F00D36" w:rsidRDefault="009324AC" w:rsidP="009C2955">
            <w:pPr>
              <w:rPr>
                <w:rFonts w:ascii="Arial" w:hAnsi="Arial" w:cs="Arial"/>
                <w:sz w:val="22"/>
                <w:szCs w:val="22"/>
              </w:rPr>
            </w:pPr>
          </w:p>
          <w:p w14:paraId="6C8EF465" w14:textId="77777777" w:rsidR="00EE0F7A" w:rsidRDefault="00EE0F7A" w:rsidP="00BF3299">
            <w:pPr>
              <w:rPr>
                <w:rFonts w:ascii="Arial" w:hAnsi="Arial" w:cs="Arial"/>
                <w:sz w:val="22"/>
                <w:szCs w:val="22"/>
              </w:rPr>
            </w:pPr>
          </w:p>
          <w:p w14:paraId="4342C7DE" w14:textId="77777777" w:rsidR="00317698" w:rsidRPr="00E7174C" w:rsidRDefault="00317698" w:rsidP="00BF3299">
            <w:pPr>
              <w:rPr>
                <w:rFonts w:ascii="Arial" w:hAnsi="Arial" w:cs="Arial"/>
                <w:sz w:val="22"/>
                <w:szCs w:val="22"/>
              </w:rPr>
            </w:pPr>
            <w:r w:rsidRPr="00EE0F7A">
              <w:rPr>
                <w:rFonts w:ascii="Arial" w:hAnsi="Arial" w:cs="Arial"/>
                <w:b/>
                <w:sz w:val="22"/>
                <w:szCs w:val="22"/>
              </w:rPr>
              <w:t>Waitemata DHB (Ian Dittmer</w:t>
            </w:r>
            <w:r w:rsidRPr="00E7174C">
              <w:rPr>
                <w:rFonts w:ascii="Arial" w:hAnsi="Arial" w:cs="Arial"/>
                <w:sz w:val="22"/>
                <w:szCs w:val="22"/>
              </w:rPr>
              <w:t>)</w:t>
            </w:r>
          </w:p>
          <w:p w14:paraId="73FA6F2E" w14:textId="77777777" w:rsidR="000018A7" w:rsidRDefault="000018A7" w:rsidP="009C2955">
            <w:pPr>
              <w:rPr>
                <w:rFonts w:ascii="Arial" w:hAnsi="Arial" w:cs="Arial"/>
                <w:b/>
                <w:sz w:val="22"/>
                <w:szCs w:val="22"/>
              </w:rPr>
            </w:pPr>
            <w:r>
              <w:rPr>
                <w:rFonts w:ascii="Arial" w:hAnsi="Arial" w:cs="Arial"/>
                <w:sz w:val="22"/>
                <w:szCs w:val="22"/>
              </w:rPr>
              <w:t xml:space="preserve">See embedded document from Waitemata.  </w:t>
            </w:r>
            <w:r>
              <w:rPr>
                <w:rFonts w:ascii="Arial" w:hAnsi="Arial" w:cs="Arial"/>
                <w:sz w:val="22"/>
                <w:szCs w:val="22"/>
              </w:rPr>
              <w:object w:dxaOrig="1531" w:dyaOrig="990" w14:anchorId="764C46E5">
                <v:shape id="_x0000_i1027" type="#_x0000_t75" style="width:76.5pt;height:49.5pt" o:ole="">
                  <v:imagedata r:id="rId12" o:title=""/>
                </v:shape>
                <o:OLEObject Type="Embed" ProgID="PowerPoint.Show.12" ShapeID="_x0000_i1027" DrawAspect="Icon" ObjectID="_1749288843" r:id="rId13"/>
              </w:object>
            </w:r>
          </w:p>
          <w:p w14:paraId="69882840" w14:textId="77777777" w:rsidR="00434F85" w:rsidRPr="00EE0F7A" w:rsidRDefault="00ED304B" w:rsidP="009C2955">
            <w:pPr>
              <w:rPr>
                <w:rFonts w:ascii="Arial" w:hAnsi="Arial" w:cs="Arial"/>
                <w:b/>
                <w:sz w:val="22"/>
                <w:szCs w:val="22"/>
              </w:rPr>
            </w:pPr>
            <w:r w:rsidRPr="00EE0F7A">
              <w:rPr>
                <w:rFonts w:ascii="Arial" w:hAnsi="Arial" w:cs="Arial"/>
                <w:b/>
                <w:sz w:val="22"/>
                <w:szCs w:val="22"/>
              </w:rPr>
              <w:t>Auckland DHB</w:t>
            </w:r>
            <w:r w:rsidR="00B1552A" w:rsidRPr="00EE0F7A">
              <w:rPr>
                <w:rFonts w:ascii="Arial" w:hAnsi="Arial" w:cs="Arial"/>
                <w:b/>
                <w:sz w:val="22"/>
                <w:szCs w:val="22"/>
              </w:rPr>
              <w:t xml:space="preserve"> (</w:t>
            </w:r>
            <w:r w:rsidR="00EF5580" w:rsidRPr="00EE0F7A">
              <w:rPr>
                <w:rFonts w:ascii="Arial" w:hAnsi="Arial" w:cs="Arial"/>
                <w:b/>
                <w:sz w:val="22"/>
                <w:szCs w:val="22"/>
              </w:rPr>
              <w:t>Ian Dittmer</w:t>
            </w:r>
            <w:r w:rsidR="00B1552A" w:rsidRPr="00EE0F7A">
              <w:rPr>
                <w:rFonts w:ascii="Arial" w:hAnsi="Arial" w:cs="Arial"/>
                <w:b/>
                <w:sz w:val="22"/>
                <w:szCs w:val="22"/>
              </w:rPr>
              <w:t>)</w:t>
            </w:r>
            <w:r w:rsidRPr="00EE0F7A">
              <w:rPr>
                <w:rFonts w:ascii="Arial" w:hAnsi="Arial" w:cs="Arial"/>
                <w:b/>
                <w:sz w:val="22"/>
                <w:szCs w:val="22"/>
              </w:rPr>
              <w:t xml:space="preserve"> </w:t>
            </w:r>
          </w:p>
          <w:p w14:paraId="277D18DC" w14:textId="77777777" w:rsidR="000018A7" w:rsidRDefault="0067097C" w:rsidP="000018A7">
            <w:pPr>
              <w:rPr>
                <w:rFonts w:ascii="Arial" w:hAnsi="Arial" w:cs="Arial"/>
                <w:b/>
                <w:sz w:val="22"/>
                <w:szCs w:val="22"/>
              </w:rPr>
            </w:pPr>
            <w:r>
              <w:rPr>
                <w:rFonts w:ascii="Arial" w:hAnsi="Arial" w:cs="Arial"/>
                <w:sz w:val="22"/>
                <w:szCs w:val="22"/>
              </w:rPr>
              <w:t>Due to increase in number of transplants Nephrologist on Transplant Service</w:t>
            </w:r>
            <w:r w:rsidR="00E41C26">
              <w:rPr>
                <w:rFonts w:ascii="Arial" w:hAnsi="Arial" w:cs="Arial"/>
                <w:sz w:val="22"/>
                <w:szCs w:val="22"/>
              </w:rPr>
              <w:t xml:space="preserve"> </w:t>
            </w:r>
            <w:r>
              <w:rPr>
                <w:rFonts w:ascii="Arial" w:hAnsi="Arial" w:cs="Arial"/>
                <w:sz w:val="22"/>
                <w:szCs w:val="22"/>
              </w:rPr>
              <w:t>has little time for anything else.</w:t>
            </w:r>
            <w:r w:rsidR="00D00DE9">
              <w:rPr>
                <w:rFonts w:ascii="Arial" w:hAnsi="Arial" w:cs="Arial"/>
                <w:sz w:val="22"/>
                <w:szCs w:val="22"/>
              </w:rPr>
              <w:t xml:space="preserve"> </w:t>
            </w:r>
            <w:r w:rsidR="000018A7">
              <w:rPr>
                <w:rFonts w:ascii="Arial" w:hAnsi="Arial" w:cs="Arial"/>
                <w:sz w:val="22"/>
                <w:szCs w:val="22"/>
              </w:rPr>
              <w:t xml:space="preserve">See embedded document from Auckland. </w:t>
            </w:r>
            <w:r w:rsidR="000018A7">
              <w:rPr>
                <w:rFonts w:ascii="Arial" w:hAnsi="Arial" w:cs="Arial"/>
                <w:sz w:val="22"/>
                <w:szCs w:val="22"/>
              </w:rPr>
              <w:object w:dxaOrig="1531" w:dyaOrig="990" w14:anchorId="6748C683">
                <v:shape id="_x0000_i1028" type="#_x0000_t75" style="width:76.5pt;height:49.5pt" o:ole="">
                  <v:imagedata r:id="rId14" o:title=""/>
                </v:shape>
                <o:OLEObject Type="Embed" ProgID="PowerPoint.Show.12" ShapeID="_x0000_i1028" DrawAspect="Icon" ObjectID="_1749288844" r:id="rId15"/>
              </w:object>
            </w:r>
          </w:p>
          <w:p w14:paraId="052F8232" w14:textId="77777777" w:rsidR="00087F75" w:rsidRDefault="00D00DE9" w:rsidP="00CF6295">
            <w:pPr>
              <w:rPr>
                <w:rFonts w:ascii="Arial" w:hAnsi="Arial" w:cs="Arial"/>
                <w:sz w:val="22"/>
                <w:szCs w:val="22"/>
              </w:rPr>
            </w:pPr>
            <w:r>
              <w:rPr>
                <w:rFonts w:ascii="Arial" w:hAnsi="Arial" w:cs="Arial"/>
                <w:sz w:val="22"/>
                <w:szCs w:val="22"/>
              </w:rPr>
              <w:t xml:space="preserve"> </w:t>
            </w:r>
          </w:p>
          <w:p w14:paraId="0AA27C94" w14:textId="77777777" w:rsidR="00314AFD" w:rsidRDefault="00AE21F9" w:rsidP="00E05BF7">
            <w:pPr>
              <w:rPr>
                <w:rFonts w:ascii="Arial" w:hAnsi="Arial" w:cs="Arial"/>
                <w:b/>
                <w:sz w:val="22"/>
                <w:szCs w:val="22"/>
              </w:rPr>
            </w:pPr>
            <w:r w:rsidRPr="00314AFD">
              <w:rPr>
                <w:rFonts w:ascii="Arial" w:hAnsi="Arial" w:cs="Arial"/>
                <w:b/>
                <w:sz w:val="22"/>
                <w:szCs w:val="22"/>
              </w:rPr>
              <w:t>Starship Hospital (</w:t>
            </w:r>
            <w:r w:rsidR="00E05BF7" w:rsidRPr="00314AFD">
              <w:rPr>
                <w:rFonts w:ascii="Arial" w:hAnsi="Arial" w:cs="Arial"/>
                <w:b/>
                <w:sz w:val="22"/>
                <w:szCs w:val="22"/>
              </w:rPr>
              <w:t>Jane Ronaldson</w:t>
            </w:r>
            <w:r w:rsidRPr="00314AFD">
              <w:rPr>
                <w:rFonts w:ascii="Arial" w:hAnsi="Arial" w:cs="Arial"/>
                <w:b/>
                <w:sz w:val="22"/>
                <w:szCs w:val="22"/>
              </w:rPr>
              <w:t>):</w:t>
            </w:r>
          </w:p>
          <w:p w14:paraId="1691E706" w14:textId="77777777" w:rsidR="00927E3F" w:rsidRDefault="00C45A8D" w:rsidP="00927E3F">
            <w:pPr>
              <w:rPr>
                <w:rFonts w:ascii="Arial" w:hAnsi="Arial" w:cs="Arial"/>
                <w:sz w:val="22"/>
                <w:szCs w:val="22"/>
              </w:rPr>
            </w:pPr>
            <w:r w:rsidRPr="00C45A8D">
              <w:rPr>
                <w:rFonts w:ascii="Arial" w:hAnsi="Arial" w:cs="Arial"/>
                <w:sz w:val="22"/>
                <w:szCs w:val="22"/>
              </w:rPr>
              <w:t xml:space="preserve">There are only </w:t>
            </w:r>
            <w:r w:rsidR="001158DE">
              <w:rPr>
                <w:rFonts w:ascii="Arial" w:hAnsi="Arial" w:cs="Arial"/>
                <w:sz w:val="22"/>
                <w:szCs w:val="22"/>
              </w:rPr>
              <w:t>3FTE Nephrologists instead of 3.</w:t>
            </w:r>
            <w:r w:rsidRPr="00C45A8D">
              <w:rPr>
                <w:rFonts w:ascii="Arial" w:hAnsi="Arial" w:cs="Arial"/>
                <w:sz w:val="22"/>
                <w:szCs w:val="22"/>
              </w:rPr>
              <w:t xml:space="preserve">6FTE.  </w:t>
            </w:r>
            <w:r w:rsidR="00927E3F">
              <w:rPr>
                <w:rFonts w:ascii="Arial" w:hAnsi="Arial" w:cs="Arial"/>
                <w:sz w:val="22"/>
                <w:szCs w:val="22"/>
              </w:rPr>
              <w:t xml:space="preserve">0.6FTE consultant working full-time to make up to 3FTE. </w:t>
            </w:r>
            <w:r w:rsidRPr="00C45A8D">
              <w:rPr>
                <w:rFonts w:ascii="Arial" w:hAnsi="Arial" w:cs="Arial"/>
                <w:sz w:val="22"/>
                <w:szCs w:val="22"/>
              </w:rPr>
              <w:t xml:space="preserve">A locum is being pushed out to July 2018 and </w:t>
            </w:r>
            <w:r w:rsidR="00927E3F">
              <w:rPr>
                <w:rFonts w:ascii="Arial" w:hAnsi="Arial" w:cs="Arial"/>
                <w:sz w:val="22"/>
                <w:szCs w:val="22"/>
              </w:rPr>
              <w:t>a potential full-time replacement</w:t>
            </w:r>
            <w:r w:rsidRPr="00C45A8D">
              <w:rPr>
                <w:rFonts w:ascii="Arial" w:hAnsi="Arial" w:cs="Arial"/>
                <w:sz w:val="22"/>
                <w:szCs w:val="22"/>
              </w:rPr>
              <w:t xml:space="preserve"> is coming from UK</w:t>
            </w:r>
            <w:r w:rsidR="00927E3F">
              <w:rPr>
                <w:rFonts w:ascii="Arial" w:hAnsi="Arial" w:cs="Arial"/>
                <w:sz w:val="22"/>
                <w:szCs w:val="22"/>
              </w:rPr>
              <w:t xml:space="preserve"> in May for a </w:t>
            </w:r>
            <w:proofErr w:type="gramStart"/>
            <w:r w:rsidR="00927E3F">
              <w:rPr>
                <w:rFonts w:ascii="Arial" w:hAnsi="Arial" w:cs="Arial"/>
                <w:sz w:val="22"/>
                <w:szCs w:val="22"/>
              </w:rPr>
              <w:t>2 week</w:t>
            </w:r>
            <w:proofErr w:type="gramEnd"/>
            <w:r w:rsidR="00927E3F">
              <w:rPr>
                <w:rFonts w:ascii="Arial" w:hAnsi="Arial" w:cs="Arial"/>
                <w:sz w:val="22"/>
                <w:szCs w:val="22"/>
              </w:rPr>
              <w:t xml:space="preserve"> assessment of the position.  Service for accreditation later in the year for fellow programme.</w:t>
            </w:r>
            <w:r w:rsidRPr="00C45A8D">
              <w:rPr>
                <w:rFonts w:ascii="Arial" w:hAnsi="Arial" w:cs="Arial"/>
                <w:sz w:val="22"/>
                <w:szCs w:val="22"/>
              </w:rPr>
              <w:t xml:space="preserve"> </w:t>
            </w:r>
          </w:p>
          <w:p w14:paraId="76589FED" w14:textId="77777777" w:rsidR="00927E3F" w:rsidRPr="00C45A8D" w:rsidRDefault="00927E3F" w:rsidP="00BF3299">
            <w:pPr>
              <w:pStyle w:val="ListParagraph"/>
              <w:rPr>
                <w:rFonts w:ascii="Arial" w:hAnsi="Arial" w:cs="Arial"/>
                <w:sz w:val="22"/>
                <w:szCs w:val="22"/>
              </w:rPr>
            </w:pPr>
          </w:p>
          <w:p w14:paraId="40FC43A1" w14:textId="77777777" w:rsidR="00B93FA3" w:rsidRPr="00314AFD" w:rsidRDefault="00B93FA3" w:rsidP="00314AFD">
            <w:pPr>
              <w:rPr>
                <w:rFonts w:ascii="Arial" w:hAnsi="Arial" w:cs="Arial"/>
                <w:b/>
                <w:sz w:val="22"/>
                <w:szCs w:val="22"/>
              </w:rPr>
            </w:pPr>
            <w:r w:rsidRPr="00314AFD">
              <w:rPr>
                <w:rFonts w:ascii="Arial" w:hAnsi="Arial" w:cs="Arial"/>
                <w:b/>
                <w:sz w:val="22"/>
                <w:szCs w:val="22"/>
              </w:rPr>
              <w:t>Counties Manukau DHB (Catherine Tracy)</w:t>
            </w:r>
          </w:p>
          <w:p w14:paraId="28BB4D22" w14:textId="77777777" w:rsidR="00502136" w:rsidRPr="00BB3A02" w:rsidRDefault="00502136" w:rsidP="003847CF">
            <w:pPr>
              <w:rPr>
                <w:rFonts w:ascii="Arial" w:hAnsi="Arial" w:cs="Arial"/>
                <w:sz w:val="22"/>
                <w:szCs w:val="22"/>
              </w:rPr>
            </w:pPr>
            <w:r>
              <w:rPr>
                <w:rFonts w:ascii="Arial" w:hAnsi="Arial" w:cs="Arial"/>
                <w:sz w:val="22"/>
                <w:szCs w:val="22"/>
              </w:rPr>
              <w:t xml:space="preserve">Starting Nocturnal shift 23 April with 6 patients to </w:t>
            </w:r>
            <w:r w:rsidR="00012C8C">
              <w:rPr>
                <w:rFonts w:ascii="Arial" w:hAnsi="Arial" w:cs="Arial"/>
                <w:sz w:val="22"/>
                <w:szCs w:val="22"/>
              </w:rPr>
              <w:t>begin</w:t>
            </w:r>
            <w:r>
              <w:rPr>
                <w:rFonts w:ascii="Arial" w:hAnsi="Arial" w:cs="Arial"/>
                <w:sz w:val="22"/>
                <w:szCs w:val="22"/>
              </w:rPr>
              <w:t xml:space="preserve"> with followed by 12 patients, however funding will be an issue.</w:t>
            </w:r>
            <w:r w:rsidR="00012C8C">
              <w:rPr>
                <w:rFonts w:ascii="Arial" w:hAnsi="Arial" w:cs="Arial"/>
                <w:sz w:val="22"/>
                <w:szCs w:val="22"/>
              </w:rPr>
              <w:t xml:space="preserve"> </w:t>
            </w:r>
            <w:r>
              <w:rPr>
                <w:rFonts w:ascii="Arial" w:hAnsi="Arial" w:cs="Arial"/>
                <w:sz w:val="22"/>
                <w:szCs w:val="22"/>
              </w:rPr>
              <w:t xml:space="preserve">Changing way of doing Home Therapies.  </w:t>
            </w:r>
            <w:r w:rsidR="00012C8C">
              <w:rPr>
                <w:rFonts w:ascii="Arial" w:hAnsi="Arial" w:cs="Arial"/>
                <w:sz w:val="22"/>
                <w:szCs w:val="22"/>
              </w:rPr>
              <w:t xml:space="preserve">Going to Treasury in August re </w:t>
            </w:r>
            <w:r w:rsidR="003847CF">
              <w:rPr>
                <w:rFonts w:ascii="Arial" w:hAnsi="Arial" w:cs="Arial"/>
                <w:sz w:val="22"/>
                <w:szCs w:val="22"/>
              </w:rPr>
              <w:t xml:space="preserve">renovation of Scott Dialysis Unit.  Building project is tied to funding being approved for a </w:t>
            </w:r>
            <w:r w:rsidR="00012C8C">
              <w:rPr>
                <w:rFonts w:ascii="Arial" w:hAnsi="Arial" w:cs="Arial"/>
                <w:sz w:val="22"/>
                <w:szCs w:val="22"/>
              </w:rPr>
              <w:t>Cath Lab</w:t>
            </w:r>
            <w:r w:rsidR="003847CF">
              <w:rPr>
                <w:rFonts w:ascii="Arial" w:hAnsi="Arial" w:cs="Arial"/>
                <w:sz w:val="22"/>
                <w:szCs w:val="22"/>
              </w:rPr>
              <w:t xml:space="preserve"> on the floor above</w:t>
            </w:r>
            <w:r w:rsidR="00012C8C">
              <w:rPr>
                <w:rFonts w:ascii="Arial" w:hAnsi="Arial" w:cs="Arial"/>
                <w:sz w:val="22"/>
                <w:szCs w:val="22"/>
              </w:rPr>
              <w:t xml:space="preserve">. Home Therapies Building is </w:t>
            </w:r>
            <w:r w:rsidR="00AD3677">
              <w:rPr>
                <w:rFonts w:ascii="Arial" w:hAnsi="Arial" w:cs="Arial"/>
                <w:sz w:val="22"/>
                <w:szCs w:val="22"/>
              </w:rPr>
              <w:t>substandard</w:t>
            </w:r>
            <w:r w:rsidR="00012C8C">
              <w:rPr>
                <w:rFonts w:ascii="Arial" w:hAnsi="Arial" w:cs="Arial"/>
                <w:sz w:val="22"/>
                <w:szCs w:val="22"/>
              </w:rPr>
              <w:t xml:space="preserve">.  There is a problem with </w:t>
            </w:r>
            <w:proofErr w:type="spellStart"/>
            <w:r w:rsidR="00012C8C">
              <w:rPr>
                <w:rFonts w:ascii="Arial" w:hAnsi="Arial" w:cs="Arial"/>
                <w:sz w:val="22"/>
                <w:szCs w:val="22"/>
              </w:rPr>
              <w:t>Tenckhoff</w:t>
            </w:r>
            <w:proofErr w:type="spellEnd"/>
            <w:r w:rsidR="00012C8C">
              <w:rPr>
                <w:rFonts w:ascii="Arial" w:hAnsi="Arial" w:cs="Arial"/>
                <w:sz w:val="22"/>
                <w:szCs w:val="22"/>
              </w:rPr>
              <w:t xml:space="preserve"> lists.</w:t>
            </w:r>
            <w:r w:rsidR="00D00DE9">
              <w:rPr>
                <w:rFonts w:ascii="Arial" w:hAnsi="Arial" w:cs="Arial"/>
                <w:sz w:val="22"/>
                <w:szCs w:val="22"/>
              </w:rPr>
              <w:t xml:space="preserve">  Waiting lists will get worse</w:t>
            </w:r>
            <w:r w:rsidR="00E362D6">
              <w:rPr>
                <w:rFonts w:ascii="Arial" w:hAnsi="Arial" w:cs="Arial"/>
                <w:sz w:val="22"/>
                <w:szCs w:val="22"/>
              </w:rPr>
              <w:t xml:space="preserve">. </w:t>
            </w:r>
          </w:p>
        </w:tc>
        <w:tc>
          <w:tcPr>
            <w:tcW w:w="1758" w:type="dxa"/>
            <w:gridSpan w:val="3"/>
            <w:tcBorders>
              <w:top w:val="single" w:sz="6" w:space="0" w:color="auto"/>
              <w:bottom w:val="single" w:sz="6" w:space="0" w:color="auto"/>
              <w:right w:val="single" w:sz="18" w:space="0" w:color="auto"/>
            </w:tcBorders>
          </w:tcPr>
          <w:p w14:paraId="348ADC6E" w14:textId="77777777" w:rsidR="002D0D38" w:rsidRDefault="002D0D38" w:rsidP="00F00D36">
            <w:pPr>
              <w:rPr>
                <w:rFonts w:ascii="Arial" w:hAnsi="Arial" w:cs="Arial"/>
                <w:b/>
                <w:sz w:val="22"/>
                <w:szCs w:val="22"/>
              </w:rPr>
            </w:pPr>
            <w:r>
              <w:rPr>
                <w:rFonts w:ascii="Arial" w:hAnsi="Arial" w:cs="Arial"/>
                <w:b/>
                <w:sz w:val="22"/>
                <w:szCs w:val="22"/>
              </w:rPr>
              <w:lastRenderedPageBreak/>
              <w:t>Clinical Lead/Manager</w:t>
            </w:r>
          </w:p>
          <w:p w14:paraId="4E3741F3" w14:textId="77777777" w:rsidR="000018A7" w:rsidRDefault="000018A7" w:rsidP="00F00D36">
            <w:pPr>
              <w:rPr>
                <w:rFonts w:ascii="Arial" w:hAnsi="Arial" w:cs="Arial"/>
                <w:b/>
                <w:sz w:val="22"/>
                <w:szCs w:val="22"/>
              </w:rPr>
            </w:pPr>
          </w:p>
          <w:p w14:paraId="38E9E6E3" w14:textId="77777777" w:rsidR="000018A7" w:rsidRDefault="000018A7" w:rsidP="00F00D36">
            <w:pPr>
              <w:rPr>
                <w:rFonts w:ascii="Arial" w:hAnsi="Arial" w:cs="Arial"/>
                <w:b/>
                <w:sz w:val="22"/>
                <w:szCs w:val="22"/>
              </w:rPr>
            </w:pPr>
          </w:p>
          <w:p w14:paraId="004B639E" w14:textId="77777777" w:rsidR="002D0D38" w:rsidRDefault="002D0D38" w:rsidP="00F00D36">
            <w:pPr>
              <w:rPr>
                <w:rFonts w:ascii="Arial" w:hAnsi="Arial" w:cs="Arial"/>
                <w:b/>
                <w:sz w:val="22"/>
                <w:szCs w:val="22"/>
              </w:rPr>
            </w:pPr>
          </w:p>
          <w:p w14:paraId="67394D02" w14:textId="77777777" w:rsidR="002D0D38" w:rsidRDefault="002D0D38" w:rsidP="00F00D36">
            <w:pPr>
              <w:rPr>
                <w:rFonts w:ascii="Arial" w:hAnsi="Arial" w:cs="Arial"/>
                <w:b/>
                <w:sz w:val="22"/>
                <w:szCs w:val="22"/>
              </w:rPr>
            </w:pPr>
          </w:p>
          <w:p w14:paraId="1C4C30CE" w14:textId="77777777" w:rsidR="002D0D38" w:rsidRDefault="002D0D38" w:rsidP="00F00D36">
            <w:pPr>
              <w:rPr>
                <w:rFonts w:ascii="Arial" w:hAnsi="Arial" w:cs="Arial"/>
                <w:b/>
                <w:sz w:val="22"/>
                <w:szCs w:val="22"/>
              </w:rPr>
            </w:pPr>
          </w:p>
          <w:p w14:paraId="31F8FFFD" w14:textId="77777777" w:rsidR="002D0D38" w:rsidRDefault="002D0D38" w:rsidP="00F00D36">
            <w:pPr>
              <w:rPr>
                <w:rFonts w:ascii="Arial" w:hAnsi="Arial" w:cs="Arial"/>
                <w:b/>
                <w:sz w:val="22"/>
                <w:szCs w:val="22"/>
              </w:rPr>
            </w:pPr>
          </w:p>
          <w:p w14:paraId="38816CBF" w14:textId="77777777" w:rsidR="002D0D38" w:rsidRDefault="002D0D38" w:rsidP="00F00D36">
            <w:pPr>
              <w:rPr>
                <w:rFonts w:ascii="Arial" w:hAnsi="Arial" w:cs="Arial"/>
                <w:b/>
                <w:sz w:val="22"/>
                <w:szCs w:val="22"/>
              </w:rPr>
            </w:pPr>
          </w:p>
          <w:p w14:paraId="58359B13" w14:textId="77777777" w:rsidR="002D0D38" w:rsidRDefault="002D0D38" w:rsidP="00F00D36">
            <w:pPr>
              <w:rPr>
                <w:rFonts w:ascii="Arial" w:hAnsi="Arial" w:cs="Arial"/>
                <w:b/>
                <w:sz w:val="22"/>
                <w:szCs w:val="22"/>
              </w:rPr>
            </w:pPr>
          </w:p>
          <w:p w14:paraId="1B8B10E1" w14:textId="77777777" w:rsidR="002D0D38" w:rsidRDefault="002D0D38" w:rsidP="00F00D36">
            <w:pPr>
              <w:rPr>
                <w:rFonts w:ascii="Arial" w:hAnsi="Arial" w:cs="Arial"/>
                <w:b/>
                <w:sz w:val="22"/>
                <w:szCs w:val="22"/>
              </w:rPr>
            </w:pPr>
          </w:p>
          <w:p w14:paraId="41134D92" w14:textId="77777777" w:rsidR="002D0D38" w:rsidRDefault="002D0D38" w:rsidP="00F00D36">
            <w:pPr>
              <w:rPr>
                <w:rFonts w:ascii="Arial" w:hAnsi="Arial" w:cs="Arial"/>
                <w:b/>
                <w:sz w:val="22"/>
                <w:szCs w:val="22"/>
              </w:rPr>
            </w:pPr>
          </w:p>
          <w:p w14:paraId="1C93BEF8" w14:textId="77777777" w:rsidR="002D0D38" w:rsidRDefault="002D0D38" w:rsidP="00F00D36">
            <w:pPr>
              <w:rPr>
                <w:rFonts w:ascii="Arial" w:hAnsi="Arial" w:cs="Arial"/>
                <w:b/>
                <w:sz w:val="22"/>
                <w:szCs w:val="22"/>
              </w:rPr>
            </w:pPr>
          </w:p>
          <w:p w14:paraId="6B11FD45" w14:textId="77777777" w:rsidR="002D0D38" w:rsidRDefault="002D0D38" w:rsidP="00F00D36">
            <w:pPr>
              <w:rPr>
                <w:rFonts w:ascii="Arial" w:hAnsi="Arial" w:cs="Arial"/>
                <w:b/>
                <w:sz w:val="22"/>
                <w:szCs w:val="22"/>
              </w:rPr>
            </w:pPr>
          </w:p>
          <w:p w14:paraId="2C2E1D5B" w14:textId="77777777" w:rsidR="002D0D38" w:rsidRDefault="002D0D38" w:rsidP="00F00D36">
            <w:pPr>
              <w:rPr>
                <w:rFonts w:ascii="Arial" w:hAnsi="Arial" w:cs="Arial"/>
                <w:b/>
                <w:sz w:val="22"/>
                <w:szCs w:val="22"/>
              </w:rPr>
            </w:pPr>
          </w:p>
          <w:p w14:paraId="0028E515" w14:textId="77777777" w:rsidR="002D0D38" w:rsidRDefault="002D0D38" w:rsidP="00F00D36">
            <w:pPr>
              <w:rPr>
                <w:rFonts w:ascii="Arial" w:hAnsi="Arial" w:cs="Arial"/>
                <w:b/>
                <w:sz w:val="22"/>
                <w:szCs w:val="22"/>
              </w:rPr>
            </w:pPr>
          </w:p>
          <w:p w14:paraId="3BE912DF" w14:textId="77777777" w:rsidR="002D0D38" w:rsidRDefault="002D0D38" w:rsidP="00F00D36">
            <w:pPr>
              <w:rPr>
                <w:rFonts w:ascii="Arial" w:hAnsi="Arial" w:cs="Arial"/>
                <w:b/>
                <w:sz w:val="22"/>
                <w:szCs w:val="22"/>
              </w:rPr>
            </w:pPr>
          </w:p>
          <w:p w14:paraId="7785D059" w14:textId="77777777" w:rsidR="002D0D38" w:rsidRDefault="002D0D38" w:rsidP="00F00D36">
            <w:pPr>
              <w:rPr>
                <w:rFonts w:ascii="Arial" w:hAnsi="Arial" w:cs="Arial"/>
                <w:b/>
                <w:sz w:val="22"/>
                <w:szCs w:val="22"/>
              </w:rPr>
            </w:pPr>
          </w:p>
          <w:p w14:paraId="6396DEAA" w14:textId="77777777" w:rsidR="002D0D38" w:rsidRDefault="002D0D38" w:rsidP="00F00D36">
            <w:pPr>
              <w:rPr>
                <w:rFonts w:ascii="Arial" w:hAnsi="Arial" w:cs="Arial"/>
                <w:b/>
                <w:sz w:val="22"/>
                <w:szCs w:val="22"/>
              </w:rPr>
            </w:pPr>
          </w:p>
          <w:p w14:paraId="2DE9152C" w14:textId="77777777" w:rsidR="002D0D38" w:rsidRDefault="002D0D38" w:rsidP="00F00D36">
            <w:pPr>
              <w:rPr>
                <w:rFonts w:ascii="Arial" w:hAnsi="Arial" w:cs="Arial"/>
                <w:b/>
                <w:sz w:val="22"/>
                <w:szCs w:val="22"/>
              </w:rPr>
            </w:pPr>
          </w:p>
          <w:p w14:paraId="61DE04A9" w14:textId="77777777" w:rsidR="000018A7" w:rsidRDefault="000018A7" w:rsidP="00F00D36">
            <w:pPr>
              <w:rPr>
                <w:rFonts w:ascii="Arial" w:hAnsi="Arial" w:cs="Arial"/>
                <w:b/>
                <w:sz w:val="22"/>
                <w:szCs w:val="22"/>
              </w:rPr>
            </w:pPr>
          </w:p>
          <w:p w14:paraId="1D65B2C5" w14:textId="77777777" w:rsidR="000018A7" w:rsidRDefault="000018A7" w:rsidP="00F00D36">
            <w:pPr>
              <w:rPr>
                <w:rFonts w:ascii="Arial" w:hAnsi="Arial" w:cs="Arial"/>
                <w:b/>
                <w:sz w:val="22"/>
                <w:szCs w:val="22"/>
              </w:rPr>
            </w:pPr>
          </w:p>
          <w:p w14:paraId="6187EE34" w14:textId="77777777" w:rsidR="000018A7" w:rsidRDefault="000018A7" w:rsidP="00F00D36">
            <w:pPr>
              <w:rPr>
                <w:rFonts w:ascii="Arial" w:hAnsi="Arial" w:cs="Arial"/>
                <w:b/>
                <w:sz w:val="22"/>
                <w:szCs w:val="22"/>
              </w:rPr>
            </w:pPr>
          </w:p>
          <w:p w14:paraId="36CA3B66" w14:textId="77777777" w:rsidR="00F00D36" w:rsidRDefault="002D0D38" w:rsidP="00F00D36">
            <w:pPr>
              <w:rPr>
                <w:rFonts w:ascii="Arial" w:hAnsi="Arial" w:cs="Arial"/>
                <w:b/>
                <w:sz w:val="22"/>
                <w:szCs w:val="22"/>
              </w:rPr>
            </w:pPr>
            <w:r>
              <w:rPr>
                <w:rFonts w:ascii="Arial" w:hAnsi="Arial" w:cs="Arial"/>
                <w:b/>
                <w:sz w:val="22"/>
                <w:szCs w:val="22"/>
              </w:rPr>
              <w:t>J</w:t>
            </w:r>
            <w:r w:rsidR="00B51738">
              <w:rPr>
                <w:rFonts w:ascii="Arial" w:hAnsi="Arial" w:cs="Arial"/>
                <w:b/>
                <w:sz w:val="22"/>
                <w:szCs w:val="22"/>
              </w:rPr>
              <w:t>enny Walker</w:t>
            </w:r>
          </w:p>
          <w:p w14:paraId="07559139" w14:textId="77777777" w:rsidR="00B51738" w:rsidRDefault="00B51738" w:rsidP="00F00D36">
            <w:pPr>
              <w:rPr>
                <w:rFonts w:ascii="Arial" w:hAnsi="Arial" w:cs="Arial"/>
                <w:b/>
                <w:sz w:val="22"/>
                <w:szCs w:val="22"/>
              </w:rPr>
            </w:pPr>
          </w:p>
          <w:p w14:paraId="78B0F106" w14:textId="77777777" w:rsidR="00B51738" w:rsidRPr="00F00D36" w:rsidRDefault="00B51738" w:rsidP="00F00D36">
            <w:pPr>
              <w:rPr>
                <w:rFonts w:ascii="Arial" w:hAnsi="Arial" w:cs="Arial"/>
                <w:b/>
                <w:sz w:val="22"/>
                <w:szCs w:val="22"/>
              </w:rPr>
            </w:pPr>
          </w:p>
          <w:p w14:paraId="371B71A9" w14:textId="77777777" w:rsidR="00434F85" w:rsidRPr="00E7174C" w:rsidRDefault="00434F85">
            <w:pPr>
              <w:jc w:val="center"/>
              <w:rPr>
                <w:rFonts w:ascii="Arial" w:hAnsi="Arial" w:cs="Arial"/>
                <w:b/>
                <w:sz w:val="22"/>
                <w:szCs w:val="22"/>
              </w:rPr>
            </w:pPr>
          </w:p>
          <w:p w14:paraId="32E42B40" w14:textId="77777777" w:rsidR="002E73A7" w:rsidRPr="00E7174C" w:rsidRDefault="002E73A7">
            <w:pPr>
              <w:jc w:val="center"/>
              <w:rPr>
                <w:rFonts w:ascii="Arial" w:hAnsi="Arial" w:cs="Arial"/>
                <w:b/>
                <w:sz w:val="22"/>
                <w:szCs w:val="22"/>
              </w:rPr>
            </w:pPr>
          </w:p>
          <w:p w14:paraId="765BFB55" w14:textId="77777777" w:rsidR="00434F85" w:rsidRPr="00E7174C" w:rsidRDefault="00434F85">
            <w:pPr>
              <w:jc w:val="center"/>
              <w:rPr>
                <w:rFonts w:ascii="Arial" w:hAnsi="Arial" w:cs="Arial"/>
                <w:b/>
                <w:sz w:val="22"/>
                <w:szCs w:val="22"/>
              </w:rPr>
            </w:pPr>
          </w:p>
          <w:p w14:paraId="41C5D7DA" w14:textId="77777777" w:rsidR="00434F85" w:rsidRPr="00E7174C" w:rsidRDefault="00434F85">
            <w:pPr>
              <w:jc w:val="center"/>
              <w:rPr>
                <w:rFonts w:ascii="Arial" w:hAnsi="Arial" w:cs="Arial"/>
                <w:b/>
                <w:sz w:val="22"/>
                <w:szCs w:val="22"/>
              </w:rPr>
            </w:pPr>
          </w:p>
          <w:p w14:paraId="5DF6964B" w14:textId="77777777" w:rsidR="00FE5E98" w:rsidRPr="00E7174C" w:rsidRDefault="00FE5E98">
            <w:pPr>
              <w:jc w:val="center"/>
              <w:rPr>
                <w:rFonts w:ascii="Arial" w:hAnsi="Arial" w:cs="Arial"/>
                <w:b/>
                <w:sz w:val="22"/>
                <w:szCs w:val="22"/>
              </w:rPr>
            </w:pPr>
          </w:p>
          <w:p w14:paraId="57F09BC1" w14:textId="77777777" w:rsidR="000018A7" w:rsidRDefault="000018A7" w:rsidP="000018A7">
            <w:pPr>
              <w:rPr>
                <w:rFonts w:ascii="Arial" w:hAnsi="Arial" w:cs="Arial"/>
                <w:b/>
                <w:sz w:val="22"/>
                <w:szCs w:val="22"/>
              </w:rPr>
            </w:pPr>
          </w:p>
          <w:p w14:paraId="44941327" w14:textId="77777777" w:rsidR="00003B30" w:rsidRPr="00E7174C" w:rsidRDefault="00B51738" w:rsidP="000018A7">
            <w:pPr>
              <w:rPr>
                <w:rFonts w:ascii="Arial" w:hAnsi="Arial" w:cs="Arial"/>
                <w:b/>
                <w:sz w:val="22"/>
                <w:szCs w:val="22"/>
              </w:rPr>
            </w:pPr>
            <w:r>
              <w:rPr>
                <w:rFonts w:ascii="Arial" w:hAnsi="Arial" w:cs="Arial"/>
                <w:b/>
                <w:sz w:val="22"/>
                <w:szCs w:val="22"/>
              </w:rPr>
              <w:t>Ian Dittmer</w:t>
            </w:r>
          </w:p>
          <w:p w14:paraId="7FAFA96A" w14:textId="77777777" w:rsidR="00003B30" w:rsidRPr="00E7174C" w:rsidRDefault="00003B30">
            <w:pPr>
              <w:jc w:val="center"/>
              <w:rPr>
                <w:rFonts w:ascii="Arial" w:hAnsi="Arial" w:cs="Arial"/>
                <w:b/>
                <w:sz w:val="22"/>
                <w:szCs w:val="22"/>
              </w:rPr>
            </w:pPr>
          </w:p>
          <w:p w14:paraId="11033714" w14:textId="77777777" w:rsidR="000018A7" w:rsidRDefault="000018A7" w:rsidP="00314AFD">
            <w:pPr>
              <w:rPr>
                <w:rFonts w:ascii="Arial" w:hAnsi="Arial" w:cs="Arial"/>
                <w:b/>
                <w:sz w:val="22"/>
                <w:szCs w:val="22"/>
              </w:rPr>
            </w:pPr>
          </w:p>
          <w:p w14:paraId="4364BF93" w14:textId="77777777" w:rsidR="000018A7" w:rsidRDefault="000018A7" w:rsidP="00314AFD">
            <w:pPr>
              <w:rPr>
                <w:rFonts w:ascii="Arial" w:hAnsi="Arial" w:cs="Arial"/>
                <w:b/>
                <w:sz w:val="22"/>
                <w:szCs w:val="22"/>
              </w:rPr>
            </w:pPr>
          </w:p>
          <w:p w14:paraId="0B1644EB" w14:textId="77777777" w:rsidR="000018A7" w:rsidRDefault="000018A7" w:rsidP="00314AFD">
            <w:pPr>
              <w:rPr>
                <w:rFonts w:ascii="Arial" w:hAnsi="Arial" w:cs="Arial"/>
                <w:b/>
                <w:sz w:val="22"/>
                <w:szCs w:val="22"/>
              </w:rPr>
            </w:pPr>
          </w:p>
          <w:p w14:paraId="705EAF07" w14:textId="77777777" w:rsidR="000018A7" w:rsidRDefault="000018A7" w:rsidP="00314AFD">
            <w:pPr>
              <w:rPr>
                <w:rFonts w:ascii="Arial" w:hAnsi="Arial" w:cs="Arial"/>
                <w:b/>
                <w:sz w:val="22"/>
                <w:szCs w:val="22"/>
              </w:rPr>
            </w:pPr>
          </w:p>
          <w:p w14:paraId="7B6DA091" w14:textId="77777777" w:rsidR="000018A7" w:rsidRDefault="000018A7" w:rsidP="00314AFD">
            <w:pPr>
              <w:rPr>
                <w:rFonts w:ascii="Arial" w:hAnsi="Arial" w:cs="Arial"/>
                <w:b/>
                <w:sz w:val="22"/>
                <w:szCs w:val="22"/>
              </w:rPr>
            </w:pPr>
          </w:p>
          <w:p w14:paraId="37B5D2C9" w14:textId="77777777" w:rsidR="000018A7" w:rsidRDefault="000018A7" w:rsidP="00314AFD">
            <w:pPr>
              <w:rPr>
                <w:rFonts w:ascii="Arial" w:hAnsi="Arial" w:cs="Arial"/>
                <w:b/>
                <w:sz w:val="22"/>
                <w:szCs w:val="22"/>
              </w:rPr>
            </w:pPr>
          </w:p>
          <w:p w14:paraId="55644974" w14:textId="77777777" w:rsidR="00314AFD" w:rsidRPr="00E7174C" w:rsidRDefault="00314AFD" w:rsidP="00314AFD">
            <w:pPr>
              <w:rPr>
                <w:rFonts w:ascii="Arial" w:hAnsi="Arial" w:cs="Arial"/>
                <w:b/>
                <w:sz w:val="22"/>
                <w:szCs w:val="22"/>
              </w:rPr>
            </w:pPr>
            <w:r>
              <w:rPr>
                <w:rFonts w:ascii="Arial" w:hAnsi="Arial" w:cs="Arial"/>
                <w:b/>
                <w:sz w:val="22"/>
                <w:szCs w:val="22"/>
              </w:rPr>
              <w:t>Jane Ronaldson</w:t>
            </w:r>
          </w:p>
          <w:p w14:paraId="0362B838" w14:textId="77777777" w:rsidR="00E94436" w:rsidRPr="00E7174C" w:rsidRDefault="00E94436">
            <w:pPr>
              <w:jc w:val="center"/>
              <w:rPr>
                <w:rFonts w:ascii="Arial" w:hAnsi="Arial" w:cs="Arial"/>
                <w:b/>
                <w:sz w:val="22"/>
                <w:szCs w:val="22"/>
              </w:rPr>
            </w:pPr>
          </w:p>
          <w:p w14:paraId="7D41DDFC" w14:textId="77777777" w:rsidR="00E169CA" w:rsidRDefault="00E169CA" w:rsidP="00B94FF7">
            <w:pPr>
              <w:rPr>
                <w:rFonts w:ascii="Arial" w:hAnsi="Arial" w:cs="Arial"/>
                <w:b/>
                <w:sz w:val="22"/>
                <w:szCs w:val="22"/>
              </w:rPr>
            </w:pPr>
          </w:p>
          <w:p w14:paraId="62EDFBBD" w14:textId="77777777" w:rsidR="00E169CA" w:rsidRDefault="00E169CA" w:rsidP="00B94FF7">
            <w:pPr>
              <w:rPr>
                <w:rFonts w:ascii="Arial" w:hAnsi="Arial" w:cs="Arial"/>
                <w:b/>
                <w:sz w:val="22"/>
                <w:szCs w:val="22"/>
              </w:rPr>
            </w:pPr>
          </w:p>
          <w:p w14:paraId="5EDF70C7" w14:textId="77777777" w:rsidR="00B47E5E" w:rsidRDefault="00D52AAF" w:rsidP="00B94FF7">
            <w:pPr>
              <w:rPr>
                <w:rFonts w:ascii="Arial" w:hAnsi="Arial" w:cs="Arial"/>
                <w:b/>
                <w:sz w:val="22"/>
                <w:szCs w:val="22"/>
              </w:rPr>
            </w:pPr>
            <w:r w:rsidRPr="00E7174C">
              <w:rPr>
                <w:rFonts w:ascii="Arial" w:hAnsi="Arial" w:cs="Arial"/>
                <w:b/>
                <w:sz w:val="22"/>
                <w:szCs w:val="22"/>
              </w:rPr>
              <w:t xml:space="preserve">Catherine </w:t>
            </w:r>
            <w:r w:rsidR="00314AFD">
              <w:rPr>
                <w:rFonts w:ascii="Arial" w:hAnsi="Arial" w:cs="Arial"/>
                <w:b/>
                <w:sz w:val="22"/>
                <w:szCs w:val="22"/>
              </w:rPr>
              <w:t>Tracy</w:t>
            </w:r>
            <w:r w:rsidR="00E01147">
              <w:rPr>
                <w:rFonts w:ascii="Arial" w:hAnsi="Arial" w:cs="Arial"/>
                <w:b/>
                <w:sz w:val="22"/>
                <w:szCs w:val="22"/>
              </w:rPr>
              <w:t>/</w:t>
            </w:r>
          </w:p>
          <w:p w14:paraId="3CF66A72" w14:textId="77777777" w:rsidR="00E01147" w:rsidRDefault="00E01147" w:rsidP="00B94FF7">
            <w:pPr>
              <w:rPr>
                <w:rFonts w:ascii="Arial" w:hAnsi="Arial" w:cs="Arial"/>
                <w:b/>
                <w:sz w:val="22"/>
                <w:szCs w:val="22"/>
              </w:rPr>
            </w:pPr>
            <w:r>
              <w:rPr>
                <w:rFonts w:ascii="Arial" w:hAnsi="Arial" w:cs="Arial"/>
                <w:b/>
                <w:sz w:val="22"/>
                <w:szCs w:val="22"/>
              </w:rPr>
              <w:t>Chris Hood</w:t>
            </w:r>
          </w:p>
          <w:p w14:paraId="545E5D52" w14:textId="77777777" w:rsidR="00FD1075" w:rsidRDefault="00FD1075" w:rsidP="00B94FF7">
            <w:pPr>
              <w:rPr>
                <w:rFonts w:ascii="Arial" w:hAnsi="Arial" w:cs="Arial"/>
                <w:b/>
                <w:sz w:val="22"/>
                <w:szCs w:val="22"/>
              </w:rPr>
            </w:pPr>
          </w:p>
          <w:p w14:paraId="432EFEB0" w14:textId="77777777" w:rsidR="00FD1075" w:rsidRPr="00E7174C" w:rsidRDefault="00FD1075" w:rsidP="00B94FF7">
            <w:pPr>
              <w:rPr>
                <w:rFonts w:ascii="Arial" w:hAnsi="Arial" w:cs="Arial"/>
                <w:b/>
                <w:sz w:val="22"/>
                <w:szCs w:val="22"/>
              </w:rPr>
            </w:pPr>
          </w:p>
        </w:tc>
      </w:tr>
      <w:tr w:rsidR="00FA034F" w:rsidRPr="00E7174C" w14:paraId="7DD1E258" w14:textId="77777777" w:rsidTr="005D236D">
        <w:trPr>
          <w:gridAfter w:val="1"/>
          <w:wAfter w:w="20" w:type="dxa"/>
          <w:trHeight w:val="143"/>
        </w:trPr>
        <w:tc>
          <w:tcPr>
            <w:tcW w:w="730" w:type="dxa"/>
            <w:gridSpan w:val="3"/>
            <w:tcBorders>
              <w:top w:val="single" w:sz="6" w:space="0" w:color="auto"/>
              <w:bottom w:val="single" w:sz="6" w:space="0" w:color="auto"/>
            </w:tcBorders>
          </w:tcPr>
          <w:p w14:paraId="3BC7E3EF" w14:textId="77777777" w:rsidR="00FA034F" w:rsidRPr="00E7174C" w:rsidRDefault="00FA034F">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7E8023C2" w14:textId="77777777" w:rsidR="00FA034F" w:rsidRPr="00E7174C" w:rsidRDefault="0078130E" w:rsidP="004F7284">
            <w:pPr>
              <w:rPr>
                <w:rFonts w:ascii="Arial" w:hAnsi="Arial" w:cs="Arial"/>
                <w:b/>
                <w:bCs/>
                <w:color w:val="000000"/>
                <w:sz w:val="22"/>
                <w:szCs w:val="22"/>
              </w:rPr>
            </w:pPr>
            <w:r w:rsidRPr="00E7174C">
              <w:rPr>
                <w:rFonts w:ascii="Arial" w:hAnsi="Arial" w:cs="Arial"/>
                <w:b/>
                <w:bCs/>
                <w:color w:val="000000"/>
                <w:sz w:val="22"/>
                <w:szCs w:val="22"/>
              </w:rPr>
              <w:t>Midland</w:t>
            </w:r>
          </w:p>
        </w:tc>
        <w:tc>
          <w:tcPr>
            <w:tcW w:w="10904" w:type="dxa"/>
            <w:gridSpan w:val="3"/>
            <w:tcBorders>
              <w:top w:val="single" w:sz="6" w:space="0" w:color="auto"/>
              <w:bottom w:val="single" w:sz="6" w:space="0" w:color="auto"/>
            </w:tcBorders>
          </w:tcPr>
          <w:p w14:paraId="14E8C4D0" w14:textId="77777777" w:rsidR="00731F34" w:rsidRPr="00AA6A6A" w:rsidRDefault="00731F34" w:rsidP="00AA6A6A">
            <w:pPr>
              <w:rPr>
                <w:rFonts w:ascii="Arial" w:hAnsi="Arial" w:cs="Arial"/>
                <w:b/>
                <w:sz w:val="22"/>
                <w:szCs w:val="22"/>
              </w:rPr>
            </w:pPr>
            <w:r w:rsidRPr="00AA6A6A">
              <w:rPr>
                <w:rFonts w:ascii="Arial" w:hAnsi="Arial" w:cs="Arial"/>
                <w:b/>
                <w:sz w:val="22"/>
                <w:szCs w:val="22"/>
              </w:rPr>
              <w:t>Waikato DHB (Mark Hodge)</w:t>
            </w:r>
          </w:p>
          <w:p w14:paraId="40D31270" w14:textId="77777777" w:rsidR="008B5CD5" w:rsidRPr="008B5CD5" w:rsidRDefault="008B5CD5" w:rsidP="008B5CD5">
            <w:pPr>
              <w:rPr>
                <w:rFonts w:ascii="Arial" w:hAnsi="Arial" w:cs="Arial"/>
                <w:sz w:val="22"/>
                <w:szCs w:val="22"/>
              </w:rPr>
            </w:pPr>
            <w:r w:rsidRPr="008B5CD5">
              <w:rPr>
                <w:rFonts w:ascii="Arial" w:hAnsi="Arial" w:cs="Arial"/>
                <w:sz w:val="22"/>
                <w:szCs w:val="22"/>
              </w:rPr>
              <w:t>Two new physicians have started – Lai Chan and Angus Turnbull.</w:t>
            </w:r>
          </w:p>
          <w:p w14:paraId="7C773956" w14:textId="77777777" w:rsidR="008B5CD5" w:rsidRPr="008B5CD5" w:rsidRDefault="008B5CD5" w:rsidP="008B5CD5">
            <w:pPr>
              <w:rPr>
                <w:rFonts w:ascii="Arial" w:hAnsi="Arial" w:cs="Arial"/>
                <w:sz w:val="22"/>
                <w:szCs w:val="22"/>
              </w:rPr>
            </w:pPr>
            <w:r w:rsidRPr="008B5CD5">
              <w:rPr>
                <w:rFonts w:ascii="Arial" w:hAnsi="Arial" w:cs="Arial"/>
                <w:sz w:val="22"/>
                <w:szCs w:val="22"/>
              </w:rPr>
              <w:t xml:space="preserve">New FTE for </w:t>
            </w:r>
            <w:proofErr w:type="gramStart"/>
            <w:r w:rsidRPr="008B5CD5">
              <w:rPr>
                <w:rFonts w:ascii="Arial" w:hAnsi="Arial" w:cs="Arial"/>
                <w:sz w:val="22"/>
                <w:szCs w:val="22"/>
              </w:rPr>
              <w:t>PD ,</w:t>
            </w:r>
            <w:proofErr w:type="gramEnd"/>
            <w:r w:rsidRPr="008B5CD5">
              <w:rPr>
                <w:rFonts w:ascii="Arial" w:hAnsi="Arial" w:cs="Arial"/>
                <w:sz w:val="22"/>
                <w:szCs w:val="22"/>
              </w:rPr>
              <w:t xml:space="preserve"> CKD, Transplant 2x Home HD, 7 for In-centre HD.</w:t>
            </w:r>
          </w:p>
          <w:p w14:paraId="04DF929B" w14:textId="77777777" w:rsidR="008B5CD5" w:rsidRPr="008B5CD5" w:rsidRDefault="008B5CD5" w:rsidP="008B5CD5">
            <w:pPr>
              <w:rPr>
                <w:rFonts w:ascii="Arial" w:hAnsi="Arial" w:cs="Arial"/>
                <w:sz w:val="22"/>
                <w:szCs w:val="22"/>
              </w:rPr>
            </w:pPr>
            <w:r w:rsidRPr="008B5CD5">
              <w:rPr>
                <w:rFonts w:ascii="Arial" w:hAnsi="Arial" w:cs="Arial"/>
                <w:sz w:val="22"/>
                <w:szCs w:val="22"/>
              </w:rPr>
              <w:t xml:space="preserve">New approved business case for 10 new In-Centre dialysis </w:t>
            </w:r>
            <w:proofErr w:type="gramStart"/>
            <w:r w:rsidRPr="008B5CD5">
              <w:rPr>
                <w:rFonts w:ascii="Arial" w:hAnsi="Arial" w:cs="Arial"/>
                <w:sz w:val="22"/>
                <w:szCs w:val="22"/>
              </w:rPr>
              <w:t>spots  by</w:t>
            </w:r>
            <w:proofErr w:type="gramEnd"/>
            <w:r w:rsidRPr="008B5CD5">
              <w:rPr>
                <w:rFonts w:ascii="Arial" w:hAnsi="Arial" w:cs="Arial"/>
                <w:sz w:val="22"/>
                <w:szCs w:val="22"/>
              </w:rPr>
              <w:t xml:space="preserve"> securing new old ward to move Assisted care seats to.</w:t>
            </w:r>
          </w:p>
          <w:p w14:paraId="1007E940" w14:textId="77777777" w:rsidR="008B5CD5" w:rsidRPr="008B5CD5" w:rsidRDefault="008B5CD5" w:rsidP="008B5CD5">
            <w:pPr>
              <w:rPr>
                <w:rFonts w:ascii="Arial" w:hAnsi="Arial" w:cs="Arial"/>
                <w:sz w:val="22"/>
                <w:szCs w:val="22"/>
              </w:rPr>
            </w:pPr>
            <w:r w:rsidRPr="008B5CD5">
              <w:rPr>
                <w:rFonts w:ascii="Arial" w:hAnsi="Arial" w:cs="Arial"/>
                <w:sz w:val="22"/>
                <w:szCs w:val="22"/>
              </w:rPr>
              <w:t>New S/W FTE.  Psychologist approved 0.5FTE but awaiting appointment.</w:t>
            </w:r>
          </w:p>
          <w:p w14:paraId="1A8C04C8" w14:textId="77777777" w:rsidR="008B5CD5" w:rsidRPr="008B5CD5" w:rsidRDefault="008B5CD5" w:rsidP="008B5CD5">
            <w:pPr>
              <w:rPr>
                <w:rFonts w:ascii="Arial" w:hAnsi="Arial" w:cs="Arial"/>
                <w:sz w:val="22"/>
                <w:szCs w:val="22"/>
              </w:rPr>
            </w:pPr>
            <w:r w:rsidRPr="008B5CD5">
              <w:rPr>
                <w:rFonts w:ascii="Arial" w:hAnsi="Arial" w:cs="Arial"/>
                <w:sz w:val="22"/>
                <w:szCs w:val="22"/>
              </w:rPr>
              <w:t>New FTE technician and front of house reception staff</w:t>
            </w:r>
          </w:p>
          <w:p w14:paraId="08A03FE8" w14:textId="77777777" w:rsidR="009324AC" w:rsidRDefault="009324AC" w:rsidP="00AA6A6A">
            <w:pPr>
              <w:rPr>
                <w:rFonts w:ascii="Arial" w:hAnsi="Arial" w:cs="Arial"/>
                <w:b/>
                <w:sz w:val="22"/>
                <w:szCs w:val="22"/>
              </w:rPr>
            </w:pPr>
          </w:p>
          <w:p w14:paraId="06C05331" w14:textId="77777777" w:rsidR="00344F1A" w:rsidRPr="00AA6A6A" w:rsidRDefault="00344F1A" w:rsidP="00AA6A6A">
            <w:pPr>
              <w:rPr>
                <w:rFonts w:ascii="Arial" w:hAnsi="Arial" w:cs="Arial"/>
                <w:b/>
                <w:sz w:val="22"/>
                <w:szCs w:val="22"/>
              </w:rPr>
            </w:pPr>
            <w:r w:rsidRPr="00AA6A6A">
              <w:rPr>
                <w:rFonts w:ascii="Arial" w:hAnsi="Arial" w:cs="Arial"/>
                <w:b/>
                <w:sz w:val="22"/>
                <w:szCs w:val="22"/>
              </w:rPr>
              <w:t>Taranaki DHB: (Ian Dittmer)</w:t>
            </w:r>
          </w:p>
          <w:p w14:paraId="1B444336" w14:textId="77777777" w:rsidR="00FA034F" w:rsidRPr="00847BB7" w:rsidRDefault="00AA6A6A" w:rsidP="00AA6A6A">
            <w:pPr>
              <w:rPr>
                <w:rFonts w:ascii="Arial" w:hAnsi="Arial" w:cs="Arial"/>
                <w:sz w:val="22"/>
                <w:szCs w:val="22"/>
              </w:rPr>
            </w:pPr>
            <w:r>
              <w:rPr>
                <w:rFonts w:ascii="Arial" w:hAnsi="Arial" w:cs="Arial"/>
                <w:sz w:val="22"/>
                <w:szCs w:val="22"/>
              </w:rPr>
              <w:t>No response.</w:t>
            </w:r>
          </w:p>
        </w:tc>
        <w:tc>
          <w:tcPr>
            <w:tcW w:w="1758" w:type="dxa"/>
            <w:gridSpan w:val="3"/>
            <w:tcBorders>
              <w:top w:val="single" w:sz="6" w:space="0" w:color="auto"/>
              <w:bottom w:val="single" w:sz="6" w:space="0" w:color="auto"/>
              <w:right w:val="single" w:sz="18" w:space="0" w:color="auto"/>
            </w:tcBorders>
          </w:tcPr>
          <w:p w14:paraId="24D3423D" w14:textId="77777777" w:rsidR="00974256" w:rsidRDefault="00974256">
            <w:pPr>
              <w:jc w:val="center"/>
              <w:rPr>
                <w:rFonts w:ascii="Arial" w:hAnsi="Arial" w:cs="Arial"/>
                <w:b/>
                <w:sz w:val="22"/>
                <w:szCs w:val="22"/>
              </w:rPr>
            </w:pPr>
          </w:p>
          <w:p w14:paraId="57A0ECE9" w14:textId="77777777" w:rsidR="00974256" w:rsidRPr="008B5CD5" w:rsidRDefault="008B5CD5" w:rsidP="00974256">
            <w:pPr>
              <w:rPr>
                <w:rFonts w:ascii="Arial" w:hAnsi="Arial" w:cs="Arial"/>
                <w:b/>
                <w:sz w:val="22"/>
                <w:szCs w:val="22"/>
              </w:rPr>
            </w:pPr>
            <w:r w:rsidRPr="008B5CD5">
              <w:rPr>
                <w:rFonts w:ascii="Arial" w:hAnsi="Arial" w:cs="Arial"/>
                <w:b/>
                <w:sz w:val="22"/>
                <w:szCs w:val="22"/>
              </w:rPr>
              <w:t>Mark Hodge</w:t>
            </w:r>
          </w:p>
          <w:p w14:paraId="53AD7CD0" w14:textId="77777777" w:rsidR="00974256" w:rsidRPr="00974256" w:rsidRDefault="00974256" w:rsidP="00974256">
            <w:pPr>
              <w:rPr>
                <w:rFonts w:ascii="Arial" w:hAnsi="Arial" w:cs="Arial"/>
                <w:sz w:val="22"/>
                <w:szCs w:val="22"/>
              </w:rPr>
            </w:pPr>
          </w:p>
          <w:p w14:paraId="419A0D0E" w14:textId="77777777" w:rsidR="00974256" w:rsidRPr="00974256" w:rsidRDefault="00974256" w:rsidP="00974256">
            <w:pPr>
              <w:rPr>
                <w:rFonts w:ascii="Arial" w:hAnsi="Arial" w:cs="Arial"/>
                <w:sz w:val="22"/>
                <w:szCs w:val="22"/>
              </w:rPr>
            </w:pPr>
          </w:p>
          <w:p w14:paraId="4DF3B597" w14:textId="77777777" w:rsidR="00974256" w:rsidRPr="00974256" w:rsidRDefault="00974256" w:rsidP="00974256">
            <w:pPr>
              <w:rPr>
                <w:rFonts w:ascii="Arial" w:hAnsi="Arial" w:cs="Arial"/>
                <w:sz w:val="22"/>
                <w:szCs w:val="22"/>
              </w:rPr>
            </w:pPr>
          </w:p>
          <w:p w14:paraId="198A4417" w14:textId="77777777" w:rsidR="00974256" w:rsidRPr="00974256" w:rsidRDefault="00974256" w:rsidP="00974256">
            <w:pPr>
              <w:rPr>
                <w:rFonts w:ascii="Arial" w:hAnsi="Arial" w:cs="Arial"/>
                <w:sz w:val="22"/>
                <w:szCs w:val="22"/>
              </w:rPr>
            </w:pPr>
          </w:p>
          <w:p w14:paraId="6862DED9" w14:textId="77777777" w:rsidR="00974256" w:rsidRPr="00974256" w:rsidRDefault="00974256" w:rsidP="00974256">
            <w:pPr>
              <w:rPr>
                <w:rFonts w:ascii="Arial" w:hAnsi="Arial" w:cs="Arial"/>
                <w:sz w:val="22"/>
                <w:szCs w:val="22"/>
              </w:rPr>
            </w:pPr>
          </w:p>
          <w:p w14:paraId="340C2963" w14:textId="77777777" w:rsidR="00974256" w:rsidRPr="00974256" w:rsidRDefault="00974256" w:rsidP="00974256">
            <w:pPr>
              <w:rPr>
                <w:rFonts w:ascii="Arial" w:hAnsi="Arial" w:cs="Arial"/>
                <w:sz w:val="22"/>
                <w:szCs w:val="22"/>
              </w:rPr>
            </w:pPr>
          </w:p>
          <w:p w14:paraId="519C8CC9" w14:textId="77777777" w:rsidR="00FA034F" w:rsidRPr="00974256" w:rsidRDefault="00FA034F" w:rsidP="00974256">
            <w:pPr>
              <w:rPr>
                <w:rFonts w:ascii="Arial" w:hAnsi="Arial" w:cs="Arial"/>
                <w:sz w:val="22"/>
                <w:szCs w:val="22"/>
              </w:rPr>
            </w:pPr>
          </w:p>
        </w:tc>
      </w:tr>
      <w:tr w:rsidR="00DD7211" w:rsidRPr="00E7174C" w14:paraId="6105F08A" w14:textId="77777777" w:rsidTr="005D236D">
        <w:trPr>
          <w:gridAfter w:val="1"/>
          <w:wAfter w:w="20" w:type="dxa"/>
          <w:trHeight w:val="143"/>
        </w:trPr>
        <w:tc>
          <w:tcPr>
            <w:tcW w:w="730" w:type="dxa"/>
            <w:gridSpan w:val="3"/>
            <w:tcBorders>
              <w:top w:val="single" w:sz="6" w:space="0" w:color="auto"/>
              <w:bottom w:val="single" w:sz="6" w:space="0" w:color="auto"/>
            </w:tcBorders>
          </w:tcPr>
          <w:p w14:paraId="77E53650" w14:textId="77777777" w:rsidR="00DD7211" w:rsidRPr="00E7174C" w:rsidRDefault="00DD7211">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2F618E14" w14:textId="77777777" w:rsidR="00DD7211" w:rsidRPr="00E7174C" w:rsidRDefault="00DD7211" w:rsidP="004F7284">
            <w:pPr>
              <w:rPr>
                <w:rFonts w:ascii="Arial" w:hAnsi="Arial" w:cs="Arial"/>
                <w:b/>
                <w:bCs/>
                <w:color w:val="000000"/>
                <w:sz w:val="22"/>
                <w:szCs w:val="22"/>
              </w:rPr>
            </w:pPr>
            <w:r w:rsidRPr="00E7174C">
              <w:rPr>
                <w:rFonts w:ascii="Arial" w:hAnsi="Arial" w:cs="Arial"/>
                <w:b/>
                <w:bCs/>
                <w:color w:val="000000"/>
                <w:sz w:val="22"/>
                <w:szCs w:val="22"/>
              </w:rPr>
              <w:t>Central</w:t>
            </w:r>
          </w:p>
        </w:tc>
        <w:tc>
          <w:tcPr>
            <w:tcW w:w="10904" w:type="dxa"/>
            <w:gridSpan w:val="3"/>
            <w:tcBorders>
              <w:top w:val="single" w:sz="6" w:space="0" w:color="auto"/>
              <w:bottom w:val="single" w:sz="6" w:space="0" w:color="auto"/>
            </w:tcBorders>
          </w:tcPr>
          <w:p w14:paraId="4C946836" w14:textId="77777777" w:rsidR="00116B85" w:rsidRPr="0065593F" w:rsidRDefault="003D50E8">
            <w:pPr>
              <w:rPr>
                <w:rFonts w:ascii="Arial" w:hAnsi="Arial" w:cs="Arial"/>
                <w:b/>
                <w:sz w:val="22"/>
                <w:szCs w:val="22"/>
              </w:rPr>
            </w:pPr>
            <w:r w:rsidRPr="0065593F">
              <w:rPr>
                <w:rFonts w:ascii="Arial" w:hAnsi="Arial" w:cs="Arial"/>
                <w:b/>
                <w:sz w:val="22"/>
                <w:szCs w:val="22"/>
              </w:rPr>
              <w:t>Hawke’s Bay DHB (</w:t>
            </w:r>
            <w:r w:rsidR="00AD3677">
              <w:rPr>
                <w:rFonts w:ascii="Arial" w:hAnsi="Arial" w:cs="Arial"/>
                <w:b/>
                <w:sz w:val="22"/>
                <w:szCs w:val="22"/>
              </w:rPr>
              <w:t>Andrew McNally</w:t>
            </w:r>
            <w:r w:rsidR="00116B85" w:rsidRPr="0065593F">
              <w:rPr>
                <w:rFonts w:ascii="Arial" w:hAnsi="Arial" w:cs="Arial"/>
                <w:b/>
                <w:sz w:val="22"/>
                <w:szCs w:val="22"/>
              </w:rPr>
              <w:t>)</w:t>
            </w:r>
          </w:p>
          <w:p w14:paraId="746EBC60" w14:textId="77777777" w:rsidR="00EE0F7A" w:rsidRDefault="009324AC" w:rsidP="00EE0F7A">
            <w:pPr>
              <w:rPr>
                <w:rFonts w:ascii="Arial" w:hAnsi="Arial" w:cs="Arial"/>
                <w:sz w:val="22"/>
                <w:szCs w:val="22"/>
              </w:rPr>
            </w:pPr>
            <w:r>
              <w:rPr>
                <w:rFonts w:ascii="Arial" w:hAnsi="Arial" w:cs="Arial"/>
                <w:sz w:val="22"/>
                <w:szCs w:val="22"/>
              </w:rPr>
              <w:t>Nothing sent in.</w:t>
            </w:r>
          </w:p>
          <w:p w14:paraId="573DAA22" w14:textId="77777777" w:rsidR="009324AC" w:rsidRPr="00EE0F7A" w:rsidRDefault="009324AC" w:rsidP="00EE0F7A">
            <w:pPr>
              <w:rPr>
                <w:rFonts w:ascii="Arial" w:hAnsi="Arial" w:cs="Arial"/>
                <w:sz w:val="22"/>
                <w:szCs w:val="22"/>
              </w:rPr>
            </w:pPr>
          </w:p>
          <w:p w14:paraId="73B4AC8C" w14:textId="77777777" w:rsidR="00731F34" w:rsidRDefault="00EE0F7A" w:rsidP="00974256">
            <w:pPr>
              <w:rPr>
                <w:rFonts w:ascii="Arial" w:hAnsi="Arial" w:cs="Arial"/>
                <w:b/>
                <w:sz w:val="22"/>
                <w:szCs w:val="22"/>
              </w:rPr>
            </w:pPr>
            <w:proofErr w:type="spellStart"/>
            <w:r w:rsidRPr="0065593F">
              <w:rPr>
                <w:rFonts w:ascii="Arial" w:hAnsi="Arial" w:cs="Arial"/>
                <w:b/>
                <w:sz w:val="22"/>
                <w:szCs w:val="22"/>
              </w:rPr>
              <w:t>MidCentral</w:t>
            </w:r>
            <w:proofErr w:type="spellEnd"/>
            <w:r w:rsidRPr="0065593F">
              <w:rPr>
                <w:rFonts w:ascii="Arial" w:hAnsi="Arial" w:cs="Arial"/>
                <w:b/>
                <w:sz w:val="22"/>
                <w:szCs w:val="22"/>
              </w:rPr>
              <w:t xml:space="preserve"> DHB: (</w:t>
            </w:r>
            <w:r w:rsidR="00D96612">
              <w:rPr>
                <w:rFonts w:ascii="Arial" w:hAnsi="Arial" w:cs="Arial"/>
                <w:b/>
                <w:sz w:val="22"/>
                <w:szCs w:val="22"/>
              </w:rPr>
              <w:t xml:space="preserve">Norman Panlilio </w:t>
            </w:r>
            <w:proofErr w:type="gramStart"/>
            <w:r w:rsidR="00D96612">
              <w:rPr>
                <w:rFonts w:ascii="Arial" w:hAnsi="Arial" w:cs="Arial"/>
                <w:b/>
                <w:sz w:val="22"/>
                <w:szCs w:val="22"/>
              </w:rPr>
              <w:t>/  Curtis</w:t>
            </w:r>
            <w:proofErr w:type="gramEnd"/>
            <w:r w:rsidR="00D96612">
              <w:rPr>
                <w:rFonts w:ascii="Arial" w:hAnsi="Arial" w:cs="Arial"/>
                <w:b/>
                <w:sz w:val="22"/>
                <w:szCs w:val="22"/>
              </w:rPr>
              <w:t xml:space="preserve"> Walker</w:t>
            </w:r>
            <w:r w:rsidR="00731F34" w:rsidRPr="0065593F">
              <w:rPr>
                <w:rFonts w:ascii="Arial" w:hAnsi="Arial" w:cs="Arial"/>
                <w:b/>
                <w:sz w:val="22"/>
                <w:szCs w:val="22"/>
              </w:rPr>
              <w:t>)</w:t>
            </w:r>
          </w:p>
          <w:p w14:paraId="754C5AA9" w14:textId="77777777" w:rsidR="004B7DF5" w:rsidRPr="004B7DF5" w:rsidRDefault="004B7DF5" w:rsidP="00974256">
            <w:pPr>
              <w:rPr>
                <w:rFonts w:ascii="Arial" w:hAnsi="Arial" w:cs="Arial"/>
                <w:sz w:val="22"/>
                <w:szCs w:val="22"/>
              </w:rPr>
            </w:pPr>
            <w:r w:rsidRPr="004B7DF5">
              <w:rPr>
                <w:rFonts w:ascii="Arial" w:hAnsi="Arial" w:cs="Arial"/>
                <w:sz w:val="22"/>
                <w:szCs w:val="22"/>
              </w:rPr>
              <w:t>Max is meeting with funding people in Wanganui.  One of the Clinical Directors is happy to go with Max.</w:t>
            </w:r>
          </w:p>
          <w:p w14:paraId="0D3F0381" w14:textId="77777777" w:rsidR="000018A7" w:rsidRPr="008B5CD5" w:rsidRDefault="000018A7" w:rsidP="000018A7">
            <w:pPr>
              <w:rPr>
                <w:rFonts w:ascii="Arial" w:hAnsi="Arial" w:cs="Arial"/>
                <w:sz w:val="22"/>
                <w:szCs w:val="22"/>
              </w:rPr>
            </w:pPr>
          </w:p>
          <w:p w14:paraId="457613F3" w14:textId="77777777" w:rsidR="000018A7" w:rsidRDefault="000018A7" w:rsidP="000018A7">
            <w:pPr>
              <w:rPr>
                <w:rFonts w:ascii="Arial" w:hAnsi="Arial" w:cs="Arial"/>
                <w:b/>
                <w:sz w:val="22"/>
                <w:szCs w:val="22"/>
              </w:rPr>
            </w:pPr>
            <w:r>
              <w:rPr>
                <w:rFonts w:ascii="Arial" w:hAnsi="Arial" w:cs="Arial"/>
                <w:sz w:val="22"/>
                <w:szCs w:val="22"/>
              </w:rPr>
              <w:t xml:space="preserve">See embedded document from </w:t>
            </w:r>
            <w:proofErr w:type="spellStart"/>
            <w:r>
              <w:rPr>
                <w:rFonts w:ascii="Arial" w:hAnsi="Arial" w:cs="Arial"/>
                <w:sz w:val="22"/>
                <w:szCs w:val="22"/>
              </w:rPr>
              <w:t>MidCentral</w:t>
            </w:r>
            <w:proofErr w:type="spellEnd"/>
            <w:r>
              <w:rPr>
                <w:rFonts w:ascii="Arial" w:hAnsi="Arial" w:cs="Arial"/>
                <w:sz w:val="22"/>
                <w:szCs w:val="22"/>
              </w:rPr>
              <w:t xml:space="preserve">. </w:t>
            </w:r>
            <w:r>
              <w:rPr>
                <w:rFonts w:ascii="Arial" w:hAnsi="Arial" w:cs="Arial"/>
                <w:sz w:val="22"/>
                <w:szCs w:val="22"/>
              </w:rPr>
              <w:object w:dxaOrig="1531" w:dyaOrig="990" w14:anchorId="6DF46B3A">
                <v:shape id="_x0000_i1029" type="#_x0000_t75" style="width:76.5pt;height:49.5pt" o:ole="">
                  <v:imagedata r:id="rId16" o:title=""/>
                </v:shape>
                <o:OLEObject Type="Embed" ProgID="PowerPoint.Show.12" ShapeID="_x0000_i1029" DrawAspect="Icon" ObjectID="_1749288845" r:id="rId17"/>
              </w:object>
            </w:r>
          </w:p>
          <w:p w14:paraId="5DE831EF" w14:textId="77777777" w:rsidR="00B90443" w:rsidRPr="000018A7" w:rsidRDefault="00B90443" w:rsidP="000018A7">
            <w:pPr>
              <w:rPr>
                <w:rFonts w:ascii="Arial" w:hAnsi="Arial" w:cs="Arial"/>
                <w:sz w:val="22"/>
                <w:szCs w:val="22"/>
              </w:rPr>
            </w:pPr>
          </w:p>
          <w:p w14:paraId="2FD083CE" w14:textId="77777777" w:rsidR="00116B85" w:rsidRPr="0065593F" w:rsidRDefault="00116B85" w:rsidP="00BF3299">
            <w:pPr>
              <w:rPr>
                <w:rFonts w:ascii="Arial" w:hAnsi="Arial" w:cs="Arial"/>
                <w:b/>
                <w:sz w:val="22"/>
                <w:szCs w:val="22"/>
              </w:rPr>
            </w:pPr>
            <w:r w:rsidRPr="0065593F">
              <w:rPr>
                <w:rFonts w:ascii="Arial" w:hAnsi="Arial" w:cs="Arial"/>
                <w:b/>
                <w:sz w:val="22"/>
                <w:szCs w:val="22"/>
              </w:rPr>
              <w:t>Ca</w:t>
            </w:r>
            <w:r w:rsidR="003D50E8" w:rsidRPr="0065593F">
              <w:rPr>
                <w:rFonts w:ascii="Arial" w:hAnsi="Arial" w:cs="Arial"/>
                <w:b/>
                <w:sz w:val="22"/>
                <w:szCs w:val="22"/>
              </w:rPr>
              <w:t xml:space="preserve">pital &amp; Coast DHB </w:t>
            </w:r>
            <w:r w:rsidR="0065593F" w:rsidRPr="0065593F">
              <w:rPr>
                <w:rFonts w:ascii="Arial" w:hAnsi="Arial" w:cs="Arial"/>
                <w:b/>
                <w:sz w:val="22"/>
                <w:szCs w:val="22"/>
              </w:rPr>
              <w:t>and Hutt</w:t>
            </w:r>
            <w:r w:rsidR="00573768">
              <w:rPr>
                <w:rFonts w:ascii="Arial" w:hAnsi="Arial" w:cs="Arial"/>
                <w:b/>
                <w:sz w:val="22"/>
                <w:szCs w:val="22"/>
              </w:rPr>
              <w:t xml:space="preserve"> (</w:t>
            </w:r>
            <w:r w:rsidR="00D96612">
              <w:rPr>
                <w:rFonts w:ascii="Arial" w:hAnsi="Arial" w:cs="Arial"/>
                <w:b/>
                <w:sz w:val="22"/>
                <w:szCs w:val="22"/>
              </w:rPr>
              <w:t xml:space="preserve">Murray </w:t>
            </w:r>
            <w:proofErr w:type="spellStart"/>
            <w:r w:rsidR="00D96612">
              <w:rPr>
                <w:rFonts w:ascii="Arial" w:hAnsi="Arial" w:cs="Arial"/>
                <w:b/>
                <w:sz w:val="22"/>
                <w:szCs w:val="22"/>
              </w:rPr>
              <w:t>Leikis</w:t>
            </w:r>
            <w:proofErr w:type="spellEnd"/>
            <w:r w:rsidRPr="0065593F">
              <w:rPr>
                <w:rFonts w:ascii="Arial" w:hAnsi="Arial" w:cs="Arial"/>
                <w:b/>
                <w:sz w:val="22"/>
                <w:szCs w:val="22"/>
              </w:rPr>
              <w:t>)</w:t>
            </w:r>
          </w:p>
          <w:p w14:paraId="6D5D317A" w14:textId="77777777" w:rsidR="0065593F" w:rsidRPr="00E7174C" w:rsidRDefault="00CE77E9" w:rsidP="0065593F">
            <w:pPr>
              <w:rPr>
                <w:rFonts w:ascii="Arial" w:hAnsi="Arial" w:cs="Arial"/>
                <w:sz w:val="22"/>
                <w:szCs w:val="22"/>
              </w:rPr>
            </w:pPr>
            <w:r>
              <w:rPr>
                <w:rFonts w:ascii="Arial" w:hAnsi="Arial" w:cs="Arial"/>
                <w:sz w:val="22"/>
                <w:szCs w:val="22"/>
              </w:rPr>
              <w:t>They have moved again.  There are risks with haemodialysis at capacity.</w:t>
            </w:r>
          </w:p>
        </w:tc>
        <w:tc>
          <w:tcPr>
            <w:tcW w:w="1758" w:type="dxa"/>
            <w:gridSpan w:val="3"/>
            <w:tcBorders>
              <w:top w:val="single" w:sz="6" w:space="0" w:color="auto"/>
              <w:bottom w:val="single" w:sz="6" w:space="0" w:color="auto"/>
              <w:right w:val="single" w:sz="18" w:space="0" w:color="auto"/>
            </w:tcBorders>
          </w:tcPr>
          <w:p w14:paraId="2B4005A4" w14:textId="77777777" w:rsidR="00DD7211" w:rsidRPr="00E7174C" w:rsidRDefault="00DD7211">
            <w:pPr>
              <w:jc w:val="center"/>
              <w:rPr>
                <w:rFonts w:ascii="Arial" w:hAnsi="Arial" w:cs="Arial"/>
                <w:b/>
                <w:sz w:val="22"/>
                <w:szCs w:val="22"/>
              </w:rPr>
            </w:pPr>
          </w:p>
          <w:p w14:paraId="522522D8" w14:textId="77777777" w:rsidR="00AA6A6A" w:rsidRDefault="00AA6A6A" w:rsidP="00B94FF7">
            <w:pPr>
              <w:rPr>
                <w:rFonts w:ascii="Arial" w:hAnsi="Arial" w:cs="Arial"/>
                <w:b/>
                <w:sz w:val="22"/>
                <w:szCs w:val="22"/>
              </w:rPr>
            </w:pPr>
          </w:p>
          <w:p w14:paraId="75B69022" w14:textId="77777777" w:rsidR="00FD1075" w:rsidRDefault="00FD1075" w:rsidP="00B94FF7">
            <w:pPr>
              <w:rPr>
                <w:rFonts w:ascii="Arial" w:hAnsi="Arial" w:cs="Arial"/>
                <w:b/>
                <w:sz w:val="22"/>
                <w:szCs w:val="22"/>
              </w:rPr>
            </w:pPr>
          </w:p>
          <w:p w14:paraId="77C4561E" w14:textId="77777777" w:rsidR="00FD1075" w:rsidRDefault="00FD1075" w:rsidP="00B94FF7">
            <w:pPr>
              <w:rPr>
                <w:rFonts w:ascii="Arial" w:hAnsi="Arial" w:cs="Arial"/>
                <w:b/>
                <w:sz w:val="22"/>
                <w:szCs w:val="22"/>
              </w:rPr>
            </w:pPr>
          </w:p>
          <w:p w14:paraId="4228C126" w14:textId="77777777" w:rsidR="00116B85" w:rsidRDefault="00F92E50" w:rsidP="00B94FF7">
            <w:pPr>
              <w:rPr>
                <w:rFonts w:ascii="Arial" w:hAnsi="Arial" w:cs="Arial"/>
                <w:b/>
                <w:sz w:val="22"/>
                <w:szCs w:val="22"/>
              </w:rPr>
            </w:pPr>
            <w:r>
              <w:rPr>
                <w:rFonts w:ascii="Arial" w:hAnsi="Arial" w:cs="Arial"/>
                <w:b/>
                <w:sz w:val="22"/>
                <w:szCs w:val="22"/>
              </w:rPr>
              <w:t>Max</w:t>
            </w:r>
            <w:r w:rsidR="00AA6A6A">
              <w:rPr>
                <w:rFonts w:ascii="Arial" w:hAnsi="Arial" w:cs="Arial"/>
                <w:b/>
                <w:sz w:val="22"/>
                <w:szCs w:val="22"/>
              </w:rPr>
              <w:t xml:space="preserve"> Reid</w:t>
            </w:r>
            <w:r w:rsidR="00CE77E9">
              <w:rPr>
                <w:rFonts w:ascii="Arial" w:hAnsi="Arial" w:cs="Arial"/>
                <w:b/>
                <w:sz w:val="22"/>
                <w:szCs w:val="22"/>
              </w:rPr>
              <w:t>/</w:t>
            </w:r>
          </w:p>
          <w:p w14:paraId="30869936" w14:textId="77777777" w:rsidR="00CE77E9" w:rsidRPr="00E7174C" w:rsidRDefault="00CE77E9" w:rsidP="00B94FF7">
            <w:pPr>
              <w:rPr>
                <w:rFonts w:ascii="Arial" w:hAnsi="Arial" w:cs="Arial"/>
                <w:b/>
                <w:sz w:val="22"/>
                <w:szCs w:val="22"/>
              </w:rPr>
            </w:pPr>
            <w:r>
              <w:rPr>
                <w:rFonts w:ascii="Arial" w:hAnsi="Arial" w:cs="Arial"/>
                <w:b/>
                <w:sz w:val="22"/>
                <w:szCs w:val="22"/>
              </w:rPr>
              <w:t>A Clinical Director</w:t>
            </w:r>
          </w:p>
          <w:p w14:paraId="36B06E41" w14:textId="77777777" w:rsidR="00116B85" w:rsidRPr="00E7174C" w:rsidRDefault="00116B85">
            <w:pPr>
              <w:jc w:val="center"/>
              <w:rPr>
                <w:rFonts w:ascii="Arial" w:hAnsi="Arial" w:cs="Arial"/>
                <w:b/>
                <w:sz w:val="22"/>
                <w:szCs w:val="22"/>
              </w:rPr>
            </w:pPr>
          </w:p>
          <w:p w14:paraId="298291F3" w14:textId="77777777" w:rsidR="00116B85" w:rsidRPr="00E7174C" w:rsidRDefault="00116B85">
            <w:pPr>
              <w:jc w:val="center"/>
              <w:rPr>
                <w:rFonts w:ascii="Arial" w:hAnsi="Arial" w:cs="Arial"/>
                <w:b/>
                <w:sz w:val="22"/>
                <w:szCs w:val="22"/>
              </w:rPr>
            </w:pPr>
          </w:p>
          <w:p w14:paraId="1125E50E" w14:textId="77777777" w:rsidR="000018A7" w:rsidRDefault="000018A7" w:rsidP="00F56A04">
            <w:pPr>
              <w:rPr>
                <w:rFonts w:ascii="Arial" w:hAnsi="Arial" w:cs="Arial"/>
                <w:b/>
                <w:sz w:val="22"/>
                <w:szCs w:val="22"/>
              </w:rPr>
            </w:pPr>
          </w:p>
          <w:p w14:paraId="75D11264" w14:textId="77777777" w:rsidR="000018A7" w:rsidRDefault="000018A7" w:rsidP="00F56A04">
            <w:pPr>
              <w:rPr>
                <w:rFonts w:ascii="Arial" w:hAnsi="Arial" w:cs="Arial"/>
                <w:b/>
                <w:sz w:val="22"/>
                <w:szCs w:val="22"/>
              </w:rPr>
            </w:pPr>
          </w:p>
          <w:p w14:paraId="70BB6B07" w14:textId="77777777" w:rsidR="00116B85" w:rsidRPr="00E7174C" w:rsidRDefault="00F92E50" w:rsidP="00F56A04">
            <w:pPr>
              <w:rPr>
                <w:rFonts w:ascii="Arial" w:hAnsi="Arial" w:cs="Arial"/>
                <w:b/>
                <w:sz w:val="22"/>
                <w:szCs w:val="22"/>
              </w:rPr>
            </w:pPr>
            <w:r>
              <w:rPr>
                <w:rFonts w:ascii="Arial" w:hAnsi="Arial" w:cs="Arial"/>
                <w:b/>
                <w:sz w:val="22"/>
                <w:szCs w:val="22"/>
              </w:rPr>
              <w:t>Kay</w:t>
            </w:r>
            <w:r w:rsidR="00573768">
              <w:rPr>
                <w:rFonts w:ascii="Arial" w:hAnsi="Arial" w:cs="Arial"/>
                <w:b/>
                <w:sz w:val="22"/>
                <w:szCs w:val="22"/>
              </w:rPr>
              <w:t xml:space="preserve"> McLaughlin</w:t>
            </w:r>
          </w:p>
        </w:tc>
      </w:tr>
      <w:tr w:rsidR="00AB02B6" w:rsidRPr="00E7174C" w14:paraId="5DB55346" w14:textId="77777777" w:rsidTr="005D236D">
        <w:trPr>
          <w:gridAfter w:val="1"/>
          <w:wAfter w:w="20" w:type="dxa"/>
          <w:trHeight w:val="143"/>
        </w:trPr>
        <w:tc>
          <w:tcPr>
            <w:tcW w:w="730" w:type="dxa"/>
            <w:gridSpan w:val="3"/>
            <w:tcBorders>
              <w:top w:val="single" w:sz="6" w:space="0" w:color="auto"/>
              <w:bottom w:val="single" w:sz="6" w:space="0" w:color="auto"/>
            </w:tcBorders>
          </w:tcPr>
          <w:p w14:paraId="3BE9C7DB" w14:textId="77777777" w:rsidR="00AB02B6" w:rsidRPr="00E7174C" w:rsidRDefault="00AB02B6">
            <w:pPr>
              <w:ind w:right="34"/>
              <w:jc w:val="center"/>
              <w:rPr>
                <w:rFonts w:ascii="Arial" w:hAnsi="Arial" w:cs="Arial"/>
                <w:sz w:val="22"/>
                <w:szCs w:val="22"/>
              </w:rPr>
            </w:pPr>
          </w:p>
        </w:tc>
        <w:tc>
          <w:tcPr>
            <w:tcW w:w="2133" w:type="dxa"/>
            <w:gridSpan w:val="4"/>
            <w:tcBorders>
              <w:top w:val="single" w:sz="6" w:space="0" w:color="auto"/>
              <w:bottom w:val="single" w:sz="6" w:space="0" w:color="auto"/>
            </w:tcBorders>
          </w:tcPr>
          <w:p w14:paraId="12A501B7" w14:textId="77777777" w:rsidR="00AB02B6" w:rsidRPr="00E7174C" w:rsidRDefault="00AB02B6" w:rsidP="004F7284">
            <w:pPr>
              <w:rPr>
                <w:rFonts w:ascii="Arial" w:hAnsi="Arial" w:cs="Arial"/>
                <w:b/>
                <w:bCs/>
                <w:color w:val="000000"/>
                <w:sz w:val="22"/>
                <w:szCs w:val="22"/>
              </w:rPr>
            </w:pPr>
            <w:r w:rsidRPr="00E7174C">
              <w:rPr>
                <w:rFonts w:ascii="Arial" w:hAnsi="Arial" w:cs="Arial"/>
                <w:b/>
                <w:bCs/>
                <w:color w:val="000000"/>
                <w:sz w:val="22"/>
                <w:szCs w:val="22"/>
              </w:rPr>
              <w:t>South</w:t>
            </w:r>
            <w:r w:rsidR="003A32DB" w:rsidRPr="00E7174C">
              <w:rPr>
                <w:rFonts w:ascii="Arial" w:hAnsi="Arial" w:cs="Arial"/>
                <w:b/>
                <w:bCs/>
                <w:color w:val="000000"/>
                <w:sz w:val="22"/>
                <w:szCs w:val="22"/>
              </w:rPr>
              <w:t xml:space="preserve"> Island</w:t>
            </w:r>
          </w:p>
          <w:p w14:paraId="5F3F8532" w14:textId="77777777" w:rsidR="00AB02B6" w:rsidRPr="00E7174C" w:rsidRDefault="00AB02B6" w:rsidP="004F7284">
            <w:pPr>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22E5C674" w14:textId="77777777" w:rsidR="00573768" w:rsidRDefault="00573768" w:rsidP="00DD7211">
            <w:pPr>
              <w:rPr>
                <w:rFonts w:ascii="Arial" w:hAnsi="Arial" w:cs="Arial"/>
                <w:b/>
                <w:sz w:val="22"/>
                <w:szCs w:val="22"/>
              </w:rPr>
            </w:pPr>
            <w:r>
              <w:rPr>
                <w:rFonts w:ascii="Arial" w:hAnsi="Arial" w:cs="Arial"/>
                <w:b/>
                <w:sz w:val="22"/>
                <w:szCs w:val="22"/>
              </w:rPr>
              <w:t>Upper South Island (Nelson)</w:t>
            </w:r>
          </w:p>
          <w:p w14:paraId="63FB0A35" w14:textId="77777777" w:rsidR="00573768" w:rsidRPr="00573768" w:rsidRDefault="00CE77E9" w:rsidP="00DD7211">
            <w:pPr>
              <w:rPr>
                <w:rFonts w:ascii="Arial" w:hAnsi="Arial" w:cs="Arial"/>
                <w:sz w:val="22"/>
                <w:szCs w:val="22"/>
              </w:rPr>
            </w:pPr>
            <w:r>
              <w:rPr>
                <w:rFonts w:ascii="Arial" w:hAnsi="Arial" w:cs="Arial"/>
                <w:sz w:val="22"/>
                <w:szCs w:val="22"/>
              </w:rPr>
              <w:t>Nothing sent in.</w:t>
            </w:r>
          </w:p>
          <w:p w14:paraId="30C38AB1" w14:textId="77777777" w:rsidR="00573768" w:rsidRDefault="00573768" w:rsidP="00DD7211">
            <w:pPr>
              <w:rPr>
                <w:rFonts w:ascii="Arial" w:hAnsi="Arial" w:cs="Arial"/>
                <w:b/>
                <w:sz w:val="22"/>
                <w:szCs w:val="22"/>
              </w:rPr>
            </w:pPr>
          </w:p>
          <w:p w14:paraId="58AC704E" w14:textId="77777777" w:rsidR="00AB02B6" w:rsidRPr="00573768" w:rsidRDefault="00AB02B6" w:rsidP="00DD7211">
            <w:pPr>
              <w:rPr>
                <w:rFonts w:ascii="Arial" w:hAnsi="Arial" w:cs="Arial"/>
                <w:b/>
                <w:sz w:val="22"/>
                <w:szCs w:val="22"/>
              </w:rPr>
            </w:pPr>
            <w:r w:rsidRPr="00573768">
              <w:rPr>
                <w:rFonts w:ascii="Arial" w:hAnsi="Arial" w:cs="Arial"/>
                <w:b/>
                <w:sz w:val="22"/>
                <w:szCs w:val="22"/>
              </w:rPr>
              <w:t>Canterbur</w:t>
            </w:r>
            <w:r w:rsidR="00281476" w:rsidRPr="00573768">
              <w:rPr>
                <w:rFonts w:ascii="Arial" w:hAnsi="Arial" w:cs="Arial"/>
                <w:b/>
                <w:sz w:val="22"/>
                <w:szCs w:val="22"/>
              </w:rPr>
              <w:t>y DHB (</w:t>
            </w:r>
            <w:r w:rsidR="00D96612">
              <w:rPr>
                <w:rFonts w:ascii="Arial" w:hAnsi="Arial" w:cs="Arial"/>
                <w:b/>
                <w:sz w:val="22"/>
                <w:szCs w:val="22"/>
              </w:rPr>
              <w:t>David MacGregor</w:t>
            </w:r>
            <w:r w:rsidR="00D129D3" w:rsidRPr="00573768">
              <w:rPr>
                <w:rFonts w:ascii="Arial" w:hAnsi="Arial" w:cs="Arial"/>
                <w:b/>
                <w:sz w:val="22"/>
                <w:szCs w:val="22"/>
              </w:rPr>
              <w:t>)</w:t>
            </w:r>
          </w:p>
          <w:p w14:paraId="6A5D4F87" w14:textId="77777777" w:rsidR="00F46317" w:rsidRPr="00E7174C" w:rsidRDefault="00CE77E9" w:rsidP="00573768">
            <w:pPr>
              <w:rPr>
                <w:rFonts w:ascii="Arial" w:hAnsi="Arial" w:cs="Arial"/>
                <w:sz w:val="22"/>
                <w:szCs w:val="22"/>
              </w:rPr>
            </w:pPr>
            <w:r>
              <w:rPr>
                <w:rFonts w:ascii="Arial" w:hAnsi="Arial" w:cs="Arial"/>
                <w:sz w:val="22"/>
                <w:szCs w:val="22"/>
              </w:rPr>
              <w:t>Nothing sent in.</w:t>
            </w:r>
          </w:p>
          <w:p w14:paraId="18C0DD2A" w14:textId="77777777" w:rsidR="00CE77E9" w:rsidRDefault="001A084F" w:rsidP="00DD7211">
            <w:pPr>
              <w:rPr>
                <w:rFonts w:ascii="Arial" w:hAnsi="Arial" w:cs="Arial"/>
                <w:sz w:val="22"/>
                <w:szCs w:val="22"/>
              </w:rPr>
            </w:pPr>
            <w:r w:rsidRPr="00E7174C">
              <w:rPr>
                <w:rFonts w:ascii="Arial" w:hAnsi="Arial" w:cs="Arial"/>
                <w:sz w:val="22"/>
                <w:szCs w:val="22"/>
              </w:rPr>
              <w:t xml:space="preserve"> </w:t>
            </w:r>
          </w:p>
          <w:p w14:paraId="39F1560C" w14:textId="77777777" w:rsidR="00AB02B6" w:rsidRPr="00573768" w:rsidRDefault="00281476" w:rsidP="00DD7211">
            <w:pPr>
              <w:rPr>
                <w:rFonts w:ascii="Arial" w:hAnsi="Arial" w:cs="Arial"/>
                <w:b/>
                <w:sz w:val="22"/>
                <w:szCs w:val="22"/>
              </w:rPr>
            </w:pPr>
            <w:r w:rsidRPr="00573768">
              <w:rPr>
                <w:rFonts w:ascii="Arial" w:hAnsi="Arial" w:cs="Arial"/>
                <w:b/>
                <w:sz w:val="22"/>
                <w:szCs w:val="22"/>
              </w:rPr>
              <w:t xml:space="preserve">Southern DHB (John </w:t>
            </w:r>
            <w:proofErr w:type="spellStart"/>
            <w:r w:rsidRPr="00573768">
              <w:rPr>
                <w:rFonts w:ascii="Arial" w:hAnsi="Arial" w:cs="Arial"/>
                <w:b/>
                <w:sz w:val="22"/>
                <w:szCs w:val="22"/>
              </w:rPr>
              <w:t>Schollum</w:t>
            </w:r>
            <w:proofErr w:type="spellEnd"/>
            <w:r w:rsidRPr="00573768">
              <w:rPr>
                <w:rFonts w:ascii="Arial" w:hAnsi="Arial" w:cs="Arial"/>
                <w:b/>
                <w:sz w:val="22"/>
                <w:szCs w:val="22"/>
              </w:rPr>
              <w:t>)</w:t>
            </w:r>
          </w:p>
          <w:p w14:paraId="7A7ED044" w14:textId="77777777" w:rsidR="00712569" w:rsidRPr="00573768" w:rsidRDefault="00CE77E9" w:rsidP="00605AEB">
            <w:pPr>
              <w:rPr>
                <w:rFonts w:ascii="Arial" w:hAnsi="Arial" w:cs="Arial"/>
                <w:sz w:val="22"/>
                <w:szCs w:val="22"/>
              </w:rPr>
            </w:pPr>
            <w:r>
              <w:rPr>
                <w:rFonts w:ascii="Arial" w:hAnsi="Arial" w:cs="Arial"/>
                <w:sz w:val="22"/>
                <w:szCs w:val="22"/>
              </w:rPr>
              <w:t>Nothing sent in.</w:t>
            </w:r>
            <w:r w:rsidR="009B2BA5">
              <w:rPr>
                <w:rFonts w:ascii="Arial" w:hAnsi="Arial" w:cs="Arial"/>
                <w:sz w:val="22"/>
                <w:szCs w:val="22"/>
              </w:rPr>
              <w:t xml:space="preserve"> There are no risks.</w:t>
            </w:r>
          </w:p>
        </w:tc>
        <w:tc>
          <w:tcPr>
            <w:tcW w:w="1758" w:type="dxa"/>
            <w:gridSpan w:val="3"/>
            <w:tcBorders>
              <w:top w:val="single" w:sz="6" w:space="0" w:color="auto"/>
              <w:bottom w:val="single" w:sz="6" w:space="0" w:color="auto"/>
              <w:right w:val="single" w:sz="18" w:space="0" w:color="auto"/>
            </w:tcBorders>
          </w:tcPr>
          <w:p w14:paraId="6E08AC99" w14:textId="77777777" w:rsidR="00AB02B6" w:rsidRDefault="00AB02B6">
            <w:pPr>
              <w:jc w:val="center"/>
              <w:rPr>
                <w:rFonts w:ascii="Arial" w:hAnsi="Arial" w:cs="Arial"/>
                <w:b/>
                <w:sz w:val="22"/>
                <w:szCs w:val="22"/>
              </w:rPr>
            </w:pPr>
          </w:p>
          <w:p w14:paraId="5DD25900" w14:textId="77777777" w:rsidR="00281476" w:rsidRDefault="00281476" w:rsidP="00573768">
            <w:pPr>
              <w:rPr>
                <w:rFonts w:ascii="Arial" w:hAnsi="Arial" w:cs="Arial"/>
                <w:b/>
                <w:sz w:val="22"/>
                <w:szCs w:val="22"/>
              </w:rPr>
            </w:pPr>
          </w:p>
          <w:p w14:paraId="69AD32BC" w14:textId="77777777" w:rsidR="00CE77E9" w:rsidRDefault="00CE77E9" w:rsidP="00573768">
            <w:pPr>
              <w:rPr>
                <w:rFonts w:ascii="Arial" w:hAnsi="Arial" w:cs="Arial"/>
                <w:b/>
                <w:sz w:val="22"/>
                <w:szCs w:val="22"/>
              </w:rPr>
            </w:pPr>
          </w:p>
          <w:p w14:paraId="3480390E" w14:textId="77777777" w:rsidR="00FD1075" w:rsidRDefault="00FD1075" w:rsidP="00573768">
            <w:pPr>
              <w:rPr>
                <w:rFonts w:ascii="Arial" w:hAnsi="Arial" w:cs="Arial"/>
                <w:b/>
                <w:sz w:val="22"/>
                <w:szCs w:val="22"/>
              </w:rPr>
            </w:pPr>
          </w:p>
          <w:p w14:paraId="361990FF" w14:textId="77777777" w:rsidR="00281476" w:rsidRDefault="00573768" w:rsidP="00573768">
            <w:pPr>
              <w:rPr>
                <w:rFonts w:ascii="Arial" w:hAnsi="Arial" w:cs="Arial"/>
                <w:b/>
                <w:sz w:val="22"/>
                <w:szCs w:val="22"/>
              </w:rPr>
            </w:pPr>
            <w:r>
              <w:rPr>
                <w:rFonts w:ascii="Arial" w:hAnsi="Arial" w:cs="Arial"/>
                <w:b/>
                <w:sz w:val="22"/>
                <w:szCs w:val="22"/>
              </w:rPr>
              <w:t>Nick Cross</w:t>
            </w:r>
          </w:p>
          <w:p w14:paraId="0DDC6859" w14:textId="77777777" w:rsidR="00CE77E9" w:rsidRDefault="00CE77E9" w:rsidP="00712569">
            <w:pPr>
              <w:rPr>
                <w:rFonts w:ascii="Arial" w:hAnsi="Arial" w:cs="Arial"/>
                <w:b/>
                <w:sz w:val="22"/>
                <w:szCs w:val="22"/>
              </w:rPr>
            </w:pPr>
          </w:p>
          <w:p w14:paraId="5B9BCC69" w14:textId="77777777" w:rsidR="00281476" w:rsidRDefault="00CE77E9" w:rsidP="00B94FF7">
            <w:pPr>
              <w:rPr>
                <w:rFonts w:ascii="Arial" w:hAnsi="Arial" w:cs="Arial"/>
                <w:b/>
                <w:sz w:val="22"/>
                <w:szCs w:val="22"/>
              </w:rPr>
            </w:pPr>
            <w:r>
              <w:rPr>
                <w:rFonts w:ascii="Arial" w:hAnsi="Arial" w:cs="Arial"/>
                <w:b/>
                <w:sz w:val="22"/>
                <w:szCs w:val="22"/>
              </w:rPr>
              <w:t xml:space="preserve">John </w:t>
            </w:r>
            <w:proofErr w:type="spellStart"/>
            <w:r>
              <w:rPr>
                <w:rFonts w:ascii="Arial" w:hAnsi="Arial" w:cs="Arial"/>
                <w:b/>
                <w:sz w:val="22"/>
                <w:szCs w:val="22"/>
              </w:rPr>
              <w:t>Schollu</w:t>
            </w:r>
            <w:r w:rsidR="00FD1075">
              <w:rPr>
                <w:rFonts w:ascii="Arial" w:hAnsi="Arial" w:cs="Arial"/>
                <w:b/>
                <w:sz w:val="22"/>
                <w:szCs w:val="22"/>
              </w:rPr>
              <w:t>m</w:t>
            </w:r>
            <w:proofErr w:type="spellEnd"/>
          </w:p>
          <w:p w14:paraId="02FDCD30" w14:textId="77777777" w:rsidR="00FD1075" w:rsidRPr="00E7174C" w:rsidRDefault="00FD1075" w:rsidP="00B94FF7">
            <w:pPr>
              <w:rPr>
                <w:rFonts w:ascii="Arial" w:hAnsi="Arial" w:cs="Arial"/>
                <w:b/>
                <w:sz w:val="22"/>
                <w:szCs w:val="22"/>
              </w:rPr>
            </w:pPr>
          </w:p>
        </w:tc>
      </w:tr>
      <w:tr w:rsidR="0050079C" w:rsidRPr="00E7174C" w14:paraId="48186621"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143"/>
        </w:trPr>
        <w:tc>
          <w:tcPr>
            <w:tcW w:w="15525" w:type="dxa"/>
            <w:gridSpan w:val="13"/>
            <w:tcBorders>
              <w:bottom w:val="single" w:sz="6" w:space="0" w:color="auto"/>
              <w:right w:val="single" w:sz="18" w:space="0" w:color="auto"/>
            </w:tcBorders>
            <w:shd w:val="pct12" w:color="008080" w:fill="33CCCC"/>
          </w:tcPr>
          <w:p w14:paraId="10487E0D" w14:textId="77777777" w:rsidR="0050079C" w:rsidRPr="00E7174C" w:rsidRDefault="007C425E" w:rsidP="00152748">
            <w:pPr>
              <w:pStyle w:val="BlockLabel"/>
              <w:rPr>
                <w:rFonts w:ascii="Arial" w:hAnsi="Arial" w:cs="Arial"/>
                <w:sz w:val="22"/>
                <w:szCs w:val="22"/>
                <w:lang w:val="en-AU"/>
              </w:rPr>
            </w:pPr>
            <w:r w:rsidRPr="00E7174C">
              <w:rPr>
                <w:rFonts w:ascii="Arial" w:hAnsi="Arial" w:cs="Arial"/>
                <w:sz w:val="22"/>
                <w:szCs w:val="22"/>
                <w:lang w:val="en-AU"/>
              </w:rPr>
              <w:t xml:space="preserve">  </w:t>
            </w:r>
            <w:r w:rsidR="00263C9A" w:rsidRPr="00E7174C">
              <w:rPr>
                <w:rFonts w:ascii="Arial" w:hAnsi="Arial" w:cs="Arial"/>
                <w:sz w:val="22"/>
                <w:szCs w:val="22"/>
                <w:lang w:val="en-AU"/>
              </w:rPr>
              <w:t>New Business</w:t>
            </w:r>
            <w:r w:rsidRPr="00E7174C">
              <w:rPr>
                <w:rFonts w:ascii="Arial" w:hAnsi="Arial" w:cs="Arial"/>
                <w:sz w:val="22"/>
                <w:szCs w:val="22"/>
                <w:lang w:val="en-AU"/>
              </w:rPr>
              <w:t xml:space="preserve">      </w:t>
            </w:r>
          </w:p>
        </w:tc>
      </w:tr>
      <w:tr w:rsidR="007C425E" w:rsidRPr="00E7174C" w14:paraId="760822F2" w14:textId="77777777" w:rsidTr="005D236D">
        <w:trPr>
          <w:trHeight w:val="490"/>
        </w:trPr>
        <w:tc>
          <w:tcPr>
            <w:tcW w:w="730" w:type="dxa"/>
            <w:gridSpan w:val="3"/>
            <w:tcBorders>
              <w:top w:val="single" w:sz="6" w:space="0" w:color="auto"/>
              <w:bottom w:val="single" w:sz="6" w:space="0" w:color="auto"/>
            </w:tcBorders>
          </w:tcPr>
          <w:p w14:paraId="6B12DCAC" w14:textId="77777777" w:rsidR="007C425E" w:rsidRPr="00E7174C" w:rsidRDefault="00024A77" w:rsidP="00D0743D">
            <w:pPr>
              <w:ind w:right="34"/>
              <w:jc w:val="center"/>
              <w:rPr>
                <w:rFonts w:ascii="Arial" w:hAnsi="Arial" w:cs="Arial"/>
                <w:sz w:val="22"/>
                <w:szCs w:val="22"/>
              </w:rPr>
            </w:pPr>
            <w:r w:rsidRPr="00E7174C">
              <w:rPr>
                <w:rFonts w:ascii="Arial" w:hAnsi="Arial" w:cs="Arial"/>
                <w:sz w:val="22"/>
                <w:szCs w:val="22"/>
              </w:rPr>
              <w:t>4</w:t>
            </w:r>
          </w:p>
        </w:tc>
        <w:tc>
          <w:tcPr>
            <w:tcW w:w="2133" w:type="dxa"/>
            <w:gridSpan w:val="4"/>
            <w:tcBorders>
              <w:top w:val="single" w:sz="6" w:space="0" w:color="auto"/>
              <w:bottom w:val="single" w:sz="6" w:space="0" w:color="auto"/>
            </w:tcBorders>
          </w:tcPr>
          <w:p w14:paraId="4DA8A6C6" w14:textId="77777777" w:rsidR="00325CBD" w:rsidRPr="00EF6C3E" w:rsidRDefault="00AE4598" w:rsidP="00026053">
            <w:pPr>
              <w:tabs>
                <w:tab w:val="left" w:pos="31"/>
              </w:tabs>
              <w:ind w:left="31" w:hanging="31"/>
              <w:rPr>
                <w:rFonts w:ascii="Arial" w:hAnsi="Arial" w:cs="Arial"/>
                <w:b/>
                <w:bCs/>
                <w:color w:val="000000"/>
                <w:sz w:val="22"/>
                <w:szCs w:val="22"/>
              </w:rPr>
            </w:pPr>
            <w:r>
              <w:rPr>
                <w:rFonts w:ascii="Arial" w:hAnsi="Arial" w:cs="Arial"/>
                <w:b/>
                <w:bCs/>
                <w:color w:val="000000"/>
                <w:sz w:val="22"/>
                <w:szCs w:val="22"/>
              </w:rPr>
              <w:t>Resignation</w:t>
            </w:r>
          </w:p>
        </w:tc>
        <w:tc>
          <w:tcPr>
            <w:tcW w:w="10904" w:type="dxa"/>
            <w:gridSpan w:val="3"/>
            <w:tcBorders>
              <w:top w:val="single" w:sz="6" w:space="0" w:color="auto"/>
              <w:bottom w:val="single" w:sz="6" w:space="0" w:color="auto"/>
            </w:tcBorders>
          </w:tcPr>
          <w:p w14:paraId="5A12D02C" w14:textId="77777777" w:rsidR="00331D87" w:rsidRPr="00E7174C" w:rsidRDefault="00CE77E9" w:rsidP="009A22AD">
            <w:pPr>
              <w:rPr>
                <w:rFonts w:ascii="Arial" w:hAnsi="Arial" w:cs="Arial"/>
                <w:color w:val="000000"/>
                <w:sz w:val="22"/>
                <w:szCs w:val="22"/>
              </w:rPr>
            </w:pPr>
            <w:r w:rsidRPr="00E7174C">
              <w:rPr>
                <w:rFonts w:ascii="Arial" w:hAnsi="Arial" w:cs="Arial"/>
                <w:bCs/>
                <w:color w:val="000000"/>
                <w:sz w:val="22"/>
                <w:szCs w:val="22"/>
              </w:rPr>
              <w:t>Kimberley Reimers</w:t>
            </w:r>
            <w:r>
              <w:rPr>
                <w:rFonts w:ascii="Arial" w:hAnsi="Arial" w:cs="Arial"/>
                <w:bCs/>
                <w:color w:val="000000"/>
                <w:sz w:val="22"/>
                <w:szCs w:val="22"/>
              </w:rPr>
              <w:t xml:space="preserve"> </w:t>
            </w:r>
            <w:r w:rsidR="003C48AB" w:rsidRPr="00E7174C">
              <w:rPr>
                <w:rFonts w:ascii="Arial" w:hAnsi="Arial" w:cs="Arial"/>
                <w:color w:val="000000"/>
                <w:sz w:val="22"/>
                <w:szCs w:val="22"/>
              </w:rPr>
              <w:t>has advised the Chair of her resignation from NRAB</w:t>
            </w:r>
            <w:r w:rsidR="00A472F0">
              <w:rPr>
                <w:rFonts w:ascii="Arial" w:hAnsi="Arial" w:cs="Arial"/>
                <w:color w:val="000000"/>
                <w:sz w:val="22"/>
                <w:szCs w:val="22"/>
              </w:rPr>
              <w:t xml:space="preserve">.  </w:t>
            </w:r>
            <w:r w:rsidR="00646154">
              <w:rPr>
                <w:rFonts w:ascii="Arial" w:hAnsi="Arial" w:cs="Arial"/>
                <w:color w:val="000000"/>
                <w:sz w:val="22"/>
                <w:szCs w:val="22"/>
              </w:rPr>
              <w:t>Ian to send a letter to Clinical Heads of Units to take over from Kimberley.  New person would need to attend meetings.</w:t>
            </w:r>
          </w:p>
          <w:p w14:paraId="1EC90473" w14:textId="77777777" w:rsidR="00331D87" w:rsidRPr="00E7174C" w:rsidRDefault="00331D87" w:rsidP="009A22AD">
            <w:pPr>
              <w:rPr>
                <w:rFonts w:ascii="Arial" w:hAnsi="Arial" w:cs="Arial"/>
                <w:b/>
                <w:color w:val="000000"/>
                <w:sz w:val="22"/>
                <w:szCs w:val="22"/>
              </w:rPr>
            </w:pPr>
          </w:p>
          <w:p w14:paraId="20BC68CD" w14:textId="77777777" w:rsidR="00B36115" w:rsidRDefault="00B36115" w:rsidP="00A472F0">
            <w:pPr>
              <w:rPr>
                <w:rFonts w:ascii="Arial" w:hAnsi="Arial" w:cs="Arial"/>
                <w:color w:val="000000"/>
                <w:sz w:val="22"/>
                <w:szCs w:val="22"/>
              </w:rPr>
            </w:pPr>
          </w:p>
          <w:p w14:paraId="770D3CB6" w14:textId="77777777" w:rsidR="00FD1075" w:rsidRPr="00E7174C" w:rsidRDefault="00FD1075" w:rsidP="00A472F0">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51DF13D1" w14:textId="77777777" w:rsidR="009A22AD" w:rsidRPr="00E7174C" w:rsidRDefault="00331D87" w:rsidP="00C61849">
            <w:pPr>
              <w:rPr>
                <w:rFonts w:ascii="Arial" w:hAnsi="Arial" w:cs="Arial"/>
                <w:b/>
                <w:sz w:val="22"/>
                <w:szCs w:val="22"/>
              </w:rPr>
            </w:pPr>
            <w:r w:rsidRPr="00E7174C">
              <w:rPr>
                <w:rFonts w:ascii="Arial" w:hAnsi="Arial" w:cs="Arial"/>
                <w:b/>
                <w:sz w:val="22"/>
                <w:szCs w:val="22"/>
              </w:rPr>
              <w:t xml:space="preserve">Ian </w:t>
            </w:r>
            <w:r w:rsidR="00B5143F">
              <w:rPr>
                <w:rFonts w:ascii="Arial" w:hAnsi="Arial" w:cs="Arial"/>
                <w:b/>
                <w:sz w:val="22"/>
                <w:szCs w:val="22"/>
              </w:rPr>
              <w:t>Dittmer</w:t>
            </w:r>
          </w:p>
        </w:tc>
      </w:tr>
      <w:tr w:rsidR="00F31C34" w:rsidRPr="00E7174C" w14:paraId="57AB554C" w14:textId="77777777" w:rsidTr="00DF4C4B">
        <w:trPr>
          <w:trHeight w:val="143"/>
        </w:trPr>
        <w:tc>
          <w:tcPr>
            <w:tcW w:w="15545" w:type="dxa"/>
            <w:gridSpan w:val="14"/>
            <w:tcBorders>
              <w:bottom w:val="single" w:sz="6" w:space="0" w:color="auto"/>
              <w:right w:val="single" w:sz="18" w:space="0" w:color="auto"/>
            </w:tcBorders>
            <w:shd w:val="pct12" w:color="008080" w:fill="33CCCC"/>
          </w:tcPr>
          <w:p w14:paraId="31319EF1" w14:textId="77777777" w:rsidR="00F31C34" w:rsidRPr="00E7174C" w:rsidRDefault="00F31C34" w:rsidP="00A0056F">
            <w:pPr>
              <w:pStyle w:val="BlockLabel"/>
              <w:rPr>
                <w:rFonts w:ascii="Arial" w:hAnsi="Arial" w:cs="Arial"/>
                <w:sz w:val="22"/>
                <w:szCs w:val="22"/>
                <w:lang w:val="en-AU"/>
              </w:rPr>
            </w:pPr>
            <w:r w:rsidRPr="00E7174C">
              <w:rPr>
                <w:rFonts w:ascii="Arial" w:hAnsi="Arial" w:cs="Arial"/>
                <w:sz w:val="22"/>
                <w:szCs w:val="22"/>
                <w:lang w:val="en-AU"/>
              </w:rPr>
              <w:t xml:space="preserve">  </w:t>
            </w:r>
            <w:r w:rsidR="005440C1">
              <w:rPr>
                <w:rFonts w:ascii="Arial" w:hAnsi="Arial" w:cs="Arial"/>
                <w:sz w:val="22"/>
                <w:szCs w:val="22"/>
                <w:lang w:val="en-AU"/>
              </w:rPr>
              <w:t>Medicines/</w:t>
            </w:r>
            <w:proofErr w:type="spellStart"/>
            <w:r w:rsidR="005440C1">
              <w:rPr>
                <w:rFonts w:ascii="Arial" w:hAnsi="Arial" w:cs="Arial"/>
                <w:sz w:val="22"/>
                <w:szCs w:val="22"/>
                <w:lang w:val="en-AU"/>
              </w:rPr>
              <w:t>Pharmac</w:t>
            </w:r>
            <w:proofErr w:type="spellEnd"/>
            <w:r w:rsidRPr="00E7174C">
              <w:rPr>
                <w:rFonts w:ascii="Arial" w:hAnsi="Arial" w:cs="Arial"/>
                <w:sz w:val="22"/>
                <w:szCs w:val="22"/>
                <w:lang w:val="en-AU"/>
              </w:rPr>
              <w:t xml:space="preserve">   </w:t>
            </w:r>
          </w:p>
        </w:tc>
      </w:tr>
      <w:tr w:rsidR="00E30B13" w:rsidRPr="00E7174C" w14:paraId="16996F68" w14:textId="77777777" w:rsidTr="005D236D">
        <w:trPr>
          <w:trHeight w:val="143"/>
        </w:trPr>
        <w:tc>
          <w:tcPr>
            <w:tcW w:w="730" w:type="dxa"/>
            <w:gridSpan w:val="3"/>
            <w:tcBorders>
              <w:top w:val="single" w:sz="6" w:space="0" w:color="auto"/>
              <w:bottom w:val="single" w:sz="6" w:space="0" w:color="auto"/>
            </w:tcBorders>
          </w:tcPr>
          <w:p w14:paraId="62F424F7" w14:textId="77777777" w:rsidR="00E30B13" w:rsidRPr="00E7174C" w:rsidRDefault="00E30B13" w:rsidP="00F31C34">
            <w:pPr>
              <w:ind w:right="34"/>
              <w:jc w:val="center"/>
              <w:rPr>
                <w:rFonts w:ascii="Arial" w:hAnsi="Arial" w:cs="Arial"/>
                <w:sz w:val="22"/>
                <w:szCs w:val="22"/>
              </w:rPr>
            </w:pPr>
            <w:r>
              <w:rPr>
                <w:rFonts w:ascii="Arial" w:hAnsi="Arial" w:cs="Arial"/>
                <w:sz w:val="22"/>
                <w:szCs w:val="22"/>
              </w:rPr>
              <w:lastRenderedPageBreak/>
              <w:t>5</w:t>
            </w:r>
          </w:p>
        </w:tc>
        <w:tc>
          <w:tcPr>
            <w:tcW w:w="2133" w:type="dxa"/>
            <w:gridSpan w:val="4"/>
            <w:tcBorders>
              <w:top w:val="single" w:sz="6" w:space="0" w:color="auto"/>
              <w:bottom w:val="single" w:sz="6" w:space="0" w:color="auto"/>
            </w:tcBorders>
          </w:tcPr>
          <w:p w14:paraId="4B3B0833" w14:textId="77777777" w:rsidR="00E30B13" w:rsidRPr="00EF6C3E" w:rsidRDefault="00E30B13" w:rsidP="00F31C34">
            <w:pPr>
              <w:tabs>
                <w:tab w:val="left" w:pos="31"/>
              </w:tabs>
              <w:ind w:left="31" w:hanging="31"/>
              <w:rPr>
                <w:rFonts w:ascii="Arial" w:hAnsi="Arial" w:cs="Arial"/>
                <w:b/>
                <w:bCs/>
                <w:color w:val="000000"/>
                <w:sz w:val="22"/>
                <w:szCs w:val="22"/>
              </w:rPr>
            </w:pPr>
            <w:proofErr w:type="spellStart"/>
            <w:r w:rsidRPr="00EF6C3E">
              <w:rPr>
                <w:rFonts w:ascii="Arial" w:hAnsi="Arial" w:cs="Arial"/>
                <w:b/>
                <w:bCs/>
                <w:color w:val="000000"/>
                <w:sz w:val="22"/>
                <w:szCs w:val="22"/>
              </w:rPr>
              <w:t>Ferrinject</w:t>
            </w:r>
            <w:proofErr w:type="spellEnd"/>
          </w:p>
          <w:p w14:paraId="32B658A8" w14:textId="77777777" w:rsidR="00A472F0" w:rsidRPr="00EF6C3E" w:rsidRDefault="00A472F0" w:rsidP="00FD1075">
            <w:pPr>
              <w:tabs>
                <w:tab w:val="left" w:pos="31"/>
              </w:tabs>
              <w:rPr>
                <w:rFonts w:ascii="Arial" w:hAnsi="Arial" w:cs="Arial"/>
                <w:b/>
                <w:bCs/>
                <w:color w:val="000000"/>
                <w:sz w:val="22"/>
                <w:szCs w:val="22"/>
              </w:rPr>
            </w:pPr>
          </w:p>
          <w:p w14:paraId="1873ED7D" w14:textId="77777777" w:rsidR="005E06DC" w:rsidRPr="00EF6C3E" w:rsidRDefault="005E06DC" w:rsidP="00F31C34">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Cinacalcet</w:t>
            </w:r>
          </w:p>
          <w:p w14:paraId="326AA0B0" w14:textId="77777777" w:rsidR="00A472F0" w:rsidRPr="00EF6C3E" w:rsidRDefault="00A472F0" w:rsidP="00F31C34">
            <w:pPr>
              <w:tabs>
                <w:tab w:val="left" w:pos="31"/>
              </w:tabs>
              <w:ind w:left="31" w:hanging="31"/>
              <w:rPr>
                <w:rFonts w:ascii="Arial" w:hAnsi="Arial" w:cs="Arial"/>
                <w:b/>
                <w:bCs/>
                <w:color w:val="000000"/>
                <w:sz w:val="22"/>
                <w:szCs w:val="22"/>
              </w:rPr>
            </w:pPr>
          </w:p>
          <w:p w14:paraId="3FA35655" w14:textId="77777777" w:rsidR="00D93E7B" w:rsidRPr="00E7174C" w:rsidRDefault="00D93E7B" w:rsidP="00DF707F">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7833BEE9" w14:textId="77777777" w:rsidR="00E30B13" w:rsidRDefault="007C310A" w:rsidP="00F31C34">
            <w:pPr>
              <w:rPr>
                <w:rFonts w:ascii="Arial" w:hAnsi="Arial" w:cs="Arial"/>
                <w:color w:val="000000"/>
                <w:sz w:val="22"/>
                <w:szCs w:val="22"/>
              </w:rPr>
            </w:pPr>
            <w:r>
              <w:rPr>
                <w:rFonts w:ascii="Arial" w:hAnsi="Arial" w:cs="Arial"/>
                <w:color w:val="000000"/>
                <w:sz w:val="22"/>
                <w:szCs w:val="22"/>
              </w:rPr>
              <w:t>This is signed off and done</w:t>
            </w:r>
            <w:r w:rsidR="00281476">
              <w:rPr>
                <w:rFonts w:ascii="Arial" w:hAnsi="Arial" w:cs="Arial"/>
                <w:color w:val="000000"/>
                <w:sz w:val="22"/>
                <w:szCs w:val="22"/>
              </w:rPr>
              <w:t>.</w:t>
            </w:r>
            <w:r>
              <w:rPr>
                <w:rFonts w:ascii="Arial" w:hAnsi="Arial" w:cs="Arial"/>
                <w:color w:val="000000"/>
                <w:sz w:val="22"/>
                <w:szCs w:val="22"/>
              </w:rPr>
              <w:t xml:space="preserve"> </w:t>
            </w:r>
          </w:p>
          <w:p w14:paraId="742FEE26" w14:textId="77777777" w:rsidR="007C310A" w:rsidRDefault="007C310A" w:rsidP="00F31C34">
            <w:pPr>
              <w:rPr>
                <w:rFonts w:ascii="Arial" w:hAnsi="Arial" w:cs="Arial"/>
                <w:sz w:val="22"/>
                <w:szCs w:val="22"/>
              </w:rPr>
            </w:pPr>
          </w:p>
          <w:p w14:paraId="6DD00B3B" w14:textId="77777777" w:rsidR="00A0056F" w:rsidRDefault="007C310A" w:rsidP="00DF707F">
            <w:pPr>
              <w:rPr>
                <w:rFonts w:ascii="Arial" w:hAnsi="Arial" w:cs="Arial"/>
                <w:color w:val="000000"/>
                <w:sz w:val="22"/>
                <w:szCs w:val="22"/>
              </w:rPr>
            </w:pPr>
            <w:proofErr w:type="spellStart"/>
            <w:r>
              <w:rPr>
                <w:rFonts w:ascii="Arial" w:hAnsi="Arial" w:cs="Arial"/>
                <w:sz w:val="22"/>
                <w:szCs w:val="22"/>
              </w:rPr>
              <w:t>Pharmac</w:t>
            </w:r>
            <w:proofErr w:type="spellEnd"/>
            <w:r>
              <w:rPr>
                <w:rFonts w:ascii="Arial" w:hAnsi="Arial" w:cs="Arial"/>
                <w:sz w:val="22"/>
                <w:szCs w:val="22"/>
              </w:rPr>
              <w:t xml:space="preserve"> Committee are looking again at Cinacalcet</w:t>
            </w:r>
            <w:r w:rsidR="00386B4D">
              <w:rPr>
                <w:rFonts w:ascii="Arial" w:hAnsi="Arial" w:cs="Arial"/>
                <w:sz w:val="22"/>
                <w:szCs w:val="22"/>
              </w:rPr>
              <w:t>.</w:t>
            </w:r>
            <w:r>
              <w:rPr>
                <w:rFonts w:ascii="Arial" w:hAnsi="Arial" w:cs="Arial"/>
                <w:sz w:val="22"/>
                <w:szCs w:val="22"/>
              </w:rPr>
              <w:t xml:space="preserve"> Helen </w:t>
            </w:r>
            <w:proofErr w:type="spellStart"/>
            <w:r>
              <w:rPr>
                <w:rFonts w:ascii="Arial" w:hAnsi="Arial" w:cs="Arial"/>
                <w:sz w:val="22"/>
                <w:szCs w:val="22"/>
              </w:rPr>
              <w:t>Pilmore</w:t>
            </w:r>
            <w:proofErr w:type="spellEnd"/>
            <w:r>
              <w:rPr>
                <w:rFonts w:ascii="Arial" w:hAnsi="Arial" w:cs="Arial"/>
                <w:sz w:val="22"/>
                <w:szCs w:val="22"/>
              </w:rPr>
              <w:t xml:space="preserve"> is going</w:t>
            </w:r>
            <w:r w:rsidR="00386B4D">
              <w:rPr>
                <w:rFonts w:ascii="Arial" w:hAnsi="Arial" w:cs="Arial"/>
                <w:sz w:val="22"/>
                <w:szCs w:val="22"/>
              </w:rPr>
              <w:t xml:space="preserve"> to a meeting on 20 March 2018 and </w:t>
            </w:r>
            <w:r>
              <w:rPr>
                <w:rFonts w:ascii="Arial" w:hAnsi="Arial" w:cs="Arial"/>
                <w:sz w:val="22"/>
                <w:szCs w:val="22"/>
              </w:rPr>
              <w:t xml:space="preserve">Ian will write to the Renal Advisory Board after that.  </w:t>
            </w:r>
          </w:p>
        </w:tc>
        <w:tc>
          <w:tcPr>
            <w:tcW w:w="1778" w:type="dxa"/>
            <w:gridSpan w:val="4"/>
            <w:tcBorders>
              <w:top w:val="single" w:sz="6" w:space="0" w:color="auto"/>
              <w:bottom w:val="single" w:sz="6" w:space="0" w:color="auto"/>
              <w:right w:val="single" w:sz="18" w:space="0" w:color="auto"/>
            </w:tcBorders>
          </w:tcPr>
          <w:p w14:paraId="614BD822" w14:textId="77777777" w:rsidR="00E30B13" w:rsidRDefault="00E30B13" w:rsidP="00281476">
            <w:pPr>
              <w:rPr>
                <w:rFonts w:ascii="Arial" w:hAnsi="Arial" w:cs="Arial"/>
                <w:b/>
                <w:sz w:val="22"/>
                <w:szCs w:val="22"/>
              </w:rPr>
            </w:pPr>
            <w:r>
              <w:rPr>
                <w:rFonts w:ascii="Arial" w:hAnsi="Arial" w:cs="Arial"/>
                <w:b/>
                <w:sz w:val="22"/>
                <w:szCs w:val="22"/>
              </w:rPr>
              <w:t xml:space="preserve">Ian </w:t>
            </w:r>
            <w:r w:rsidR="00B5143F">
              <w:rPr>
                <w:rFonts w:ascii="Arial" w:hAnsi="Arial" w:cs="Arial"/>
                <w:b/>
                <w:sz w:val="22"/>
                <w:szCs w:val="22"/>
              </w:rPr>
              <w:t>Dittmer</w:t>
            </w:r>
          </w:p>
          <w:p w14:paraId="35AF7A60" w14:textId="77777777" w:rsidR="006E7951" w:rsidRDefault="006E7951" w:rsidP="00281476">
            <w:pPr>
              <w:rPr>
                <w:rFonts w:ascii="Arial" w:hAnsi="Arial" w:cs="Arial"/>
                <w:b/>
                <w:sz w:val="22"/>
                <w:szCs w:val="22"/>
              </w:rPr>
            </w:pPr>
          </w:p>
          <w:p w14:paraId="27F68F8A" w14:textId="77777777" w:rsidR="006E7951" w:rsidRDefault="00A472F0" w:rsidP="00281476">
            <w:pPr>
              <w:rPr>
                <w:rFonts w:ascii="Arial" w:hAnsi="Arial" w:cs="Arial"/>
                <w:b/>
                <w:sz w:val="22"/>
                <w:szCs w:val="22"/>
              </w:rPr>
            </w:pPr>
            <w:r>
              <w:rPr>
                <w:rFonts w:ascii="Arial" w:hAnsi="Arial" w:cs="Arial"/>
                <w:b/>
                <w:sz w:val="22"/>
                <w:szCs w:val="22"/>
              </w:rPr>
              <w:t>Ian</w:t>
            </w:r>
            <w:r w:rsidR="00B5143F">
              <w:rPr>
                <w:rFonts w:ascii="Arial" w:hAnsi="Arial" w:cs="Arial"/>
                <w:b/>
                <w:sz w:val="22"/>
                <w:szCs w:val="22"/>
              </w:rPr>
              <w:t xml:space="preserve"> Dittmer</w:t>
            </w:r>
          </w:p>
          <w:p w14:paraId="38ED72BB" w14:textId="77777777" w:rsidR="00D93E7B" w:rsidRDefault="00D93E7B" w:rsidP="00281476">
            <w:pPr>
              <w:rPr>
                <w:rFonts w:ascii="Arial" w:hAnsi="Arial" w:cs="Arial"/>
                <w:b/>
                <w:sz w:val="22"/>
                <w:szCs w:val="22"/>
              </w:rPr>
            </w:pPr>
          </w:p>
          <w:p w14:paraId="0857425C" w14:textId="77777777" w:rsidR="00D93E7B" w:rsidRDefault="00D93E7B" w:rsidP="00281476">
            <w:pPr>
              <w:rPr>
                <w:rFonts w:ascii="Arial" w:hAnsi="Arial" w:cs="Arial"/>
                <w:b/>
                <w:sz w:val="22"/>
                <w:szCs w:val="22"/>
              </w:rPr>
            </w:pPr>
          </w:p>
        </w:tc>
      </w:tr>
      <w:tr w:rsidR="00A0056F" w:rsidRPr="00E7174C" w14:paraId="01335866" w14:textId="77777777" w:rsidTr="006C3187">
        <w:trPr>
          <w:trHeight w:val="143"/>
        </w:trPr>
        <w:tc>
          <w:tcPr>
            <w:tcW w:w="15545" w:type="dxa"/>
            <w:gridSpan w:val="14"/>
            <w:tcBorders>
              <w:bottom w:val="single" w:sz="6" w:space="0" w:color="auto"/>
              <w:right w:val="single" w:sz="18" w:space="0" w:color="auto"/>
            </w:tcBorders>
            <w:shd w:val="pct12" w:color="008080" w:fill="33CCCC"/>
          </w:tcPr>
          <w:p w14:paraId="1753B429" w14:textId="77777777" w:rsidR="00A0056F" w:rsidRPr="00E7174C" w:rsidRDefault="00A0056F" w:rsidP="007762DC">
            <w:pPr>
              <w:pStyle w:val="BlockLabel"/>
              <w:rPr>
                <w:rFonts w:ascii="Arial" w:hAnsi="Arial" w:cs="Arial"/>
                <w:sz w:val="22"/>
                <w:szCs w:val="22"/>
                <w:lang w:val="en-AU"/>
              </w:rPr>
            </w:pPr>
            <w:r w:rsidRPr="00E7174C">
              <w:rPr>
                <w:rFonts w:ascii="Arial" w:hAnsi="Arial" w:cs="Arial"/>
                <w:sz w:val="22"/>
                <w:szCs w:val="22"/>
                <w:lang w:val="en-AU"/>
              </w:rPr>
              <w:t xml:space="preserve">  </w:t>
            </w:r>
            <w:r w:rsidR="007762DC">
              <w:rPr>
                <w:rFonts w:ascii="Arial" w:hAnsi="Arial" w:cs="Arial"/>
                <w:sz w:val="22"/>
                <w:szCs w:val="22"/>
                <w:lang w:val="en-AU"/>
              </w:rPr>
              <w:t>Ongoing Business</w:t>
            </w:r>
            <w:r>
              <w:rPr>
                <w:rFonts w:ascii="Arial" w:hAnsi="Arial" w:cs="Arial"/>
                <w:sz w:val="22"/>
                <w:szCs w:val="22"/>
                <w:lang w:val="en-AU"/>
              </w:rPr>
              <w:t xml:space="preserve">  </w:t>
            </w:r>
          </w:p>
        </w:tc>
      </w:tr>
      <w:tr w:rsidR="007762DC" w:rsidRPr="00E7174C" w14:paraId="19AAE117" w14:textId="77777777" w:rsidTr="005D236D">
        <w:trPr>
          <w:trHeight w:val="143"/>
        </w:trPr>
        <w:tc>
          <w:tcPr>
            <w:tcW w:w="730" w:type="dxa"/>
            <w:gridSpan w:val="3"/>
            <w:tcBorders>
              <w:top w:val="single" w:sz="6" w:space="0" w:color="auto"/>
              <w:bottom w:val="single" w:sz="6" w:space="0" w:color="auto"/>
            </w:tcBorders>
          </w:tcPr>
          <w:p w14:paraId="29D2E9D1" w14:textId="77777777" w:rsidR="007762DC" w:rsidRPr="00E7174C" w:rsidRDefault="007762DC" w:rsidP="00F31C34">
            <w:pPr>
              <w:ind w:right="34"/>
              <w:jc w:val="center"/>
              <w:rPr>
                <w:rFonts w:ascii="Arial" w:hAnsi="Arial" w:cs="Arial"/>
                <w:sz w:val="22"/>
                <w:szCs w:val="22"/>
              </w:rPr>
            </w:pPr>
            <w:r>
              <w:rPr>
                <w:rFonts w:ascii="Arial" w:hAnsi="Arial" w:cs="Arial"/>
                <w:sz w:val="22"/>
                <w:szCs w:val="22"/>
              </w:rPr>
              <w:t>6</w:t>
            </w:r>
          </w:p>
        </w:tc>
        <w:tc>
          <w:tcPr>
            <w:tcW w:w="2133" w:type="dxa"/>
            <w:gridSpan w:val="4"/>
            <w:tcBorders>
              <w:top w:val="single" w:sz="6" w:space="0" w:color="auto"/>
              <w:bottom w:val="single" w:sz="6" w:space="0" w:color="auto"/>
            </w:tcBorders>
          </w:tcPr>
          <w:p w14:paraId="1B60C993" w14:textId="77777777" w:rsidR="007762DC" w:rsidRPr="00EF6C3E" w:rsidRDefault="007762DC"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NZ Chapter of the ANZSN</w:t>
            </w:r>
          </w:p>
          <w:p w14:paraId="6B21D8CA"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0C86B16A" w14:textId="77777777" w:rsidR="007762DC" w:rsidRPr="007236B4" w:rsidRDefault="007762DC" w:rsidP="00E20DCD">
            <w:pPr>
              <w:rPr>
                <w:rFonts w:ascii="Arial" w:hAnsi="Arial" w:cs="Arial"/>
                <w:color w:val="000000"/>
                <w:sz w:val="22"/>
                <w:szCs w:val="22"/>
              </w:rPr>
            </w:pPr>
            <w:r w:rsidRPr="00386B4D">
              <w:rPr>
                <w:rFonts w:ascii="Arial" w:hAnsi="Arial" w:cs="Arial"/>
                <w:b/>
                <w:color w:val="000000"/>
                <w:sz w:val="22"/>
                <w:szCs w:val="22"/>
              </w:rPr>
              <w:t>From This Meet:</w:t>
            </w:r>
            <w:r>
              <w:rPr>
                <w:rFonts w:ascii="Arial" w:hAnsi="Arial" w:cs="Arial"/>
                <w:color w:val="000000"/>
                <w:sz w:val="22"/>
                <w:szCs w:val="22"/>
              </w:rPr>
              <w:t xml:space="preserve">  Meet</w:t>
            </w:r>
            <w:r w:rsidR="00386B4D">
              <w:rPr>
                <w:rFonts w:ascii="Arial" w:hAnsi="Arial" w:cs="Arial"/>
                <w:color w:val="000000"/>
                <w:sz w:val="22"/>
                <w:szCs w:val="22"/>
              </w:rPr>
              <w:t>ing</w:t>
            </w:r>
            <w:r>
              <w:rPr>
                <w:rFonts w:ascii="Arial" w:hAnsi="Arial" w:cs="Arial"/>
                <w:color w:val="000000"/>
                <w:sz w:val="22"/>
                <w:szCs w:val="22"/>
              </w:rPr>
              <w:t xml:space="preserve"> this year is 12, 13 and 14 October.  John </w:t>
            </w:r>
            <w:proofErr w:type="spellStart"/>
            <w:r>
              <w:rPr>
                <w:rFonts w:ascii="Arial" w:hAnsi="Arial" w:cs="Arial"/>
                <w:color w:val="000000"/>
                <w:sz w:val="22"/>
                <w:szCs w:val="22"/>
              </w:rPr>
              <w:t>Schollum</w:t>
            </w:r>
            <w:proofErr w:type="spellEnd"/>
            <w:r>
              <w:rPr>
                <w:rFonts w:ascii="Arial" w:hAnsi="Arial" w:cs="Arial"/>
                <w:color w:val="000000"/>
                <w:sz w:val="22"/>
                <w:szCs w:val="22"/>
              </w:rPr>
              <w:t xml:space="preserve"> is leading it.  This to be put on ANZSN site. On the Sunday morning there is a College Meeting for SMO’s.  Murray’s position on Council finishes in November.  Murray </w:t>
            </w:r>
            <w:proofErr w:type="spellStart"/>
            <w:r w:rsidR="007A38A5">
              <w:rPr>
                <w:rFonts w:ascii="Arial" w:hAnsi="Arial" w:cs="Arial"/>
                <w:color w:val="000000"/>
                <w:sz w:val="22"/>
                <w:szCs w:val="22"/>
              </w:rPr>
              <w:t>Leikis</w:t>
            </w:r>
            <w:proofErr w:type="spellEnd"/>
            <w:r w:rsidR="007A38A5">
              <w:rPr>
                <w:rFonts w:ascii="Arial" w:hAnsi="Arial" w:cs="Arial"/>
                <w:color w:val="000000"/>
                <w:sz w:val="22"/>
                <w:szCs w:val="22"/>
              </w:rPr>
              <w:t xml:space="preserve"> </w:t>
            </w:r>
            <w:r>
              <w:rPr>
                <w:rFonts w:ascii="Arial" w:hAnsi="Arial" w:cs="Arial"/>
                <w:color w:val="000000"/>
                <w:sz w:val="22"/>
                <w:szCs w:val="22"/>
              </w:rPr>
              <w:t>to send out something for someone to volunteer.</w:t>
            </w:r>
          </w:p>
          <w:p w14:paraId="2650DA4B" w14:textId="77777777" w:rsidR="007762DC" w:rsidRPr="00E7174C" w:rsidRDefault="007762DC" w:rsidP="00E20DCD">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06D33E39" w14:textId="77777777" w:rsidR="007762DC" w:rsidRDefault="007762DC" w:rsidP="00E20DCD">
            <w:pPr>
              <w:rPr>
                <w:rFonts w:ascii="Arial" w:hAnsi="Arial" w:cs="Arial"/>
                <w:b/>
                <w:sz w:val="22"/>
                <w:szCs w:val="22"/>
              </w:rPr>
            </w:pPr>
          </w:p>
          <w:p w14:paraId="7106D56A" w14:textId="77777777" w:rsidR="007762DC" w:rsidRDefault="007762DC" w:rsidP="00E20DCD">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p>
          <w:p w14:paraId="2E363301" w14:textId="77777777" w:rsidR="007762DC" w:rsidRDefault="007762DC" w:rsidP="00E20DCD">
            <w:pPr>
              <w:rPr>
                <w:rFonts w:ascii="Arial" w:hAnsi="Arial" w:cs="Arial"/>
                <w:b/>
                <w:sz w:val="22"/>
                <w:szCs w:val="22"/>
              </w:rPr>
            </w:pPr>
          </w:p>
          <w:p w14:paraId="704F6BA0" w14:textId="77777777" w:rsidR="00386B4D" w:rsidRDefault="00386B4D" w:rsidP="00E20DCD">
            <w:pPr>
              <w:rPr>
                <w:rFonts w:ascii="Arial" w:hAnsi="Arial" w:cs="Arial"/>
                <w:b/>
                <w:sz w:val="22"/>
                <w:szCs w:val="22"/>
              </w:rPr>
            </w:pPr>
          </w:p>
          <w:p w14:paraId="31E0D728" w14:textId="77777777" w:rsidR="00386B4D" w:rsidRPr="00E7174C" w:rsidRDefault="00386B4D" w:rsidP="00E20DCD">
            <w:pPr>
              <w:rPr>
                <w:rFonts w:ascii="Arial" w:hAnsi="Arial" w:cs="Arial"/>
                <w:b/>
                <w:sz w:val="22"/>
                <w:szCs w:val="22"/>
              </w:rPr>
            </w:pPr>
          </w:p>
        </w:tc>
      </w:tr>
      <w:tr w:rsidR="007762DC" w:rsidRPr="00E7174C" w14:paraId="67D5D6D5" w14:textId="77777777" w:rsidTr="005D236D">
        <w:trPr>
          <w:trHeight w:val="143"/>
        </w:trPr>
        <w:tc>
          <w:tcPr>
            <w:tcW w:w="730" w:type="dxa"/>
            <w:gridSpan w:val="3"/>
            <w:tcBorders>
              <w:top w:val="single" w:sz="6" w:space="0" w:color="auto"/>
              <w:bottom w:val="single" w:sz="6" w:space="0" w:color="auto"/>
            </w:tcBorders>
          </w:tcPr>
          <w:p w14:paraId="4B89F4BD" w14:textId="77777777" w:rsidR="007762DC" w:rsidRPr="00E7174C" w:rsidRDefault="007762DC" w:rsidP="00F31C34">
            <w:pPr>
              <w:ind w:right="34"/>
              <w:jc w:val="center"/>
              <w:rPr>
                <w:rFonts w:ascii="Arial" w:hAnsi="Arial" w:cs="Arial"/>
                <w:sz w:val="22"/>
                <w:szCs w:val="22"/>
              </w:rPr>
            </w:pPr>
            <w:r>
              <w:rPr>
                <w:rFonts w:ascii="Arial" w:hAnsi="Arial" w:cs="Arial"/>
                <w:sz w:val="22"/>
                <w:szCs w:val="22"/>
              </w:rPr>
              <w:t>7</w:t>
            </w:r>
          </w:p>
        </w:tc>
        <w:tc>
          <w:tcPr>
            <w:tcW w:w="2133" w:type="dxa"/>
            <w:gridSpan w:val="4"/>
            <w:tcBorders>
              <w:top w:val="single" w:sz="6" w:space="0" w:color="auto"/>
              <w:bottom w:val="single" w:sz="6" w:space="0" w:color="auto"/>
            </w:tcBorders>
          </w:tcPr>
          <w:p w14:paraId="067ED825" w14:textId="77777777" w:rsidR="007762DC" w:rsidRPr="00884593" w:rsidRDefault="007762DC" w:rsidP="00E20DCD">
            <w:pPr>
              <w:tabs>
                <w:tab w:val="left" w:pos="31"/>
              </w:tabs>
              <w:ind w:left="31" w:hanging="31"/>
              <w:rPr>
                <w:rFonts w:ascii="Arial" w:hAnsi="Arial" w:cs="Arial"/>
                <w:b/>
                <w:bCs/>
                <w:color w:val="000000"/>
                <w:sz w:val="22"/>
                <w:szCs w:val="22"/>
              </w:rPr>
            </w:pPr>
            <w:r w:rsidRPr="00884593">
              <w:rPr>
                <w:rFonts w:ascii="Arial" w:hAnsi="Arial" w:cs="Arial"/>
                <w:b/>
                <w:bCs/>
                <w:color w:val="000000"/>
                <w:sz w:val="22"/>
                <w:szCs w:val="22"/>
              </w:rPr>
              <w:t xml:space="preserve">Nephrology Advanced Training </w:t>
            </w:r>
          </w:p>
          <w:p w14:paraId="4B36C2FB" w14:textId="77777777" w:rsidR="007762DC" w:rsidRPr="00E7174C" w:rsidRDefault="007762DC" w:rsidP="00E20DCD">
            <w:pPr>
              <w:tabs>
                <w:tab w:val="left" w:pos="31"/>
              </w:tabs>
              <w:ind w:left="31" w:hanging="31"/>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0EE2F23A" w14:textId="77777777" w:rsidR="007762DC" w:rsidRPr="00E7174C" w:rsidRDefault="003E6C0F" w:rsidP="003B1D0B">
            <w:pPr>
              <w:rPr>
                <w:rFonts w:ascii="Arial" w:hAnsi="Arial" w:cs="Arial"/>
                <w:color w:val="000000"/>
                <w:sz w:val="22"/>
                <w:szCs w:val="22"/>
              </w:rPr>
            </w:pPr>
            <w:r>
              <w:rPr>
                <w:rFonts w:ascii="Arial" w:hAnsi="Arial" w:cs="Arial"/>
                <w:color w:val="000000"/>
                <w:sz w:val="22"/>
                <w:szCs w:val="22"/>
              </w:rPr>
              <w:t>There are time issues with work served and non</w:t>
            </w:r>
            <w:r w:rsidR="003B1D0B">
              <w:rPr>
                <w:rFonts w:ascii="Arial" w:hAnsi="Arial" w:cs="Arial"/>
                <w:color w:val="000000"/>
                <w:sz w:val="22"/>
                <w:szCs w:val="22"/>
              </w:rPr>
              <w:t>-renal issues. There are a few changes in Advanced Training with standard of projects</w:t>
            </w:r>
            <w:r w:rsidR="005346B3">
              <w:rPr>
                <w:rFonts w:ascii="Arial" w:hAnsi="Arial" w:cs="Arial"/>
                <w:color w:val="000000"/>
                <w:sz w:val="22"/>
                <w:szCs w:val="22"/>
              </w:rPr>
              <w:t xml:space="preserve"> and timing of projects.  We are not training too many people </w:t>
            </w:r>
            <w:proofErr w:type="gramStart"/>
            <w:r w:rsidR="005346B3">
              <w:rPr>
                <w:rFonts w:ascii="Arial" w:hAnsi="Arial" w:cs="Arial"/>
                <w:color w:val="000000"/>
                <w:sz w:val="22"/>
                <w:szCs w:val="22"/>
              </w:rPr>
              <w:t>at the moment</w:t>
            </w:r>
            <w:proofErr w:type="gramEnd"/>
            <w:r w:rsidR="005346B3">
              <w:rPr>
                <w:rFonts w:ascii="Arial" w:hAnsi="Arial" w:cs="Arial"/>
                <w:color w:val="000000"/>
                <w:sz w:val="22"/>
                <w:szCs w:val="22"/>
              </w:rPr>
              <w:t>.</w:t>
            </w:r>
            <w:r w:rsidR="003B1D0B">
              <w:rPr>
                <w:rFonts w:ascii="Arial" w:hAnsi="Arial" w:cs="Arial"/>
                <w:color w:val="000000"/>
                <w:sz w:val="22"/>
                <w:szCs w:val="22"/>
              </w:rPr>
              <w:t xml:space="preserve"> </w:t>
            </w:r>
          </w:p>
        </w:tc>
        <w:tc>
          <w:tcPr>
            <w:tcW w:w="1778" w:type="dxa"/>
            <w:gridSpan w:val="4"/>
            <w:tcBorders>
              <w:top w:val="single" w:sz="6" w:space="0" w:color="auto"/>
              <w:bottom w:val="single" w:sz="6" w:space="0" w:color="auto"/>
              <w:right w:val="single" w:sz="18" w:space="0" w:color="auto"/>
            </w:tcBorders>
          </w:tcPr>
          <w:p w14:paraId="337342C9" w14:textId="77777777" w:rsidR="007762DC" w:rsidRPr="00E7174C" w:rsidRDefault="007762DC" w:rsidP="00E20DCD">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r w:rsidRPr="00E7174C">
              <w:rPr>
                <w:rFonts w:ascii="Arial" w:hAnsi="Arial" w:cs="Arial"/>
                <w:b/>
                <w:sz w:val="22"/>
                <w:szCs w:val="22"/>
              </w:rPr>
              <w:t xml:space="preserve"> </w:t>
            </w:r>
          </w:p>
        </w:tc>
      </w:tr>
      <w:tr w:rsidR="003E124E" w:rsidRPr="00E7174C" w14:paraId="5105C5F6" w14:textId="77777777" w:rsidTr="005D236D">
        <w:trPr>
          <w:trHeight w:val="524"/>
        </w:trPr>
        <w:tc>
          <w:tcPr>
            <w:tcW w:w="730" w:type="dxa"/>
            <w:gridSpan w:val="3"/>
            <w:tcBorders>
              <w:top w:val="single" w:sz="6" w:space="0" w:color="auto"/>
              <w:bottom w:val="single" w:sz="6" w:space="0" w:color="auto"/>
            </w:tcBorders>
          </w:tcPr>
          <w:p w14:paraId="119FA3F7" w14:textId="77777777" w:rsidR="003E124E" w:rsidRPr="00E7174C" w:rsidRDefault="003E124E" w:rsidP="00F31C34">
            <w:pPr>
              <w:ind w:right="34"/>
              <w:jc w:val="center"/>
              <w:rPr>
                <w:rFonts w:ascii="Arial" w:hAnsi="Arial" w:cs="Arial"/>
                <w:sz w:val="22"/>
                <w:szCs w:val="22"/>
              </w:rPr>
            </w:pPr>
            <w:r>
              <w:rPr>
                <w:rFonts w:ascii="Arial" w:hAnsi="Arial" w:cs="Arial"/>
                <w:sz w:val="22"/>
                <w:szCs w:val="22"/>
              </w:rPr>
              <w:t>8</w:t>
            </w:r>
          </w:p>
        </w:tc>
        <w:tc>
          <w:tcPr>
            <w:tcW w:w="2133" w:type="dxa"/>
            <w:gridSpan w:val="4"/>
            <w:tcBorders>
              <w:top w:val="single" w:sz="6" w:space="0" w:color="auto"/>
              <w:bottom w:val="single" w:sz="6" w:space="0" w:color="auto"/>
            </w:tcBorders>
          </w:tcPr>
          <w:p w14:paraId="3461F480" w14:textId="77777777" w:rsidR="003E124E" w:rsidRDefault="003E124E" w:rsidP="003E124E">
            <w:pPr>
              <w:rPr>
                <w:rFonts w:ascii="Arial" w:hAnsi="Arial" w:cs="Arial"/>
                <w:color w:val="000000"/>
                <w:sz w:val="22"/>
                <w:szCs w:val="22"/>
              </w:rPr>
            </w:pPr>
            <w:proofErr w:type="spellStart"/>
            <w:r w:rsidRPr="00641F61">
              <w:rPr>
                <w:rFonts w:ascii="Arial" w:hAnsi="Arial" w:cs="Arial"/>
                <w:b/>
                <w:bCs/>
                <w:color w:val="000000"/>
                <w:sz w:val="22"/>
                <w:szCs w:val="22"/>
              </w:rPr>
              <w:t>Pharmac</w:t>
            </w:r>
            <w:proofErr w:type="spellEnd"/>
            <w:r w:rsidRPr="00641F61">
              <w:rPr>
                <w:rFonts w:ascii="Arial" w:hAnsi="Arial" w:cs="Arial"/>
                <w:b/>
                <w:bCs/>
                <w:color w:val="000000"/>
                <w:sz w:val="22"/>
                <w:szCs w:val="22"/>
              </w:rPr>
              <w:t xml:space="preserve"> – HD Contracts</w:t>
            </w:r>
            <w:r>
              <w:rPr>
                <w:rFonts w:ascii="Arial" w:hAnsi="Arial" w:cs="Arial"/>
                <w:color w:val="000000"/>
                <w:sz w:val="22"/>
                <w:szCs w:val="22"/>
              </w:rPr>
              <w:t xml:space="preserve"> </w:t>
            </w:r>
          </w:p>
          <w:p w14:paraId="2CEDAE10" w14:textId="77777777" w:rsidR="003E124E" w:rsidRPr="00641F61" w:rsidRDefault="003E124E" w:rsidP="006C3187">
            <w:pPr>
              <w:tabs>
                <w:tab w:val="left" w:pos="31"/>
              </w:tabs>
              <w:ind w:left="31" w:hanging="31"/>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353B744E" w14:textId="77777777" w:rsidR="003E124E" w:rsidRPr="00E7174C" w:rsidRDefault="003E124E" w:rsidP="00E20DCD">
            <w:pPr>
              <w:rPr>
                <w:rFonts w:ascii="Arial" w:hAnsi="Arial" w:cs="Arial"/>
                <w:sz w:val="22"/>
                <w:szCs w:val="22"/>
              </w:rPr>
            </w:pPr>
            <w:r>
              <w:rPr>
                <w:rFonts w:ascii="Arial" w:hAnsi="Arial" w:cs="Arial"/>
                <w:color w:val="000000"/>
                <w:sz w:val="22"/>
                <w:szCs w:val="22"/>
              </w:rPr>
              <w:t xml:space="preserve">Nothing reported.  Sarah </w:t>
            </w:r>
            <w:proofErr w:type="spellStart"/>
            <w:r>
              <w:rPr>
                <w:rFonts w:ascii="Arial" w:hAnsi="Arial" w:cs="Arial"/>
                <w:color w:val="000000"/>
                <w:sz w:val="22"/>
                <w:szCs w:val="22"/>
              </w:rPr>
              <w:t>Penno</w:t>
            </w:r>
            <w:proofErr w:type="spellEnd"/>
            <w:r>
              <w:rPr>
                <w:rFonts w:ascii="Arial" w:hAnsi="Arial" w:cs="Arial"/>
                <w:color w:val="000000"/>
                <w:sz w:val="22"/>
                <w:szCs w:val="22"/>
              </w:rPr>
              <w:t xml:space="preserve"> to be invited to next NRAB meet.</w:t>
            </w:r>
          </w:p>
        </w:tc>
        <w:tc>
          <w:tcPr>
            <w:tcW w:w="1778" w:type="dxa"/>
            <w:gridSpan w:val="4"/>
            <w:tcBorders>
              <w:top w:val="single" w:sz="6" w:space="0" w:color="auto"/>
              <w:bottom w:val="single" w:sz="6" w:space="0" w:color="auto"/>
              <w:right w:val="single" w:sz="18" w:space="0" w:color="auto"/>
            </w:tcBorders>
          </w:tcPr>
          <w:p w14:paraId="44E99BAB" w14:textId="77777777" w:rsidR="003E124E" w:rsidRPr="00E7174C" w:rsidRDefault="003E124E" w:rsidP="00E20DCD">
            <w:pPr>
              <w:rPr>
                <w:rFonts w:ascii="Arial" w:hAnsi="Arial" w:cs="Arial"/>
                <w:b/>
                <w:sz w:val="22"/>
                <w:szCs w:val="22"/>
              </w:rPr>
            </w:pPr>
            <w:r>
              <w:rPr>
                <w:rFonts w:ascii="Arial" w:hAnsi="Arial" w:cs="Arial"/>
                <w:b/>
                <w:sz w:val="22"/>
                <w:szCs w:val="22"/>
              </w:rPr>
              <w:t xml:space="preserve">Sarah </w:t>
            </w:r>
            <w:proofErr w:type="spellStart"/>
            <w:r>
              <w:rPr>
                <w:rFonts w:ascii="Arial" w:hAnsi="Arial" w:cs="Arial"/>
                <w:b/>
                <w:sz w:val="22"/>
                <w:szCs w:val="22"/>
              </w:rPr>
              <w:t>Penno</w:t>
            </w:r>
            <w:proofErr w:type="spellEnd"/>
          </w:p>
        </w:tc>
      </w:tr>
      <w:tr w:rsidR="003E124E" w:rsidRPr="00E7174C" w14:paraId="5C85347D" w14:textId="77777777" w:rsidTr="005D236D">
        <w:trPr>
          <w:trHeight w:val="702"/>
        </w:trPr>
        <w:tc>
          <w:tcPr>
            <w:tcW w:w="730" w:type="dxa"/>
            <w:gridSpan w:val="3"/>
            <w:tcBorders>
              <w:top w:val="single" w:sz="6" w:space="0" w:color="auto"/>
              <w:bottom w:val="single" w:sz="6" w:space="0" w:color="auto"/>
            </w:tcBorders>
          </w:tcPr>
          <w:p w14:paraId="65885C36" w14:textId="77777777" w:rsidR="003E124E" w:rsidRPr="00E7174C" w:rsidRDefault="003E124E" w:rsidP="00E20DCD">
            <w:pPr>
              <w:ind w:right="34"/>
              <w:jc w:val="center"/>
              <w:rPr>
                <w:rFonts w:ascii="Arial" w:hAnsi="Arial" w:cs="Arial"/>
                <w:sz w:val="22"/>
                <w:szCs w:val="22"/>
              </w:rPr>
            </w:pPr>
            <w:r>
              <w:rPr>
                <w:rFonts w:ascii="Arial" w:hAnsi="Arial" w:cs="Arial"/>
                <w:sz w:val="22"/>
                <w:szCs w:val="22"/>
              </w:rPr>
              <w:t>9</w:t>
            </w:r>
          </w:p>
        </w:tc>
        <w:tc>
          <w:tcPr>
            <w:tcW w:w="2133" w:type="dxa"/>
            <w:gridSpan w:val="4"/>
            <w:tcBorders>
              <w:top w:val="single" w:sz="6" w:space="0" w:color="auto"/>
              <w:bottom w:val="single" w:sz="6" w:space="0" w:color="auto"/>
            </w:tcBorders>
          </w:tcPr>
          <w:p w14:paraId="3B466865" w14:textId="77777777" w:rsidR="003E124E" w:rsidRPr="00641F61" w:rsidRDefault="003E124E"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PTAC Nephrology Subcommittee</w:t>
            </w:r>
          </w:p>
        </w:tc>
        <w:tc>
          <w:tcPr>
            <w:tcW w:w="10904" w:type="dxa"/>
            <w:gridSpan w:val="3"/>
            <w:tcBorders>
              <w:top w:val="single" w:sz="6" w:space="0" w:color="auto"/>
              <w:bottom w:val="single" w:sz="6" w:space="0" w:color="auto"/>
            </w:tcBorders>
          </w:tcPr>
          <w:p w14:paraId="171FD04C" w14:textId="77777777" w:rsidR="003E124E" w:rsidRDefault="003E124E" w:rsidP="006C3187">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3A86B2C6" w14:textId="77777777" w:rsidR="003E124E" w:rsidRDefault="003E124E" w:rsidP="006C3187">
            <w:pPr>
              <w:rPr>
                <w:rFonts w:ascii="Arial" w:hAnsi="Arial" w:cs="Arial"/>
                <w:b/>
                <w:sz w:val="22"/>
                <w:szCs w:val="22"/>
              </w:rPr>
            </w:pPr>
          </w:p>
        </w:tc>
      </w:tr>
      <w:tr w:rsidR="003E124E" w:rsidRPr="00E7174C" w14:paraId="5F557083" w14:textId="77777777" w:rsidTr="005D236D">
        <w:trPr>
          <w:trHeight w:val="143"/>
        </w:trPr>
        <w:tc>
          <w:tcPr>
            <w:tcW w:w="730" w:type="dxa"/>
            <w:gridSpan w:val="3"/>
            <w:tcBorders>
              <w:top w:val="single" w:sz="6" w:space="0" w:color="auto"/>
              <w:bottom w:val="single" w:sz="6" w:space="0" w:color="auto"/>
            </w:tcBorders>
          </w:tcPr>
          <w:p w14:paraId="7D3B8216" w14:textId="77777777" w:rsidR="003E124E" w:rsidRPr="00E7174C" w:rsidRDefault="003E124E" w:rsidP="00E20DCD">
            <w:pPr>
              <w:ind w:right="34"/>
              <w:jc w:val="center"/>
              <w:rPr>
                <w:rFonts w:ascii="Arial" w:hAnsi="Arial" w:cs="Arial"/>
                <w:sz w:val="22"/>
                <w:szCs w:val="22"/>
              </w:rPr>
            </w:pPr>
            <w:r>
              <w:rPr>
                <w:rFonts w:ascii="Arial" w:hAnsi="Arial" w:cs="Arial"/>
                <w:sz w:val="22"/>
                <w:szCs w:val="22"/>
              </w:rPr>
              <w:t>10</w:t>
            </w:r>
          </w:p>
        </w:tc>
        <w:tc>
          <w:tcPr>
            <w:tcW w:w="2133" w:type="dxa"/>
            <w:gridSpan w:val="4"/>
            <w:tcBorders>
              <w:top w:val="single" w:sz="6" w:space="0" w:color="auto"/>
              <w:bottom w:val="single" w:sz="6" w:space="0" w:color="auto"/>
            </w:tcBorders>
          </w:tcPr>
          <w:p w14:paraId="6EFA8EA9" w14:textId="77777777" w:rsidR="003E124E" w:rsidRPr="00C90BE2" w:rsidRDefault="003E124E" w:rsidP="006C3187">
            <w:pPr>
              <w:tabs>
                <w:tab w:val="left" w:pos="31"/>
              </w:tabs>
              <w:ind w:left="31" w:hanging="31"/>
              <w:rPr>
                <w:rFonts w:ascii="Arial" w:hAnsi="Arial" w:cs="Arial"/>
                <w:b/>
                <w:bCs/>
                <w:color w:val="000000"/>
                <w:sz w:val="22"/>
                <w:szCs w:val="22"/>
              </w:rPr>
            </w:pPr>
            <w:r w:rsidRPr="00C90BE2">
              <w:rPr>
                <w:rFonts w:ascii="Arial" w:hAnsi="Arial" w:cs="Arial"/>
                <w:b/>
                <w:bCs/>
                <w:color w:val="000000"/>
                <w:sz w:val="22"/>
                <w:szCs w:val="22"/>
              </w:rPr>
              <w:t>ANZDATA</w:t>
            </w:r>
          </w:p>
        </w:tc>
        <w:tc>
          <w:tcPr>
            <w:tcW w:w="10904" w:type="dxa"/>
            <w:gridSpan w:val="3"/>
            <w:tcBorders>
              <w:top w:val="single" w:sz="6" w:space="0" w:color="auto"/>
              <w:bottom w:val="single" w:sz="6" w:space="0" w:color="auto"/>
            </w:tcBorders>
          </w:tcPr>
          <w:p w14:paraId="1D3FCF39" w14:textId="77777777" w:rsidR="003E124E" w:rsidRDefault="003E124E" w:rsidP="00163152">
            <w:pPr>
              <w:rPr>
                <w:rFonts w:ascii="Arial" w:hAnsi="Arial" w:cs="Arial"/>
                <w:color w:val="000000"/>
                <w:sz w:val="22"/>
                <w:szCs w:val="22"/>
              </w:rPr>
            </w:pPr>
            <w:r w:rsidRPr="00927E3F">
              <w:rPr>
                <w:rFonts w:ascii="Arial" w:hAnsi="Arial" w:cs="Arial"/>
                <w:b/>
                <w:color w:val="000000"/>
                <w:sz w:val="22"/>
                <w:szCs w:val="22"/>
              </w:rPr>
              <w:t>From This Meet:</w:t>
            </w:r>
            <w:r>
              <w:rPr>
                <w:rFonts w:ascii="Arial" w:hAnsi="Arial" w:cs="Arial"/>
                <w:color w:val="000000"/>
                <w:sz w:val="22"/>
                <w:szCs w:val="22"/>
              </w:rPr>
              <w:t xml:space="preserve">  </w:t>
            </w:r>
            <w:proofErr w:type="spellStart"/>
            <w:r>
              <w:rPr>
                <w:rFonts w:ascii="Arial" w:hAnsi="Arial" w:cs="Arial"/>
                <w:color w:val="000000"/>
                <w:sz w:val="22"/>
                <w:szCs w:val="22"/>
              </w:rPr>
              <w:t>Suetonia</w:t>
            </w:r>
            <w:proofErr w:type="spellEnd"/>
            <w:r>
              <w:rPr>
                <w:rFonts w:ascii="Arial" w:hAnsi="Arial" w:cs="Arial"/>
                <w:color w:val="000000"/>
                <w:sz w:val="22"/>
                <w:szCs w:val="22"/>
              </w:rPr>
              <w:t xml:space="preserve"> Palmer presented </w:t>
            </w:r>
            <w:proofErr w:type="spellStart"/>
            <w:r>
              <w:rPr>
                <w:rFonts w:ascii="Arial" w:hAnsi="Arial" w:cs="Arial"/>
                <w:color w:val="000000"/>
                <w:sz w:val="22"/>
                <w:szCs w:val="22"/>
              </w:rPr>
              <w:t>ANZData</w:t>
            </w:r>
            <w:proofErr w:type="spellEnd"/>
            <w:r>
              <w:rPr>
                <w:rFonts w:ascii="Arial" w:hAnsi="Arial" w:cs="Arial"/>
                <w:color w:val="000000"/>
                <w:sz w:val="22"/>
                <w:szCs w:val="22"/>
              </w:rPr>
              <w:t xml:space="preserve"> Report;  </w:t>
            </w:r>
            <w:bookmarkStart w:id="5" w:name="_MON_1583671712"/>
            <w:bookmarkEnd w:id="5"/>
            <w:r w:rsidR="00BD3847">
              <w:rPr>
                <w:rFonts w:ascii="Arial" w:hAnsi="Arial" w:cs="Arial"/>
                <w:color w:val="000000"/>
                <w:sz w:val="22"/>
                <w:szCs w:val="22"/>
              </w:rPr>
              <w:object w:dxaOrig="1531" w:dyaOrig="990" w14:anchorId="54C26F87">
                <v:shape id="_x0000_i1030" type="#_x0000_t75" style="width:76.5pt;height:49.5pt" o:ole="">
                  <v:imagedata r:id="rId18" o:title=""/>
                </v:shape>
                <o:OLEObject Type="Embed" ProgID="PowerPoint.Show.12" ShapeID="_x0000_i1030" DrawAspect="Icon" ObjectID="_1749288846" r:id="rId19"/>
              </w:object>
            </w:r>
            <w:r>
              <w:rPr>
                <w:rFonts w:ascii="Arial" w:hAnsi="Arial" w:cs="Arial"/>
                <w:color w:val="000000"/>
                <w:sz w:val="22"/>
                <w:szCs w:val="22"/>
              </w:rPr>
              <w:t xml:space="preserve">CKD or Supportive Care not included (see attached email).  There have been preliminary discussions to see if there might be funding. Privacy form has not been signed off.  </w:t>
            </w:r>
            <w:proofErr w:type="gramStart"/>
            <w:r>
              <w:rPr>
                <w:rFonts w:ascii="Arial" w:hAnsi="Arial" w:cs="Arial"/>
                <w:color w:val="000000"/>
                <w:sz w:val="22"/>
                <w:szCs w:val="22"/>
              </w:rPr>
              <w:t>Age appropriate</w:t>
            </w:r>
            <w:proofErr w:type="gramEnd"/>
            <w:r>
              <w:rPr>
                <w:rFonts w:ascii="Arial" w:hAnsi="Arial" w:cs="Arial"/>
                <w:color w:val="000000"/>
                <w:sz w:val="22"/>
                <w:szCs w:val="22"/>
              </w:rPr>
              <w:t xml:space="preserve"> forms for children to be signed off by NRAB.  Reports </w:t>
            </w:r>
            <w:r w:rsidR="00D96612">
              <w:rPr>
                <w:rFonts w:ascii="Arial" w:hAnsi="Arial" w:cs="Arial"/>
                <w:color w:val="000000"/>
                <w:sz w:val="22"/>
                <w:szCs w:val="22"/>
              </w:rPr>
              <w:t xml:space="preserve">for </w:t>
            </w:r>
            <w:r>
              <w:rPr>
                <w:rFonts w:ascii="Arial" w:hAnsi="Arial" w:cs="Arial"/>
                <w:color w:val="000000"/>
                <w:sz w:val="22"/>
                <w:szCs w:val="22"/>
              </w:rPr>
              <w:t xml:space="preserve">2016 now being written.   </w:t>
            </w:r>
            <w:proofErr w:type="spellStart"/>
            <w:r>
              <w:rPr>
                <w:rFonts w:ascii="Arial" w:hAnsi="Arial" w:cs="Arial"/>
                <w:sz w:val="22"/>
                <w:szCs w:val="22"/>
              </w:rPr>
              <w:t>Suetonia</w:t>
            </w:r>
            <w:proofErr w:type="spellEnd"/>
            <w:r>
              <w:rPr>
                <w:rFonts w:ascii="Arial" w:hAnsi="Arial" w:cs="Arial"/>
                <w:sz w:val="22"/>
                <w:szCs w:val="22"/>
              </w:rPr>
              <w:t xml:space="preserve"> is happy to work through everyone on </w:t>
            </w:r>
            <w:proofErr w:type="spellStart"/>
            <w:r>
              <w:rPr>
                <w:rFonts w:ascii="Arial" w:hAnsi="Arial" w:cs="Arial"/>
                <w:sz w:val="22"/>
                <w:szCs w:val="22"/>
              </w:rPr>
              <w:t>ANZData</w:t>
            </w:r>
            <w:proofErr w:type="spellEnd"/>
            <w:r>
              <w:rPr>
                <w:rFonts w:ascii="Arial" w:hAnsi="Arial" w:cs="Arial"/>
                <w:sz w:val="22"/>
                <w:szCs w:val="22"/>
              </w:rPr>
              <w:t xml:space="preserve"> to have their Postcodes on.  This to be done annually (people putting in Hotel address has been a problem</w:t>
            </w:r>
            <w:proofErr w:type="gramStart"/>
            <w:r>
              <w:rPr>
                <w:rFonts w:ascii="Arial" w:hAnsi="Arial" w:cs="Arial"/>
                <w:sz w:val="22"/>
                <w:szCs w:val="22"/>
              </w:rPr>
              <w:t>).</w:t>
            </w:r>
            <w:r>
              <w:rPr>
                <w:rFonts w:ascii="Arial" w:hAnsi="Arial" w:cs="Arial"/>
                <w:color w:val="000000"/>
                <w:sz w:val="22"/>
                <w:szCs w:val="22"/>
              </w:rPr>
              <w:t>There</w:t>
            </w:r>
            <w:proofErr w:type="gramEnd"/>
            <w:r>
              <w:rPr>
                <w:rFonts w:ascii="Arial" w:hAnsi="Arial" w:cs="Arial"/>
                <w:color w:val="000000"/>
                <w:sz w:val="22"/>
                <w:szCs w:val="22"/>
              </w:rPr>
              <w:t xml:space="preserve"> are also problems with patients being registered in Auckland when they come for treatment when they are from another DHB.  </w:t>
            </w:r>
            <w:proofErr w:type="spellStart"/>
            <w:r>
              <w:rPr>
                <w:rFonts w:ascii="Arial" w:hAnsi="Arial" w:cs="Arial"/>
                <w:color w:val="000000"/>
                <w:sz w:val="22"/>
                <w:szCs w:val="22"/>
              </w:rPr>
              <w:t>Suetonia</w:t>
            </w:r>
            <w:proofErr w:type="spellEnd"/>
            <w:r>
              <w:rPr>
                <w:rFonts w:ascii="Arial" w:hAnsi="Arial" w:cs="Arial"/>
                <w:color w:val="000000"/>
                <w:sz w:val="22"/>
                <w:szCs w:val="22"/>
              </w:rPr>
              <w:t xml:space="preserve"> to sort and is happy to contact June Atkinson </w:t>
            </w:r>
            <w:proofErr w:type="gramStart"/>
            <w:r>
              <w:rPr>
                <w:rFonts w:ascii="Arial" w:hAnsi="Arial" w:cs="Arial"/>
                <w:color w:val="000000"/>
                <w:sz w:val="22"/>
                <w:szCs w:val="22"/>
              </w:rPr>
              <w:t>whom</w:t>
            </w:r>
            <w:proofErr w:type="gramEnd"/>
            <w:r>
              <w:rPr>
                <w:rFonts w:ascii="Arial" w:hAnsi="Arial" w:cs="Arial"/>
                <w:color w:val="000000"/>
                <w:sz w:val="22"/>
                <w:szCs w:val="22"/>
              </w:rPr>
              <w:t xml:space="preserve"> worked on Census for tips.  Ian and Murray have key measures of performance information and Ian to get back to </w:t>
            </w:r>
            <w:proofErr w:type="spellStart"/>
            <w:r>
              <w:rPr>
                <w:rFonts w:ascii="Arial" w:hAnsi="Arial" w:cs="Arial"/>
                <w:color w:val="000000"/>
                <w:sz w:val="22"/>
                <w:szCs w:val="22"/>
              </w:rPr>
              <w:t>Suetonia</w:t>
            </w:r>
            <w:proofErr w:type="spellEnd"/>
            <w:r>
              <w:rPr>
                <w:rFonts w:ascii="Arial" w:hAnsi="Arial" w:cs="Arial"/>
                <w:color w:val="000000"/>
                <w:sz w:val="22"/>
                <w:szCs w:val="22"/>
              </w:rPr>
              <w:t xml:space="preserve"> re this.  </w:t>
            </w:r>
            <w:proofErr w:type="spellStart"/>
            <w:r>
              <w:rPr>
                <w:rFonts w:ascii="Arial" w:hAnsi="Arial" w:cs="Arial"/>
                <w:color w:val="000000"/>
                <w:sz w:val="22"/>
                <w:szCs w:val="22"/>
              </w:rPr>
              <w:t>Suetonia</w:t>
            </w:r>
            <w:proofErr w:type="spellEnd"/>
            <w:r>
              <w:rPr>
                <w:rFonts w:ascii="Arial" w:hAnsi="Arial" w:cs="Arial"/>
                <w:color w:val="000000"/>
                <w:sz w:val="22"/>
                <w:szCs w:val="22"/>
              </w:rPr>
              <w:t xml:space="preserve"> to be invited to report Standards and Audits each August and have the morning tea to lunch time slot.</w:t>
            </w:r>
          </w:p>
          <w:p w14:paraId="33FD91DA" w14:textId="77777777" w:rsidR="003E124E" w:rsidRDefault="003E124E" w:rsidP="00163152">
            <w:pPr>
              <w:rPr>
                <w:rFonts w:ascii="Arial" w:hAnsi="Arial" w:cs="Arial"/>
                <w:color w:val="000000"/>
                <w:sz w:val="22"/>
                <w:szCs w:val="22"/>
              </w:rPr>
            </w:pPr>
          </w:p>
          <w:p w14:paraId="21D1315D" w14:textId="77777777" w:rsidR="003E124E" w:rsidRDefault="003E124E" w:rsidP="00163152">
            <w:pPr>
              <w:rPr>
                <w:rFonts w:ascii="Arial" w:hAnsi="Arial" w:cs="Arial"/>
                <w:sz w:val="22"/>
                <w:szCs w:val="22"/>
              </w:rPr>
            </w:pPr>
            <w:r>
              <w:rPr>
                <w:rFonts w:ascii="Arial" w:hAnsi="Arial" w:cs="Arial"/>
                <w:color w:val="000000"/>
                <w:sz w:val="22"/>
                <w:szCs w:val="22"/>
              </w:rPr>
              <w:t xml:space="preserve">Is there capacity for MOH to help?  Sue Riddle to </w:t>
            </w:r>
            <w:proofErr w:type="gramStart"/>
            <w:r>
              <w:rPr>
                <w:rFonts w:ascii="Arial" w:hAnsi="Arial" w:cs="Arial"/>
                <w:color w:val="000000"/>
                <w:sz w:val="22"/>
                <w:szCs w:val="22"/>
              </w:rPr>
              <w:t>look into</w:t>
            </w:r>
            <w:proofErr w:type="gramEnd"/>
            <w:r>
              <w:rPr>
                <w:rFonts w:ascii="Arial" w:hAnsi="Arial" w:cs="Arial"/>
                <w:color w:val="000000"/>
                <w:sz w:val="22"/>
                <w:szCs w:val="22"/>
              </w:rPr>
              <w:t xml:space="preserve"> it and link </w:t>
            </w:r>
            <w:proofErr w:type="spellStart"/>
            <w:r>
              <w:rPr>
                <w:rFonts w:ascii="Arial" w:hAnsi="Arial" w:cs="Arial"/>
                <w:color w:val="000000"/>
                <w:sz w:val="22"/>
                <w:szCs w:val="22"/>
              </w:rPr>
              <w:t>Suetonia</w:t>
            </w:r>
            <w:proofErr w:type="spellEnd"/>
            <w:r>
              <w:rPr>
                <w:rFonts w:ascii="Arial" w:hAnsi="Arial" w:cs="Arial"/>
                <w:color w:val="000000"/>
                <w:sz w:val="22"/>
                <w:szCs w:val="22"/>
              </w:rPr>
              <w:t xml:space="preserve"> into it.</w:t>
            </w:r>
          </w:p>
          <w:p w14:paraId="715F761A" w14:textId="77777777" w:rsidR="003E124E" w:rsidRPr="00974256" w:rsidRDefault="003E124E" w:rsidP="00927E3F">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7642C1EC" w14:textId="77777777" w:rsidR="003E124E" w:rsidRDefault="003E124E" w:rsidP="006C3187">
            <w:pPr>
              <w:jc w:val="center"/>
              <w:rPr>
                <w:rFonts w:ascii="Arial" w:hAnsi="Arial" w:cs="Arial"/>
                <w:b/>
                <w:sz w:val="22"/>
                <w:szCs w:val="22"/>
              </w:rPr>
            </w:pPr>
          </w:p>
          <w:p w14:paraId="7A166BF3" w14:textId="77777777" w:rsidR="003E124E" w:rsidRDefault="003E124E" w:rsidP="006C3187">
            <w:pPr>
              <w:jc w:val="center"/>
              <w:rPr>
                <w:rFonts w:ascii="Arial" w:hAnsi="Arial" w:cs="Arial"/>
                <w:b/>
                <w:sz w:val="22"/>
                <w:szCs w:val="22"/>
              </w:rPr>
            </w:pPr>
          </w:p>
          <w:p w14:paraId="493834CD" w14:textId="77777777" w:rsidR="003E124E" w:rsidRDefault="003E124E" w:rsidP="00884593">
            <w:pPr>
              <w:rPr>
                <w:rFonts w:ascii="Arial" w:hAnsi="Arial" w:cs="Arial"/>
                <w:b/>
                <w:sz w:val="22"/>
                <w:szCs w:val="22"/>
              </w:rPr>
            </w:pPr>
          </w:p>
          <w:p w14:paraId="0C4E6921" w14:textId="77777777" w:rsidR="003E124E" w:rsidRDefault="003E124E" w:rsidP="00884593">
            <w:pPr>
              <w:rPr>
                <w:rFonts w:ascii="Arial" w:hAnsi="Arial" w:cs="Arial"/>
                <w:b/>
                <w:sz w:val="22"/>
                <w:szCs w:val="22"/>
              </w:rPr>
            </w:pPr>
          </w:p>
          <w:p w14:paraId="3723C37F" w14:textId="77777777" w:rsidR="003E124E" w:rsidRDefault="003E124E" w:rsidP="00884593">
            <w:pPr>
              <w:rPr>
                <w:rFonts w:ascii="Arial" w:hAnsi="Arial" w:cs="Arial"/>
                <w:b/>
                <w:sz w:val="22"/>
                <w:szCs w:val="22"/>
              </w:rPr>
            </w:pPr>
          </w:p>
          <w:p w14:paraId="720FB4ED" w14:textId="77777777" w:rsidR="003E124E" w:rsidRDefault="003E124E" w:rsidP="00884593">
            <w:pPr>
              <w:rPr>
                <w:rFonts w:ascii="Arial" w:hAnsi="Arial" w:cs="Arial"/>
                <w:b/>
                <w:sz w:val="22"/>
                <w:szCs w:val="22"/>
              </w:rPr>
            </w:pPr>
          </w:p>
          <w:p w14:paraId="5F9CE779" w14:textId="77777777" w:rsidR="003E124E" w:rsidRDefault="003E124E" w:rsidP="00884593">
            <w:pPr>
              <w:rPr>
                <w:rFonts w:ascii="Arial" w:hAnsi="Arial" w:cs="Arial"/>
                <w:b/>
                <w:sz w:val="22"/>
                <w:szCs w:val="22"/>
              </w:rPr>
            </w:pPr>
          </w:p>
          <w:p w14:paraId="21690512" w14:textId="77777777" w:rsidR="003E124E" w:rsidRDefault="003E124E" w:rsidP="00884593">
            <w:pPr>
              <w:rPr>
                <w:rFonts w:ascii="Arial" w:hAnsi="Arial" w:cs="Arial"/>
                <w:b/>
                <w:sz w:val="22"/>
                <w:szCs w:val="22"/>
              </w:rPr>
            </w:pPr>
          </w:p>
          <w:p w14:paraId="54F43D88" w14:textId="77777777" w:rsidR="003E124E" w:rsidRDefault="003E124E" w:rsidP="00884593">
            <w:pPr>
              <w:rPr>
                <w:rFonts w:ascii="Arial" w:hAnsi="Arial" w:cs="Arial"/>
                <w:b/>
                <w:sz w:val="22"/>
                <w:szCs w:val="22"/>
              </w:rPr>
            </w:pPr>
          </w:p>
          <w:p w14:paraId="38E97AE0" w14:textId="77777777" w:rsidR="003E124E" w:rsidRDefault="003E124E" w:rsidP="00884593">
            <w:pPr>
              <w:rPr>
                <w:rFonts w:ascii="Arial" w:hAnsi="Arial" w:cs="Arial"/>
                <w:b/>
                <w:sz w:val="22"/>
                <w:szCs w:val="22"/>
              </w:rPr>
            </w:pPr>
            <w:proofErr w:type="spellStart"/>
            <w:r w:rsidRPr="00884593">
              <w:rPr>
                <w:rFonts w:ascii="Arial" w:hAnsi="Arial" w:cs="Arial"/>
                <w:b/>
                <w:sz w:val="22"/>
                <w:szCs w:val="22"/>
              </w:rPr>
              <w:t>Suetonia</w:t>
            </w:r>
            <w:proofErr w:type="spellEnd"/>
            <w:r w:rsidRPr="00884593">
              <w:rPr>
                <w:rFonts w:ascii="Arial" w:hAnsi="Arial" w:cs="Arial"/>
                <w:b/>
                <w:sz w:val="22"/>
                <w:szCs w:val="22"/>
              </w:rPr>
              <w:t xml:space="preserve"> Palmer</w:t>
            </w:r>
          </w:p>
          <w:p w14:paraId="701BAF80" w14:textId="77777777" w:rsidR="003E124E" w:rsidRDefault="003E124E" w:rsidP="00884593">
            <w:pPr>
              <w:rPr>
                <w:rFonts w:ascii="Arial" w:hAnsi="Arial" w:cs="Arial"/>
                <w:b/>
                <w:sz w:val="22"/>
                <w:szCs w:val="22"/>
              </w:rPr>
            </w:pPr>
          </w:p>
          <w:p w14:paraId="7128B051" w14:textId="77777777" w:rsidR="003E124E" w:rsidRPr="00884593" w:rsidRDefault="003E124E" w:rsidP="00884593">
            <w:pPr>
              <w:rPr>
                <w:rFonts w:ascii="Arial" w:hAnsi="Arial" w:cs="Arial"/>
                <w:b/>
                <w:sz w:val="22"/>
                <w:szCs w:val="22"/>
              </w:rPr>
            </w:pPr>
            <w:r>
              <w:rPr>
                <w:rFonts w:ascii="Arial" w:hAnsi="Arial" w:cs="Arial"/>
                <w:b/>
                <w:sz w:val="22"/>
                <w:szCs w:val="22"/>
              </w:rPr>
              <w:t>Sue Riddle</w:t>
            </w:r>
          </w:p>
          <w:p w14:paraId="41010624" w14:textId="77777777" w:rsidR="003E124E" w:rsidRPr="00B8338D" w:rsidRDefault="003E124E" w:rsidP="00884593">
            <w:pPr>
              <w:rPr>
                <w:rFonts w:ascii="Arial" w:hAnsi="Arial" w:cs="Arial"/>
                <w:b/>
                <w:sz w:val="22"/>
                <w:szCs w:val="22"/>
              </w:rPr>
            </w:pPr>
          </w:p>
        </w:tc>
      </w:tr>
      <w:tr w:rsidR="00E20DCD" w:rsidRPr="00E7174C" w14:paraId="54F0F2CF" w14:textId="77777777" w:rsidTr="005D236D">
        <w:trPr>
          <w:trHeight w:val="143"/>
        </w:trPr>
        <w:tc>
          <w:tcPr>
            <w:tcW w:w="730" w:type="dxa"/>
            <w:gridSpan w:val="3"/>
            <w:tcBorders>
              <w:top w:val="single" w:sz="6" w:space="0" w:color="auto"/>
              <w:bottom w:val="single" w:sz="6" w:space="0" w:color="auto"/>
            </w:tcBorders>
          </w:tcPr>
          <w:p w14:paraId="6BCA3ED5" w14:textId="77777777" w:rsidR="00E20DCD" w:rsidRDefault="00E20DCD" w:rsidP="00F31C34">
            <w:pPr>
              <w:ind w:right="34"/>
              <w:jc w:val="center"/>
              <w:rPr>
                <w:rFonts w:ascii="Arial" w:hAnsi="Arial" w:cs="Arial"/>
                <w:sz w:val="22"/>
                <w:szCs w:val="22"/>
              </w:rPr>
            </w:pPr>
            <w:r>
              <w:rPr>
                <w:rFonts w:ascii="Arial" w:hAnsi="Arial" w:cs="Arial"/>
                <w:sz w:val="22"/>
                <w:szCs w:val="22"/>
              </w:rPr>
              <w:t>11</w:t>
            </w:r>
          </w:p>
        </w:tc>
        <w:tc>
          <w:tcPr>
            <w:tcW w:w="2133" w:type="dxa"/>
            <w:gridSpan w:val="4"/>
            <w:tcBorders>
              <w:top w:val="single" w:sz="6" w:space="0" w:color="auto"/>
              <w:bottom w:val="single" w:sz="6" w:space="0" w:color="auto"/>
            </w:tcBorders>
          </w:tcPr>
          <w:p w14:paraId="48D96B23" w14:textId="77777777" w:rsidR="00E20DCD" w:rsidRDefault="00E20DCD"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Standards &amp; Audits</w:t>
            </w:r>
          </w:p>
        </w:tc>
        <w:tc>
          <w:tcPr>
            <w:tcW w:w="10904" w:type="dxa"/>
            <w:gridSpan w:val="3"/>
            <w:tcBorders>
              <w:top w:val="single" w:sz="6" w:space="0" w:color="auto"/>
              <w:bottom w:val="single" w:sz="6" w:space="0" w:color="auto"/>
            </w:tcBorders>
          </w:tcPr>
          <w:p w14:paraId="57EFFDFF" w14:textId="77777777" w:rsidR="00E20DCD" w:rsidRDefault="00E20DCD" w:rsidP="003F20E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2CF00923" w14:textId="77777777" w:rsidR="00E20DCD" w:rsidRDefault="00E20DCD" w:rsidP="00E20DCD">
            <w:pPr>
              <w:rPr>
                <w:rFonts w:ascii="Arial" w:hAnsi="Arial" w:cs="Arial"/>
                <w:b/>
                <w:sz w:val="22"/>
                <w:szCs w:val="22"/>
              </w:rPr>
            </w:pPr>
            <w:proofErr w:type="spellStart"/>
            <w:r>
              <w:rPr>
                <w:rFonts w:ascii="Arial" w:hAnsi="Arial" w:cs="Arial"/>
                <w:b/>
                <w:sz w:val="22"/>
                <w:szCs w:val="22"/>
              </w:rPr>
              <w:t>Suetonia</w:t>
            </w:r>
            <w:proofErr w:type="spellEnd"/>
            <w:r>
              <w:rPr>
                <w:rFonts w:ascii="Arial" w:hAnsi="Arial" w:cs="Arial"/>
                <w:b/>
                <w:sz w:val="22"/>
                <w:szCs w:val="22"/>
              </w:rPr>
              <w:t xml:space="preserve"> Palmer</w:t>
            </w:r>
          </w:p>
          <w:p w14:paraId="0F9B53F7" w14:textId="77777777" w:rsidR="00FD1075" w:rsidRDefault="00FD1075" w:rsidP="00E20DCD">
            <w:pPr>
              <w:rPr>
                <w:rFonts w:ascii="Arial" w:hAnsi="Arial" w:cs="Arial"/>
                <w:b/>
                <w:sz w:val="22"/>
                <w:szCs w:val="22"/>
              </w:rPr>
            </w:pPr>
          </w:p>
        </w:tc>
      </w:tr>
      <w:tr w:rsidR="00E20DCD" w:rsidRPr="00E7174C" w14:paraId="26687758" w14:textId="77777777" w:rsidTr="005D236D">
        <w:trPr>
          <w:trHeight w:val="143"/>
        </w:trPr>
        <w:tc>
          <w:tcPr>
            <w:tcW w:w="730" w:type="dxa"/>
            <w:gridSpan w:val="3"/>
            <w:tcBorders>
              <w:top w:val="single" w:sz="6" w:space="0" w:color="auto"/>
              <w:bottom w:val="single" w:sz="6" w:space="0" w:color="auto"/>
            </w:tcBorders>
          </w:tcPr>
          <w:p w14:paraId="3A9FE55D" w14:textId="77777777" w:rsidR="00E20DCD" w:rsidRPr="00E7174C" w:rsidRDefault="00E20DCD" w:rsidP="00E20DCD">
            <w:pPr>
              <w:ind w:right="34"/>
              <w:jc w:val="center"/>
              <w:rPr>
                <w:rFonts w:ascii="Arial" w:hAnsi="Arial" w:cs="Arial"/>
                <w:sz w:val="22"/>
                <w:szCs w:val="22"/>
              </w:rPr>
            </w:pPr>
            <w:r>
              <w:rPr>
                <w:rFonts w:ascii="Arial" w:hAnsi="Arial" w:cs="Arial"/>
                <w:sz w:val="22"/>
                <w:szCs w:val="22"/>
              </w:rPr>
              <w:lastRenderedPageBreak/>
              <w:t>12</w:t>
            </w:r>
          </w:p>
        </w:tc>
        <w:tc>
          <w:tcPr>
            <w:tcW w:w="2133" w:type="dxa"/>
            <w:gridSpan w:val="4"/>
            <w:tcBorders>
              <w:top w:val="single" w:sz="6" w:space="0" w:color="auto"/>
              <w:bottom w:val="single" w:sz="6" w:space="0" w:color="auto"/>
            </w:tcBorders>
          </w:tcPr>
          <w:p w14:paraId="232EE56C" w14:textId="77777777" w:rsidR="00E20DCD" w:rsidRPr="00533EF3" w:rsidRDefault="00E20DCD"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Critical Thresholds for Lab Values</w:t>
            </w:r>
          </w:p>
        </w:tc>
        <w:tc>
          <w:tcPr>
            <w:tcW w:w="10904" w:type="dxa"/>
            <w:gridSpan w:val="3"/>
            <w:tcBorders>
              <w:top w:val="single" w:sz="6" w:space="0" w:color="auto"/>
              <w:bottom w:val="single" w:sz="6" w:space="0" w:color="auto"/>
            </w:tcBorders>
          </w:tcPr>
          <w:p w14:paraId="59242265" w14:textId="77777777" w:rsidR="00E20DCD" w:rsidRDefault="00E20DCD" w:rsidP="003F20E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5A486571" w14:textId="77777777" w:rsidR="00E20DCD" w:rsidRPr="00E7174C" w:rsidRDefault="00E20DCD" w:rsidP="00E20DCD">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p>
        </w:tc>
      </w:tr>
      <w:tr w:rsidR="00E20DCD" w:rsidRPr="00E7174C" w14:paraId="7FD197F6" w14:textId="77777777" w:rsidTr="005D236D">
        <w:trPr>
          <w:trHeight w:val="143"/>
        </w:trPr>
        <w:tc>
          <w:tcPr>
            <w:tcW w:w="730" w:type="dxa"/>
            <w:gridSpan w:val="3"/>
            <w:tcBorders>
              <w:top w:val="single" w:sz="6" w:space="0" w:color="auto"/>
              <w:bottom w:val="single" w:sz="6" w:space="0" w:color="auto"/>
            </w:tcBorders>
          </w:tcPr>
          <w:p w14:paraId="10B735E6" w14:textId="77777777" w:rsidR="00E20DCD" w:rsidRPr="00E7174C" w:rsidRDefault="00E20DCD" w:rsidP="00E20DCD">
            <w:pPr>
              <w:ind w:right="34"/>
              <w:jc w:val="center"/>
              <w:rPr>
                <w:rFonts w:ascii="Arial" w:hAnsi="Arial" w:cs="Arial"/>
                <w:sz w:val="22"/>
                <w:szCs w:val="22"/>
              </w:rPr>
            </w:pPr>
            <w:r>
              <w:rPr>
                <w:rFonts w:ascii="Arial" w:hAnsi="Arial" w:cs="Arial"/>
                <w:sz w:val="22"/>
                <w:szCs w:val="22"/>
              </w:rPr>
              <w:t>13</w:t>
            </w:r>
          </w:p>
        </w:tc>
        <w:tc>
          <w:tcPr>
            <w:tcW w:w="2133" w:type="dxa"/>
            <w:gridSpan w:val="4"/>
            <w:tcBorders>
              <w:top w:val="single" w:sz="6" w:space="0" w:color="auto"/>
              <w:bottom w:val="single" w:sz="6" w:space="0" w:color="auto"/>
            </w:tcBorders>
          </w:tcPr>
          <w:p w14:paraId="5F9B849B" w14:textId="77777777" w:rsidR="00E20DCD" w:rsidRPr="00533EF3" w:rsidRDefault="00E20DCD" w:rsidP="006C3187">
            <w:pPr>
              <w:tabs>
                <w:tab w:val="left" w:pos="31"/>
              </w:tabs>
              <w:ind w:left="31" w:hanging="31"/>
              <w:rPr>
                <w:rFonts w:ascii="Arial" w:hAnsi="Arial" w:cs="Arial"/>
                <w:b/>
                <w:bCs/>
                <w:color w:val="000000"/>
                <w:sz w:val="22"/>
                <w:szCs w:val="22"/>
              </w:rPr>
            </w:pPr>
            <w:r w:rsidRPr="00533EF3">
              <w:rPr>
                <w:rFonts w:ascii="Arial" w:hAnsi="Arial" w:cs="Arial"/>
                <w:b/>
                <w:bCs/>
                <w:color w:val="000000"/>
                <w:sz w:val="22"/>
                <w:szCs w:val="22"/>
              </w:rPr>
              <w:t xml:space="preserve">National Viral Screening and Protection in Haemodialysis </w:t>
            </w:r>
          </w:p>
          <w:p w14:paraId="6C3B1628" w14:textId="77777777" w:rsidR="00E20DCD" w:rsidRPr="00533EF3" w:rsidRDefault="00E20DCD" w:rsidP="006C3187">
            <w:pPr>
              <w:tabs>
                <w:tab w:val="left" w:pos="31"/>
              </w:tabs>
              <w:ind w:left="31" w:hanging="31"/>
              <w:rPr>
                <w:rFonts w:ascii="Arial" w:hAnsi="Arial" w:cs="Arial"/>
                <w:b/>
                <w:bCs/>
                <w:color w:val="000000"/>
                <w:sz w:val="22"/>
                <w:szCs w:val="22"/>
              </w:rPr>
            </w:pPr>
          </w:p>
        </w:tc>
        <w:tc>
          <w:tcPr>
            <w:tcW w:w="10904" w:type="dxa"/>
            <w:gridSpan w:val="3"/>
            <w:tcBorders>
              <w:top w:val="single" w:sz="6" w:space="0" w:color="auto"/>
              <w:bottom w:val="single" w:sz="6" w:space="0" w:color="auto"/>
            </w:tcBorders>
          </w:tcPr>
          <w:p w14:paraId="31CDF34B" w14:textId="77777777" w:rsidR="00E20DCD" w:rsidRPr="003D35CD" w:rsidRDefault="00E20DCD" w:rsidP="003D35CD">
            <w:pPr>
              <w:rPr>
                <w:rFonts w:ascii="Arial" w:hAnsi="Arial" w:cs="Arial"/>
                <w:color w:val="000000"/>
                <w:sz w:val="22"/>
                <w:szCs w:val="22"/>
              </w:rPr>
            </w:pPr>
            <w:r w:rsidRPr="003D35CD">
              <w:rPr>
                <w:rFonts w:ascii="Arial" w:hAnsi="Arial" w:cs="Arial"/>
                <w:color w:val="000000"/>
                <w:sz w:val="22"/>
                <w:szCs w:val="22"/>
              </w:rPr>
              <w:t xml:space="preserve">Now onto Version 3 and waiting on feedback from people on local infection control.  There is a recommendation for minimum standards   Hep B &amp; C.   Isolation of Practices and Cleaning to be put on website.  Put a review date.  Fredric will be responsible person for this as ANZ Dialysis Board of Practice representative person.  Murray to bring it back to next meeting.  Viral testing does not require Consent. </w:t>
            </w:r>
          </w:p>
          <w:p w14:paraId="44FB5A57" w14:textId="77777777" w:rsidR="00E20DCD" w:rsidRPr="00E7174C" w:rsidRDefault="00E20DCD" w:rsidP="003E124E">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79C58A21" w14:textId="77777777" w:rsidR="00E20DCD" w:rsidRDefault="00E20DCD" w:rsidP="006C3187">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r>
              <w:rPr>
                <w:rFonts w:ascii="Arial" w:hAnsi="Arial" w:cs="Arial"/>
                <w:b/>
                <w:sz w:val="22"/>
                <w:szCs w:val="22"/>
              </w:rPr>
              <w:t>/</w:t>
            </w:r>
          </w:p>
          <w:p w14:paraId="2A50FB9E" w14:textId="77777777" w:rsidR="00E20DCD" w:rsidRPr="00E7174C" w:rsidRDefault="00E20DCD" w:rsidP="006C3187">
            <w:pPr>
              <w:rPr>
                <w:rFonts w:ascii="Arial" w:hAnsi="Arial" w:cs="Arial"/>
                <w:b/>
                <w:sz w:val="22"/>
                <w:szCs w:val="22"/>
              </w:rPr>
            </w:pPr>
            <w:r>
              <w:rPr>
                <w:rFonts w:ascii="Arial" w:hAnsi="Arial" w:cs="Arial"/>
                <w:b/>
                <w:sz w:val="22"/>
                <w:szCs w:val="22"/>
              </w:rPr>
              <w:t>Fredric Doss</w:t>
            </w:r>
          </w:p>
        </w:tc>
      </w:tr>
      <w:tr w:rsidR="00E20DCD" w:rsidRPr="00E7174C" w14:paraId="6AB64E13" w14:textId="77777777" w:rsidTr="005D236D">
        <w:trPr>
          <w:trHeight w:val="143"/>
        </w:trPr>
        <w:tc>
          <w:tcPr>
            <w:tcW w:w="730" w:type="dxa"/>
            <w:gridSpan w:val="3"/>
            <w:tcBorders>
              <w:top w:val="single" w:sz="6" w:space="0" w:color="auto"/>
              <w:bottom w:val="single" w:sz="6" w:space="0" w:color="auto"/>
            </w:tcBorders>
          </w:tcPr>
          <w:p w14:paraId="26BFC815" w14:textId="77777777" w:rsidR="00E20DCD" w:rsidRPr="00E7174C" w:rsidRDefault="00E20DCD" w:rsidP="00F31C34">
            <w:pPr>
              <w:ind w:right="34"/>
              <w:jc w:val="center"/>
              <w:rPr>
                <w:rFonts w:ascii="Arial" w:hAnsi="Arial" w:cs="Arial"/>
                <w:sz w:val="22"/>
                <w:szCs w:val="22"/>
              </w:rPr>
            </w:pPr>
            <w:r>
              <w:rPr>
                <w:rFonts w:ascii="Arial" w:hAnsi="Arial" w:cs="Arial"/>
                <w:sz w:val="22"/>
                <w:szCs w:val="22"/>
              </w:rPr>
              <w:t>14</w:t>
            </w:r>
          </w:p>
        </w:tc>
        <w:tc>
          <w:tcPr>
            <w:tcW w:w="2133" w:type="dxa"/>
            <w:gridSpan w:val="4"/>
            <w:tcBorders>
              <w:top w:val="single" w:sz="6" w:space="0" w:color="auto"/>
              <w:bottom w:val="single" w:sz="6" w:space="0" w:color="auto"/>
            </w:tcBorders>
          </w:tcPr>
          <w:p w14:paraId="266B9018" w14:textId="77777777" w:rsidR="00E20DCD" w:rsidRPr="00533EF3" w:rsidRDefault="00E20DCD" w:rsidP="006C3187">
            <w:pPr>
              <w:tabs>
                <w:tab w:val="left" w:pos="31"/>
              </w:tabs>
              <w:ind w:left="31" w:hanging="31"/>
              <w:rPr>
                <w:rFonts w:ascii="Arial" w:hAnsi="Arial" w:cs="Arial"/>
                <w:b/>
                <w:bCs/>
                <w:color w:val="000000"/>
                <w:sz w:val="22"/>
                <w:szCs w:val="22"/>
              </w:rPr>
            </w:pPr>
            <w:r>
              <w:rPr>
                <w:rFonts w:ascii="Arial" w:hAnsi="Arial" w:cs="Arial"/>
                <w:b/>
                <w:bCs/>
                <w:color w:val="000000"/>
                <w:sz w:val="22"/>
                <w:szCs w:val="22"/>
              </w:rPr>
              <w:t>Emergency Management</w:t>
            </w:r>
          </w:p>
        </w:tc>
        <w:tc>
          <w:tcPr>
            <w:tcW w:w="10904" w:type="dxa"/>
            <w:gridSpan w:val="3"/>
            <w:tcBorders>
              <w:top w:val="single" w:sz="6" w:space="0" w:color="auto"/>
              <w:bottom w:val="single" w:sz="6" w:space="0" w:color="auto"/>
            </w:tcBorders>
          </w:tcPr>
          <w:p w14:paraId="0783A09E" w14:textId="77777777" w:rsidR="0001725C" w:rsidRPr="00DA69BB" w:rsidRDefault="0001725C" w:rsidP="0001725C">
            <w:pPr>
              <w:rPr>
                <w:rFonts w:ascii="Arial" w:hAnsi="Arial" w:cs="Arial"/>
                <w:color w:val="000000"/>
                <w:sz w:val="22"/>
                <w:szCs w:val="22"/>
              </w:rPr>
            </w:pPr>
            <w:r w:rsidRPr="00DA69BB">
              <w:rPr>
                <w:rFonts w:ascii="Arial" w:hAnsi="Arial" w:cs="Arial"/>
                <w:color w:val="000000"/>
                <w:sz w:val="22"/>
                <w:szCs w:val="22"/>
              </w:rPr>
              <w:t xml:space="preserve">Emergency Management – Kate Crawford, deputy director emergency management phoned in to the meeting from Auckland. </w:t>
            </w:r>
          </w:p>
          <w:p w14:paraId="5FB59434" w14:textId="77777777" w:rsidR="0001725C" w:rsidRPr="00DA69BB" w:rsidRDefault="0001725C" w:rsidP="0001725C">
            <w:pPr>
              <w:pStyle w:val="ListParagraph"/>
              <w:ind w:hanging="360"/>
              <w:rPr>
                <w:rFonts w:ascii="Arial" w:hAnsi="Arial" w:cs="Arial"/>
                <w:color w:val="000000"/>
                <w:sz w:val="22"/>
                <w:szCs w:val="22"/>
              </w:rPr>
            </w:pPr>
            <w:r w:rsidRPr="00DA69BB">
              <w:rPr>
                <w:rFonts w:ascii="Arial" w:hAnsi="Arial" w:cs="Arial"/>
                <w:color w:val="000000"/>
                <w:sz w:val="22"/>
                <w:szCs w:val="22"/>
              </w:rPr>
              <w:t xml:space="preserve">·         The renal service page MoH website has been reconstructed and </w:t>
            </w:r>
            <w:proofErr w:type="gramStart"/>
            <w:r w:rsidRPr="00DA69BB">
              <w:rPr>
                <w:rFonts w:ascii="Arial" w:hAnsi="Arial" w:cs="Arial"/>
                <w:color w:val="000000"/>
                <w:sz w:val="22"/>
                <w:szCs w:val="22"/>
              </w:rPr>
              <w:t>all of</w:t>
            </w:r>
            <w:proofErr w:type="gramEnd"/>
            <w:r w:rsidRPr="00DA69BB">
              <w:rPr>
                <w:rFonts w:ascii="Arial" w:hAnsi="Arial" w:cs="Arial"/>
                <w:color w:val="000000"/>
                <w:sz w:val="22"/>
                <w:szCs w:val="22"/>
              </w:rPr>
              <w:t xml:space="preserve"> the emergency management plan sent to Kay have been uploaded onto the page. </w:t>
            </w:r>
            <w:bookmarkStart w:id="6" w:name="_MON_1583570922"/>
            <w:bookmarkEnd w:id="6"/>
            <w:r w:rsidR="00DA69BB" w:rsidRPr="00DA69BB">
              <w:rPr>
                <w:rFonts w:ascii="Arial" w:hAnsi="Arial" w:cs="Arial"/>
                <w:color w:val="000000"/>
                <w:sz w:val="22"/>
                <w:szCs w:val="22"/>
              </w:rPr>
              <w:object w:dxaOrig="1531" w:dyaOrig="990" w14:anchorId="423D77C4">
                <v:shape id="_x0000_i1031" type="#_x0000_t75" style="width:76.5pt;height:49.5pt" o:ole="">
                  <v:imagedata r:id="rId20" o:title=""/>
                </v:shape>
                <o:OLEObject Type="Embed" ProgID="Word.Document.12" ShapeID="_x0000_i1031" DrawAspect="Icon" ObjectID="_1749288847" r:id="rId21">
                  <o:FieldCodes>\s</o:FieldCodes>
                </o:OLEObject>
              </w:object>
            </w:r>
            <w:bookmarkStart w:id="7" w:name="_MON_1583570966"/>
            <w:bookmarkEnd w:id="7"/>
            <w:r w:rsidR="00DA69BB" w:rsidRPr="00DA69BB">
              <w:rPr>
                <w:rFonts w:ascii="Arial" w:hAnsi="Arial" w:cs="Arial"/>
                <w:color w:val="000000"/>
                <w:sz w:val="22"/>
                <w:szCs w:val="22"/>
              </w:rPr>
              <w:object w:dxaOrig="1531" w:dyaOrig="990" w14:anchorId="4B287F5B">
                <v:shape id="_x0000_i1032" type="#_x0000_t75" style="width:76.5pt;height:49.5pt" o:ole="">
                  <v:imagedata r:id="rId22" o:title=""/>
                </v:shape>
                <o:OLEObject Type="Embed" ProgID="Word.Document.12" ShapeID="_x0000_i1032" DrawAspect="Icon" ObjectID="_1749288848" r:id="rId23">
                  <o:FieldCodes>\s</o:FieldCodes>
                </o:OLEObject>
              </w:object>
            </w:r>
          </w:p>
          <w:p w14:paraId="540381AE" w14:textId="77777777" w:rsidR="0001725C" w:rsidRPr="00DA69BB" w:rsidRDefault="0001725C" w:rsidP="0001725C">
            <w:pPr>
              <w:pStyle w:val="ListParagraph"/>
              <w:ind w:hanging="360"/>
              <w:rPr>
                <w:rFonts w:ascii="Arial" w:hAnsi="Arial" w:cs="Arial"/>
                <w:color w:val="000000"/>
                <w:sz w:val="22"/>
                <w:szCs w:val="22"/>
              </w:rPr>
            </w:pPr>
            <w:r w:rsidRPr="00DA69BB">
              <w:rPr>
                <w:rFonts w:ascii="Arial" w:hAnsi="Arial" w:cs="Arial"/>
                <w:color w:val="000000"/>
                <w:sz w:val="22"/>
                <w:szCs w:val="22"/>
              </w:rPr>
              <w:t xml:space="preserve">·         The units that have sent their emergency management plans are Northland, Auckland, Midlands, Wellington and Dunedin. There are </w:t>
            </w:r>
            <w:proofErr w:type="gramStart"/>
            <w:r w:rsidRPr="00DA69BB">
              <w:rPr>
                <w:rFonts w:ascii="Arial" w:hAnsi="Arial" w:cs="Arial"/>
                <w:color w:val="000000"/>
                <w:sz w:val="22"/>
                <w:szCs w:val="22"/>
              </w:rPr>
              <w:t>a number of</w:t>
            </w:r>
            <w:proofErr w:type="gramEnd"/>
            <w:r w:rsidRPr="00DA69BB">
              <w:rPr>
                <w:rFonts w:ascii="Arial" w:hAnsi="Arial" w:cs="Arial"/>
                <w:color w:val="000000"/>
                <w:sz w:val="22"/>
                <w:szCs w:val="22"/>
              </w:rPr>
              <w:t xml:space="preserve"> other units that have not sent their plans or do not have plans.</w:t>
            </w:r>
          </w:p>
          <w:p w14:paraId="2592D48B" w14:textId="77777777" w:rsidR="0001725C" w:rsidRPr="00DA69BB" w:rsidRDefault="0001725C" w:rsidP="0001725C">
            <w:pPr>
              <w:pStyle w:val="ListParagraph"/>
              <w:ind w:hanging="360"/>
              <w:rPr>
                <w:rFonts w:ascii="Arial" w:hAnsi="Arial" w:cs="Arial"/>
                <w:color w:val="000000"/>
                <w:sz w:val="22"/>
                <w:szCs w:val="22"/>
              </w:rPr>
            </w:pPr>
            <w:r w:rsidRPr="00DA69BB">
              <w:rPr>
                <w:rFonts w:ascii="Arial" w:hAnsi="Arial" w:cs="Arial"/>
                <w:color w:val="000000"/>
                <w:sz w:val="22"/>
                <w:szCs w:val="22"/>
              </w:rPr>
              <w:t xml:space="preserve">·         Kate provided a list of local emergency management personnel, one contact person for each renal unit in New Zealand, to assist with registration and training on the </w:t>
            </w:r>
            <w:proofErr w:type="gramStart"/>
            <w:r w:rsidRPr="00DA69BB">
              <w:rPr>
                <w:rFonts w:ascii="Arial" w:hAnsi="Arial" w:cs="Arial"/>
                <w:color w:val="000000"/>
                <w:sz w:val="22"/>
                <w:szCs w:val="22"/>
              </w:rPr>
              <w:t>MoH’s  ‘</w:t>
            </w:r>
            <w:proofErr w:type="gramEnd"/>
            <w:r w:rsidRPr="00DA69BB">
              <w:rPr>
                <w:rFonts w:ascii="Arial" w:hAnsi="Arial" w:cs="Arial"/>
                <w:color w:val="000000"/>
                <w:sz w:val="22"/>
                <w:szCs w:val="22"/>
              </w:rPr>
              <w:t>Health EMIS system’.</w:t>
            </w:r>
            <w:bookmarkStart w:id="8" w:name="_MON_1583570716"/>
            <w:bookmarkEnd w:id="8"/>
            <w:r w:rsidR="00DA69BB" w:rsidRPr="00DA69BB">
              <w:rPr>
                <w:rFonts w:ascii="Arial" w:hAnsi="Arial" w:cs="Arial"/>
                <w:color w:val="000000"/>
                <w:sz w:val="22"/>
                <w:szCs w:val="22"/>
              </w:rPr>
              <w:object w:dxaOrig="1531" w:dyaOrig="990" w14:anchorId="6BAAA823">
                <v:shape id="_x0000_i1033" type="#_x0000_t75" style="width:76.5pt;height:49.5pt" o:ole="">
                  <v:imagedata r:id="rId24" o:title=""/>
                </v:shape>
                <o:OLEObject Type="Embed" ProgID="Word.Document.12" ShapeID="_x0000_i1033" DrawAspect="Icon" ObjectID="_1749288849" r:id="rId25">
                  <o:FieldCodes>\s</o:FieldCodes>
                </o:OLEObject>
              </w:object>
            </w:r>
          </w:p>
          <w:p w14:paraId="0CF0944B" w14:textId="77777777" w:rsidR="0001725C" w:rsidRPr="00DA69BB" w:rsidRDefault="0001725C" w:rsidP="0001725C">
            <w:pPr>
              <w:pStyle w:val="ListParagraph"/>
              <w:ind w:hanging="360"/>
              <w:rPr>
                <w:rFonts w:ascii="Arial" w:hAnsi="Arial" w:cs="Arial"/>
                <w:color w:val="000000"/>
                <w:sz w:val="22"/>
                <w:szCs w:val="22"/>
              </w:rPr>
            </w:pPr>
            <w:r w:rsidRPr="00DA69BB">
              <w:rPr>
                <w:rFonts w:ascii="Arial" w:hAnsi="Arial" w:cs="Arial"/>
                <w:color w:val="000000"/>
                <w:sz w:val="22"/>
                <w:szCs w:val="22"/>
              </w:rPr>
              <w:t xml:space="preserve">·         Kate Crawford </w:t>
            </w:r>
            <w:r w:rsidR="007955D3">
              <w:rPr>
                <w:rFonts w:ascii="Arial" w:hAnsi="Arial" w:cs="Arial"/>
                <w:color w:val="000000"/>
                <w:sz w:val="22"/>
                <w:szCs w:val="22"/>
              </w:rPr>
              <w:t xml:space="preserve">(MOH) </w:t>
            </w:r>
            <w:r w:rsidRPr="00DA69BB">
              <w:rPr>
                <w:rFonts w:ascii="Arial" w:hAnsi="Arial" w:cs="Arial"/>
                <w:color w:val="000000"/>
                <w:sz w:val="22"/>
                <w:szCs w:val="22"/>
              </w:rPr>
              <w:t>will attend the next NRAB meeting on 9</w:t>
            </w:r>
            <w:r w:rsidR="00DA69BB">
              <w:rPr>
                <w:rFonts w:ascii="Arial" w:hAnsi="Arial" w:cs="Arial"/>
                <w:color w:val="000000"/>
                <w:sz w:val="22"/>
                <w:szCs w:val="22"/>
              </w:rPr>
              <w:t xml:space="preserve"> </w:t>
            </w:r>
            <w:r w:rsidRPr="00DA69BB">
              <w:rPr>
                <w:rFonts w:ascii="Arial" w:hAnsi="Arial" w:cs="Arial"/>
                <w:color w:val="000000"/>
                <w:sz w:val="22"/>
                <w:szCs w:val="22"/>
              </w:rPr>
              <w:t xml:space="preserve">May to present the updated website and go over the registration and training process </w:t>
            </w:r>
          </w:p>
          <w:p w14:paraId="0475B2C7" w14:textId="77777777" w:rsidR="0001725C" w:rsidRDefault="0001725C" w:rsidP="003D35CD">
            <w:pPr>
              <w:rPr>
                <w:color w:val="FF0000"/>
              </w:rPr>
            </w:pPr>
          </w:p>
          <w:p w14:paraId="3258323E" w14:textId="77777777" w:rsidR="0001725C" w:rsidRDefault="0001725C" w:rsidP="003D35CD">
            <w:pPr>
              <w:rPr>
                <w:color w:val="FF0000"/>
              </w:rPr>
            </w:pPr>
          </w:p>
          <w:p w14:paraId="7C8C45F8" w14:textId="77777777" w:rsidR="00E20DCD" w:rsidRDefault="00E20DCD" w:rsidP="000F120D">
            <w:pPr>
              <w:rPr>
                <w:rFonts w:ascii="Arial" w:hAnsi="Arial" w:cs="Arial"/>
                <w:color w:val="000000"/>
                <w:sz w:val="22"/>
                <w:szCs w:val="22"/>
              </w:rPr>
            </w:pPr>
          </w:p>
          <w:p w14:paraId="2C6525F1" w14:textId="77777777" w:rsidR="00E20DCD" w:rsidRDefault="00E20DCD" w:rsidP="003F20EB">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3F6D694A" w14:textId="77777777" w:rsidR="00E20DCD" w:rsidRDefault="00E20DCD" w:rsidP="00E20DCD">
            <w:pPr>
              <w:rPr>
                <w:rFonts w:ascii="Arial" w:hAnsi="Arial" w:cs="Arial"/>
                <w:b/>
                <w:sz w:val="22"/>
                <w:szCs w:val="22"/>
              </w:rPr>
            </w:pPr>
            <w:r>
              <w:rPr>
                <w:rFonts w:ascii="Arial" w:hAnsi="Arial" w:cs="Arial"/>
                <w:b/>
                <w:sz w:val="22"/>
                <w:szCs w:val="22"/>
              </w:rPr>
              <w:t>Kay McLaughlin/</w:t>
            </w:r>
          </w:p>
          <w:p w14:paraId="636D1472" w14:textId="77777777" w:rsidR="00E20DCD" w:rsidRPr="00E7174C" w:rsidRDefault="00E20DCD" w:rsidP="00E20DCD">
            <w:pPr>
              <w:rPr>
                <w:rFonts w:ascii="Arial" w:hAnsi="Arial" w:cs="Arial"/>
                <w:b/>
                <w:sz w:val="22"/>
                <w:szCs w:val="22"/>
              </w:rPr>
            </w:pPr>
            <w:r>
              <w:rPr>
                <w:rFonts w:ascii="Arial" w:hAnsi="Arial" w:cs="Arial"/>
                <w:b/>
                <w:sz w:val="22"/>
                <w:szCs w:val="22"/>
              </w:rPr>
              <w:t>Ian Dittmer</w:t>
            </w:r>
          </w:p>
        </w:tc>
      </w:tr>
      <w:tr w:rsidR="00E20DCD" w:rsidRPr="00E7174C" w14:paraId="5BB0DCC4"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6EDE27FC" w14:textId="77777777" w:rsidR="00E20DCD" w:rsidRPr="00E7174C" w:rsidRDefault="00E20DCD" w:rsidP="006C3187">
            <w:pPr>
              <w:pStyle w:val="BlockLabel"/>
              <w:rPr>
                <w:rFonts w:ascii="Arial" w:hAnsi="Arial" w:cs="Arial"/>
                <w:b w:val="0"/>
                <w:sz w:val="22"/>
                <w:szCs w:val="22"/>
              </w:rPr>
            </w:pPr>
            <w:r>
              <w:rPr>
                <w:rFonts w:ascii="Arial" w:hAnsi="Arial" w:cs="Arial"/>
                <w:sz w:val="22"/>
                <w:szCs w:val="22"/>
                <w:lang w:val="en-AU"/>
              </w:rPr>
              <w:t>CKD</w:t>
            </w:r>
          </w:p>
        </w:tc>
      </w:tr>
      <w:tr w:rsidR="00E20DCD" w:rsidRPr="00E7174C" w14:paraId="09A4C70B" w14:textId="77777777" w:rsidTr="005D236D">
        <w:trPr>
          <w:trHeight w:val="143"/>
        </w:trPr>
        <w:tc>
          <w:tcPr>
            <w:tcW w:w="730" w:type="dxa"/>
            <w:gridSpan w:val="3"/>
            <w:tcBorders>
              <w:top w:val="single" w:sz="6" w:space="0" w:color="auto"/>
              <w:bottom w:val="single" w:sz="6" w:space="0" w:color="auto"/>
            </w:tcBorders>
          </w:tcPr>
          <w:p w14:paraId="2B122C89" w14:textId="77777777" w:rsidR="00E20DCD" w:rsidRPr="00E7174C" w:rsidRDefault="00E20DCD" w:rsidP="00F96796">
            <w:pPr>
              <w:ind w:right="34"/>
              <w:jc w:val="center"/>
              <w:rPr>
                <w:rFonts w:ascii="Arial" w:hAnsi="Arial" w:cs="Arial"/>
                <w:sz w:val="22"/>
                <w:szCs w:val="22"/>
              </w:rPr>
            </w:pPr>
            <w:r>
              <w:rPr>
                <w:rFonts w:ascii="Arial" w:hAnsi="Arial" w:cs="Arial"/>
                <w:sz w:val="22"/>
                <w:szCs w:val="22"/>
              </w:rPr>
              <w:t>15</w:t>
            </w:r>
          </w:p>
        </w:tc>
        <w:tc>
          <w:tcPr>
            <w:tcW w:w="2133" w:type="dxa"/>
            <w:gridSpan w:val="4"/>
            <w:tcBorders>
              <w:top w:val="single" w:sz="6" w:space="0" w:color="auto"/>
              <w:bottom w:val="single" w:sz="6" w:space="0" w:color="auto"/>
            </w:tcBorders>
          </w:tcPr>
          <w:p w14:paraId="73435BBC" w14:textId="77777777" w:rsidR="00E20DCD" w:rsidRPr="00533EF3" w:rsidRDefault="00E20DCD" w:rsidP="00BC5FA6">
            <w:pPr>
              <w:tabs>
                <w:tab w:val="left" w:pos="31"/>
              </w:tabs>
              <w:ind w:left="31" w:hanging="31"/>
              <w:rPr>
                <w:rFonts w:ascii="Arial" w:hAnsi="Arial" w:cs="Arial"/>
                <w:b/>
                <w:bCs/>
                <w:color w:val="000000"/>
                <w:sz w:val="22"/>
                <w:szCs w:val="22"/>
              </w:rPr>
            </w:pPr>
            <w:r>
              <w:rPr>
                <w:rFonts w:ascii="Arial" w:hAnsi="Arial" w:cs="Arial"/>
                <w:b/>
                <w:bCs/>
                <w:color w:val="000000"/>
                <w:sz w:val="22"/>
                <w:szCs w:val="22"/>
              </w:rPr>
              <w:t>Late CKD Database</w:t>
            </w:r>
          </w:p>
        </w:tc>
        <w:tc>
          <w:tcPr>
            <w:tcW w:w="10904" w:type="dxa"/>
            <w:gridSpan w:val="3"/>
            <w:tcBorders>
              <w:top w:val="single" w:sz="6" w:space="0" w:color="auto"/>
              <w:bottom w:val="single" w:sz="6" w:space="0" w:color="auto"/>
            </w:tcBorders>
          </w:tcPr>
          <w:p w14:paraId="7A231E93" w14:textId="77777777" w:rsidR="00E20DCD" w:rsidRDefault="00E20DCD">
            <w:pPr>
              <w:rPr>
                <w:rFonts w:ascii="Arial" w:hAnsi="Arial" w:cs="Arial"/>
                <w:color w:val="000000"/>
                <w:sz w:val="22"/>
                <w:szCs w:val="22"/>
              </w:rPr>
            </w:pPr>
            <w:r>
              <w:rPr>
                <w:rFonts w:ascii="Arial" w:hAnsi="Arial" w:cs="Arial"/>
                <w:color w:val="000000"/>
                <w:sz w:val="22"/>
                <w:szCs w:val="22"/>
              </w:rPr>
              <w:t xml:space="preserve">Report from CKD Meeting. </w:t>
            </w:r>
          </w:p>
          <w:p w14:paraId="3058E12B" w14:textId="77777777" w:rsidR="00E20DCD" w:rsidRDefault="00E20DCD">
            <w:pPr>
              <w:rPr>
                <w:rFonts w:ascii="Arial" w:hAnsi="Arial" w:cs="Arial"/>
                <w:color w:val="000000"/>
                <w:sz w:val="22"/>
                <w:szCs w:val="22"/>
              </w:rPr>
            </w:pPr>
          </w:p>
          <w:p w14:paraId="5CC2FA86" w14:textId="77777777" w:rsidR="00E20DCD" w:rsidRPr="00E7174C" w:rsidRDefault="00E20DCD">
            <w:pPr>
              <w:rPr>
                <w:rFonts w:ascii="Arial" w:hAnsi="Arial" w:cs="Arial"/>
                <w:color w:val="000000"/>
                <w:sz w:val="22"/>
                <w:szCs w:val="22"/>
              </w:rPr>
            </w:pPr>
            <w:r>
              <w:rPr>
                <w:rFonts w:ascii="Arial" w:hAnsi="Arial" w:cs="Arial"/>
                <w:color w:val="000000"/>
                <w:sz w:val="22"/>
                <w:szCs w:val="22"/>
              </w:rPr>
              <w:t>??Ian meeting CKD Nurse Specialists re Pre-dialysis spread sheet.</w:t>
            </w:r>
          </w:p>
        </w:tc>
        <w:tc>
          <w:tcPr>
            <w:tcW w:w="1778" w:type="dxa"/>
            <w:gridSpan w:val="4"/>
            <w:tcBorders>
              <w:top w:val="single" w:sz="6" w:space="0" w:color="auto"/>
              <w:bottom w:val="single" w:sz="6" w:space="0" w:color="auto"/>
              <w:right w:val="single" w:sz="18" w:space="0" w:color="auto"/>
            </w:tcBorders>
          </w:tcPr>
          <w:p w14:paraId="3F11C098" w14:textId="77777777" w:rsidR="00E20DCD" w:rsidRDefault="00E20DCD" w:rsidP="00A6481D">
            <w:pPr>
              <w:rPr>
                <w:rFonts w:ascii="Arial" w:hAnsi="Arial" w:cs="Arial"/>
                <w:b/>
                <w:sz w:val="22"/>
                <w:szCs w:val="22"/>
              </w:rPr>
            </w:pPr>
            <w:r>
              <w:rPr>
                <w:rFonts w:ascii="Arial" w:hAnsi="Arial" w:cs="Arial"/>
                <w:b/>
                <w:sz w:val="22"/>
                <w:szCs w:val="22"/>
              </w:rPr>
              <w:t>Ian Dittmer/ Kay McLaughlin</w:t>
            </w:r>
          </w:p>
          <w:p w14:paraId="27165FDC" w14:textId="77777777" w:rsidR="00E20DCD" w:rsidRDefault="00E20DCD" w:rsidP="00A6481D">
            <w:pPr>
              <w:rPr>
                <w:rFonts w:ascii="Arial" w:hAnsi="Arial" w:cs="Arial"/>
                <w:b/>
                <w:sz w:val="22"/>
                <w:szCs w:val="22"/>
              </w:rPr>
            </w:pPr>
          </w:p>
          <w:p w14:paraId="20685031" w14:textId="77777777" w:rsidR="00E20DCD" w:rsidRDefault="00E20DCD" w:rsidP="00A6481D">
            <w:pPr>
              <w:rPr>
                <w:rFonts w:ascii="Arial" w:hAnsi="Arial" w:cs="Arial"/>
                <w:b/>
                <w:sz w:val="22"/>
                <w:szCs w:val="22"/>
              </w:rPr>
            </w:pPr>
          </w:p>
          <w:p w14:paraId="5CD93666" w14:textId="77777777" w:rsidR="00E20DCD" w:rsidRDefault="00E20DCD" w:rsidP="00A6481D">
            <w:pPr>
              <w:rPr>
                <w:rFonts w:ascii="Arial" w:hAnsi="Arial" w:cs="Arial"/>
                <w:b/>
                <w:sz w:val="22"/>
                <w:szCs w:val="22"/>
              </w:rPr>
            </w:pPr>
          </w:p>
          <w:p w14:paraId="1408D5A7" w14:textId="77777777" w:rsidR="00E20DCD" w:rsidRDefault="00E20DCD" w:rsidP="00A6481D">
            <w:pPr>
              <w:rPr>
                <w:rFonts w:ascii="Arial" w:hAnsi="Arial" w:cs="Arial"/>
                <w:b/>
                <w:sz w:val="22"/>
                <w:szCs w:val="22"/>
              </w:rPr>
            </w:pPr>
          </w:p>
          <w:p w14:paraId="31F91F0B" w14:textId="77777777" w:rsidR="00E20DCD" w:rsidRDefault="00E20DCD" w:rsidP="00A6481D">
            <w:pPr>
              <w:rPr>
                <w:rFonts w:ascii="Arial" w:hAnsi="Arial" w:cs="Arial"/>
                <w:b/>
                <w:sz w:val="22"/>
                <w:szCs w:val="22"/>
              </w:rPr>
            </w:pPr>
          </w:p>
          <w:p w14:paraId="3D28A564" w14:textId="77777777" w:rsidR="00E20DCD" w:rsidRDefault="00E20DCD" w:rsidP="00A6481D">
            <w:pPr>
              <w:rPr>
                <w:rFonts w:ascii="Arial" w:hAnsi="Arial" w:cs="Arial"/>
                <w:b/>
                <w:sz w:val="22"/>
                <w:szCs w:val="22"/>
              </w:rPr>
            </w:pPr>
          </w:p>
          <w:p w14:paraId="5B5DB03D" w14:textId="77777777" w:rsidR="00E20DCD" w:rsidRDefault="00E20DCD" w:rsidP="00A6481D">
            <w:pPr>
              <w:rPr>
                <w:rFonts w:ascii="Arial" w:hAnsi="Arial" w:cs="Arial"/>
                <w:b/>
                <w:sz w:val="22"/>
                <w:szCs w:val="22"/>
              </w:rPr>
            </w:pPr>
          </w:p>
          <w:p w14:paraId="343EF5DE" w14:textId="77777777" w:rsidR="00E20DCD" w:rsidRDefault="00E20DCD" w:rsidP="00A6481D">
            <w:pPr>
              <w:rPr>
                <w:rFonts w:ascii="Arial" w:hAnsi="Arial" w:cs="Arial"/>
                <w:b/>
                <w:sz w:val="22"/>
                <w:szCs w:val="22"/>
              </w:rPr>
            </w:pPr>
          </w:p>
          <w:p w14:paraId="6E6B1A17" w14:textId="77777777" w:rsidR="00FD1075" w:rsidRDefault="00FD1075" w:rsidP="00A6481D">
            <w:pPr>
              <w:rPr>
                <w:rFonts w:ascii="Arial" w:hAnsi="Arial" w:cs="Arial"/>
                <w:b/>
                <w:sz w:val="22"/>
                <w:szCs w:val="22"/>
              </w:rPr>
            </w:pPr>
          </w:p>
          <w:p w14:paraId="1DD4D965" w14:textId="77777777" w:rsidR="00FD1075" w:rsidRPr="00E7174C" w:rsidRDefault="00FD1075" w:rsidP="00A6481D">
            <w:pPr>
              <w:rPr>
                <w:rFonts w:ascii="Arial" w:hAnsi="Arial" w:cs="Arial"/>
                <w:b/>
                <w:sz w:val="22"/>
                <w:szCs w:val="22"/>
              </w:rPr>
            </w:pPr>
          </w:p>
        </w:tc>
      </w:tr>
      <w:tr w:rsidR="00E20DCD" w:rsidRPr="00E7174C" w14:paraId="44E48FF6" w14:textId="77777777" w:rsidTr="006C3187">
        <w:trPr>
          <w:trHeight w:val="143"/>
        </w:trPr>
        <w:tc>
          <w:tcPr>
            <w:tcW w:w="15545" w:type="dxa"/>
            <w:gridSpan w:val="14"/>
            <w:tcBorders>
              <w:top w:val="single" w:sz="6" w:space="0" w:color="auto"/>
              <w:bottom w:val="single" w:sz="6" w:space="0" w:color="auto"/>
              <w:right w:val="single" w:sz="18" w:space="0" w:color="auto"/>
            </w:tcBorders>
            <w:shd w:val="clear" w:color="auto" w:fill="009999"/>
          </w:tcPr>
          <w:p w14:paraId="1174B230" w14:textId="77777777" w:rsidR="00E20DCD" w:rsidRPr="00E7174C" w:rsidRDefault="00E20DCD" w:rsidP="006C3187">
            <w:pPr>
              <w:pStyle w:val="BlockLabel"/>
              <w:rPr>
                <w:rFonts w:ascii="Arial" w:hAnsi="Arial" w:cs="Arial"/>
                <w:b w:val="0"/>
                <w:sz w:val="22"/>
                <w:szCs w:val="22"/>
              </w:rPr>
            </w:pPr>
            <w:r>
              <w:rPr>
                <w:rFonts w:ascii="Arial" w:hAnsi="Arial" w:cs="Arial"/>
                <w:sz w:val="22"/>
                <w:szCs w:val="22"/>
                <w:lang w:val="en-AU"/>
              </w:rPr>
              <w:lastRenderedPageBreak/>
              <w:t>Dialysis</w:t>
            </w:r>
          </w:p>
        </w:tc>
      </w:tr>
      <w:tr w:rsidR="00E20DCD" w:rsidRPr="00E7174C" w14:paraId="0692376B" w14:textId="77777777" w:rsidTr="005D236D">
        <w:trPr>
          <w:trHeight w:val="1652"/>
        </w:trPr>
        <w:tc>
          <w:tcPr>
            <w:tcW w:w="730" w:type="dxa"/>
            <w:gridSpan w:val="3"/>
            <w:tcBorders>
              <w:top w:val="single" w:sz="6" w:space="0" w:color="auto"/>
              <w:bottom w:val="single" w:sz="6" w:space="0" w:color="auto"/>
            </w:tcBorders>
          </w:tcPr>
          <w:p w14:paraId="0F73B6DF" w14:textId="77777777" w:rsidR="00E20DCD" w:rsidRPr="00E7174C" w:rsidRDefault="00E20DCD" w:rsidP="006C3187">
            <w:pPr>
              <w:ind w:right="34"/>
              <w:jc w:val="center"/>
              <w:rPr>
                <w:rFonts w:ascii="Arial" w:hAnsi="Arial" w:cs="Arial"/>
                <w:sz w:val="22"/>
                <w:szCs w:val="22"/>
              </w:rPr>
            </w:pPr>
            <w:r>
              <w:rPr>
                <w:rFonts w:ascii="Arial" w:hAnsi="Arial" w:cs="Arial"/>
                <w:sz w:val="22"/>
                <w:szCs w:val="22"/>
              </w:rPr>
              <w:t>16</w:t>
            </w:r>
          </w:p>
        </w:tc>
        <w:tc>
          <w:tcPr>
            <w:tcW w:w="2133" w:type="dxa"/>
            <w:gridSpan w:val="4"/>
            <w:tcBorders>
              <w:top w:val="single" w:sz="6" w:space="0" w:color="auto"/>
              <w:bottom w:val="single" w:sz="6" w:space="0" w:color="auto"/>
            </w:tcBorders>
          </w:tcPr>
          <w:p w14:paraId="653B4F11" w14:textId="77777777" w:rsidR="00E20DCD" w:rsidRPr="00C60FDF" w:rsidRDefault="00E20DCD" w:rsidP="00E20DCD">
            <w:pPr>
              <w:tabs>
                <w:tab w:val="left" w:pos="31"/>
              </w:tabs>
              <w:ind w:left="31" w:hanging="31"/>
              <w:rPr>
                <w:rFonts w:ascii="Arial" w:hAnsi="Arial" w:cs="Arial"/>
                <w:b/>
                <w:sz w:val="22"/>
                <w:szCs w:val="22"/>
              </w:rPr>
            </w:pPr>
            <w:r w:rsidRPr="00C60FDF">
              <w:rPr>
                <w:rFonts w:ascii="Arial" w:hAnsi="Arial" w:cs="Arial"/>
                <w:b/>
                <w:sz w:val="22"/>
                <w:szCs w:val="22"/>
              </w:rPr>
              <w:t>PD Registry Update/PDOPPS Update</w:t>
            </w:r>
          </w:p>
        </w:tc>
        <w:tc>
          <w:tcPr>
            <w:tcW w:w="10904" w:type="dxa"/>
            <w:gridSpan w:val="3"/>
            <w:tcBorders>
              <w:top w:val="single" w:sz="6" w:space="0" w:color="auto"/>
              <w:bottom w:val="single" w:sz="6" w:space="0" w:color="auto"/>
            </w:tcBorders>
          </w:tcPr>
          <w:p w14:paraId="2F553903" w14:textId="77777777" w:rsidR="00D42CEE" w:rsidRPr="00D42CEE" w:rsidRDefault="00D42CEE" w:rsidP="00D42CEE">
            <w:pPr>
              <w:rPr>
                <w:rFonts w:ascii="Arial" w:hAnsi="Arial" w:cs="Arial"/>
                <w:color w:val="000000"/>
                <w:sz w:val="22"/>
                <w:szCs w:val="22"/>
              </w:rPr>
            </w:pPr>
            <w:proofErr w:type="spellStart"/>
            <w:r w:rsidRPr="00D42CEE">
              <w:rPr>
                <w:rFonts w:ascii="Arial" w:hAnsi="Arial" w:cs="Arial"/>
                <w:color w:val="000000"/>
                <w:sz w:val="22"/>
                <w:szCs w:val="22"/>
              </w:rPr>
              <w:t>Walaa</w:t>
            </w:r>
            <w:proofErr w:type="spellEnd"/>
            <w:r w:rsidRPr="00D42CEE">
              <w:rPr>
                <w:rFonts w:ascii="Arial" w:hAnsi="Arial" w:cs="Arial"/>
                <w:color w:val="000000"/>
                <w:sz w:val="22"/>
                <w:szCs w:val="22"/>
              </w:rPr>
              <w:t xml:space="preserve"> </w:t>
            </w:r>
            <w:proofErr w:type="spellStart"/>
            <w:r w:rsidRPr="00D42CEE">
              <w:rPr>
                <w:rFonts w:ascii="Arial" w:hAnsi="Arial" w:cs="Arial"/>
                <w:color w:val="000000"/>
                <w:sz w:val="22"/>
                <w:szCs w:val="22"/>
              </w:rPr>
              <w:t>Saweirs</w:t>
            </w:r>
            <w:proofErr w:type="spellEnd"/>
            <w:r w:rsidRPr="00D42CEE">
              <w:rPr>
                <w:rFonts w:ascii="Arial" w:hAnsi="Arial" w:cs="Arial"/>
                <w:color w:val="000000"/>
                <w:sz w:val="22"/>
                <w:szCs w:val="22"/>
              </w:rPr>
              <w:t xml:space="preserve"> presented information regarding for the NZPD Registry.  The registry was inaugurated in 1986 and relied upon paper forms until 2013.  There was a delay in widespread use of the on-line format due to server issues within DHB/</w:t>
            </w:r>
            <w:proofErr w:type="spellStart"/>
            <w:r w:rsidRPr="00D42CEE">
              <w:rPr>
                <w:rFonts w:ascii="Arial" w:hAnsi="Arial" w:cs="Arial"/>
                <w:color w:val="000000"/>
                <w:sz w:val="22"/>
                <w:szCs w:val="22"/>
              </w:rPr>
              <w:t>hA</w:t>
            </w:r>
            <w:proofErr w:type="spellEnd"/>
            <w:r w:rsidRPr="00D42CEE">
              <w:rPr>
                <w:rFonts w:ascii="Arial" w:hAnsi="Arial" w:cs="Arial"/>
                <w:color w:val="000000"/>
                <w:sz w:val="22"/>
                <w:szCs w:val="22"/>
              </w:rPr>
              <w:t>.  Paperless 2013-2014.  There are IT related and clinical data input issues.  Gerald looking at easier data entry and home page.  This was up and running in 2017 in a test format.  It will require some funding to finish the full upgrade to the system.  NZPDR had stagnated over the last 6 years but in the last couple of years has made an improvement. </w:t>
            </w:r>
          </w:p>
          <w:p w14:paraId="7378E8E6" w14:textId="77777777" w:rsidR="00D42CEE" w:rsidRPr="00D42CEE" w:rsidRDefault="00D42CEE" w:rsidP="00D42CEE">
            <w:pPr>
              <w:rPr>
                <w:rFonts w:ascii="Arial" w:hAnsi="Arial" w:cs="Arial"/>
                <w:color w:val="000000"/>
                <w:sz w:val="22"/>
                <w:szCs w:val="22"/>
              </w:rPr>
            </w:pPr>
          </w:p>
          <w:p w14:paraId="008BC455" w14:textId="77777777" w:rsidR="00D42CEE" w:rsidRDefault="00D42CEE" w:rsidP="00D42CEE">
            <w:pPr>
              <w:rPr>
                <w:rFonts w:ascii="Arial" w:hAnsi="Arial" w:cs="Arial"/>
                <w:color w:val="000000"/>
                <w:sz w:val="22"/>
                <w:szCs w:val="22"/>
              </w:rPr>
            </w:pPr>
            <w:r w:rsidRPr="00D42CEE">
              <w:rPr>
                <w:rFonts w:ascii="Arial" w:hAnsi="Arial" w:cs="Arial"/>
                <w:color w:val="000000"/>
                <w:sz w:val="22"/>
                <w:szCs w:val="22"/>
              </w:rPr>
              <w:t>The issue of data entry was discussed – Counties CV system has required much work to have up and running, and so now the drive is for this to be the only data entry point.  A connection with NZPDR wou</w:t>
            </w:r>
            <w:r w:rsidR="00CB0E34">
              <w:rPr>
                <w:rFonts w:ascii="Arial" w:hAnsi="Arial" w:cs="Arial"/>
                <w:color w:val="000000"/>
                <w:sz w:val="22"/>
                <w:szCs w:val="22"/>
              </w:rPr>
              <w:t>ld potentially cost $¾ million.</w:t>
            </w:r>
          </w:p>
          <w:p w14:paraId="0CF79F43" w14:textId="77777777" w:rsidR="00CB0E34" w:rsidRPr="00D42CEE" w:rsidRDefault="00CB0E34" w:rsidP="00D42CEE">
            <w:pPr>
              <w:rPr>
                <w:rFonts w:ascii="Arial" w:hAnsi="Arial" w:cs="Arial"/>
                <w:color w:val="000000"/>
                <w:sz w:val="22"/>
                <w:szCs w:val="22"/>
              </w:rPr>
            </w:pPr>
          </w:p>
          <w:p w14:paraId="12A59187" w14:textId="77777777" w:rsidR="00D42CEE" w:rsidRPr="00D42CEE" w:rsidRDefault="00D42CEE" w:rsidP="00D42CEE">
            <w:pPr>
              <w:rPr>
                <w:rFonts w:ascii="Arial" w:hAnsi="Arial" w:cs="Arial"/>
                <w:color w:val="000000"/>
                <w:sz w:val="22"/>
                <w:szCs w:val="22"/>
              </w:rPr>
            </w:pPr>
            <w:r w:rsidRPr="00D42CEE">
              <w:rPr>
                <w:rFonts w:ascii="Arial" w:hAnsi="Arial" w:cs="Arial"/>
                <w:color w:val="000000"/>
                <w:sz w:val="22"/>
                <w:szCs w:val="22"/>
              </w:rPr>
              <w:t xml:space="preserve">Real time CPI’s dependent on data going in. Requires some up-skilling, and as with all changes, there will be a period of difficulty. There is an </w:t>
            </w:r>
            <w:proofErr w:type="spellStart"/>
            <w:r w:rsidRPr="00D42CEE">
              <w:rPr>
                <w:rFonts w:ascii="Arial" w:hAnsi="Arial" w:cs="Arial"/>
                <w:color w:val="000000"/>
                <w:sz w:val="22"/>
                <w:szCs w:val="22"/>
              </w:rPr>
              <w:t>ANZData</w:t>
            </w:r>
            <w:proofErr w:type="spellEnd"/>
            <w:r w:rsidRPr="00D42CEE">
              <w:rPr>
                <w:rFonts w:ascii="Arial" w:hAnsi="Arial" w:cs="Arial"/>
                <w:color w:val="000000"/>
                <w:sz w:val="22"/>
                <w:szCs w:val="22"/>
              </w:rPr>
              <w:t xml:space="preserve"> link. </w:t>
            </w:r>
            <w:proofErr w:type="spellStart"/>
            <w:r w:rsidRPr="00D42CEE">
              <w:rPr>
                <w:rFonts w:ascii="Arial" w:hAnsi="Arial" w:cs="Arial"/>
                <w:color w:val="000000"/>
                <w:sz w:val="22"/>
                <w:szCs w:val="22"/>
              </w:rPr>
              <w:t>ANZData</w:t>
            </w:r>
            <w:proofErr w:type="spellEnd"/>
            <w:r w:rsidRPr="00D42CEE">
              <w:rPr>
                <w:rFonts w:ascii="Arial" w:hAnsi="Arial" w:cs="Arial"/>
                <w:color w:val="000000"/>
                <w:sz w:val="22"/>
                <w:szCs w:val="22"/>
              </w:rPr>
              <w:t xml:space="preserve"> want the information.  There was a working group from ten of the eleven units. Every Unit is contributing. Megan Upjohn does </w:t>
            </w:r>
            <w:proofErr w:type="spellStart"/>
            <w:r w:rsidRPr="00D42CEE">
              <w:rPr>
                <w:rFonts w:ascii="Arial" w:hAnsi="Arial" w:cs="Arial"/>
                <w:color w:val="000000"/>
                <w:sz w:val="22"/>
                <w:szCs w:val="22"/>
              </w:rPr>
              <w:t>ANZData</w:t>
            </w:r>
            <w:proofErr w:type="spellEnd"/>
            <w:r w:rsidRPr="00D42CEE">
              <w:rPr>
                <w:rFonts w:ascii="Arial" w:hAnsi="Arial" w:cs="Arial"/>
                <w:color w:val="000000"/>
                <w:sz w:val="22"/>
                <w:szCs w:val="22"/>
              </w:rPr>
              <w:t xml:space="preserve"> on paper for Counties Manukau and is going back through issues with data and trying to minimise inaccuracies.  Units are working with Megan in general to sort the issues. Without good input the output is not good. Everyone needs to be on-board otherwise it falls over.</w:t>
            </w:r>
          </w:p>
          <w:p w14:paraId="74CCB242" w14:textId="77777777" w:rsidR="00D42CEE" w:rsidRPr="00D42CEE" w:rsidRDefault="00D42CEE" w:rsidP="00D42CEE">
            <w:pPr>
              <w:rPr>
                <w:rFonts w:ascii="Arial" w:hAnsi="Arial" w:cs="Arial"/>
                <w:color w:val="000000"/>
                <w:sz w:val="22"/>
                <w:szCs w:val="22"/>
              </w:rPr>
            </w:pPr>
          </w:p>
          <w:p w14:paraId="6BDF77BC" w14:textId="77777777" w:rsidR="00D42CEE" w:rsidRPr="00D42CEE" w:rsidRDefault="00D42CEE" w:rsidP="00D42CEE">
            <w:pPr>
              <w:rPr>
                <w:rFonts w:ascii="Arial" w:hAnsi="Arial" w:cs="Arial"/>
                <w:color w:val="000000"/>
                <w:sz w:val="22"/>
                <w:szCs w:val="22"/>
              </w:rPr>
            </w:pPr>
            <w:r w:rsidRPr="00D42CEE">
              <w:rPr>
                <w:rFonts w:ascii="Arial" w:hAnsi="Arial" w:cs="Arial"/>
                <w:color w:val="000000"/>
                <w:sz w:val="22"/>
                <w:szCs w:val="22"/>
              </w:rPr>
              <w:t xml:space="preserve">Funding:  Every DHB is top sliced.  It’s a small amount of money.  NZPDR Finances are non-existent and only have 0.2FTE Co-ordinator running around the country.  IT input is via Gerald who also has a very full fulltime clinical post in Waikato.  Ian to find out how much funding </w:t>
            </w:r>
            <w:proofErr w:type="spellStart"/>
            <w:r w:rsidRPr="00D42CEE">
              <w:rPr>
                <w:rFonts w:ascii="Arial" w:hAnsi="Arial" w:cs="Arial"/>
                <w:color w:val="000000"/>
                <w:sz w:val="22"/>
                <w:szCs w:val="22"/>
              </w:rPr>
              <w:t>ANZData</w:t>
            </w:r>
            <w:proofErr w:type="spellEnd"/>
            <w:r w:rsidRPr="00D42CEE">
              <w:rPr>
                <w:rFonts w:ascii="Arial" w:hAnsi="Arial" w:cs="Arial"/>
                <w:color w:val="000000"/>
                <w:sz w:val="22"/>
                <w:szCs w:val="22"/>
              </w:rPr>
              <w:t xml:space="preserve"> gets and let </w:t>
            </w:r>
            <w:proofErr w:type="spellStart"/>
            <w:r w:rsidRPr="00D42CEE">
              <w:rPr>
                <w:rFonts w:ascii="Arial" w:hAnsi="Arial" w:cs="Arial"/>
                <w:color w:val="000000"/>
                <w:sz w:val="22"/>
                <w:szCs w:val="22"/>
              </w:rPr>
              <w:t>Walaa</w:t>
            </w:r>
            <w:proofErr w:type="spellEnd"/>
            <w:r w:rsidRPr="00D42CEE">
              <w:rPr>
                <w:rFonts w:ascii="Arial" w:hAnsi="Arial" w:cs="Arial"/>
                <w:color w:val="000000"/>
                <w:sz w:val="22"/>
                <w:szCs w:val="22"/>
              </w:rPr>
              <w:t xml:space="preserve"> know.  </w:t>
            </w:r>
            <w:proofErr w:type="spellStart"/>
            <w:r w:rsidRPr="00D42CEE">
              <w:rPr>
                <w:rFonts w:ascii="Arial" w:hAnsi="Arial" w:cs="Arial"/>
                <w:color w:val="000000"/>
                <w:sz w:val="22"/>
                <w:szCs w:val="22"/>
              </w:rPr>
              <w:t>Walaa</w:t>
            </w:r>
            <w:proofErr w:type="spellEnd"/>
            <w:r w:rsidRPr="00D42CEE">
              <w:rPr>
                <w:rFonts w:ascii="Arial" w:hAnsi="Arial" w:cs="Arial"/>
                <w:color w:val="000000"/>
                <w:sz w:val="22"/>
                <w:szCs w:val="22"/>
              </w:rPr>
              <w:t xml:space="preserve"> stated that NZPDR needs about $30,000 to fully complete the new software.  NRAB to approach Ministry - Ian happy to progress – ask for 1 off grant if everyone happy for this.</w:t>
            </w:r>
          </w:p>
          <w:p w14:paraId="77016326" w14:textId="77777777" w:rsidR="00D42CEE" w:rsidRPr="00D42CEE" w:rsidRDefault="00D42CEE" w:rsidP="00D42CEE">
            <w:pPr>
              <w:rPr>
                <w:rFonts w:ascii="Arial" w:hAnsi="Arial" w:cs="Arial"/>
                <w:color w:val="000000"/>
                <w:sz w:val="22"/>
                <w:szCs w:val="22"/>
              </w:rPr>
            </w:pPr>
          </w:p>
          <w:p w14:paraId="0B45B2C0" w14:textId="77777777" w:rsidR="00D42CEE" w:rsidRPr="00D42CEE" w:rsidRDefault="00D42CEE" w:rsidP="00D42CEE">
            <w:pPr>
              <w:rPr>
                <w:rFonts w:ascii="Arial" w:hAnsi="Arial" w:cs="Arial"/>
                <w:color w:val="000000"/>
                <w:sz w:val="22"/>
                <w:szCs w:val="22"/>
              </w:rPr>
            </w:pPr>
            <w:r w:rsidRPr="00D42CEE">
              <w:rPr>
                <w:rFonts w:ascii="Arial" w:hAnsi="Arial" w:cs="Arial"/>
                <w:color w:val="000000"/>
                <w:sz w:val="22"/>
                <w:szCs w:val="22"/>
              </w:rPr>
              <w:t>NRAB felt that NZPDR should be independent of it in terms of governance, including the choice of Chair.</w:t>
            </w:r>
          </w:p>
          <w:p w14:paraId="0BE732AA" w14:textId="77777777" w:rsidR="00D42CEE" w:rsidRPr="00D42CEE" w:rsidRDefault="00D42CEE" w:rsidP="00D42CEE">
            <w:pPr>
              <w:rPr>
                <w:rFonts w:ascii="Arial" w:hAnsi="Arial" w:cs="Arial"/>
                <w:color w:val="000000"/>
                <w:sz w:val="22"/>
                <w:szCs w:val="22"/>
              </w:rPr>
            </w:pPr>
          </w:p>
          <w:p w14:paraId="3F8F5F1A" w14:textId="77777777" w:rsidR="00D42CEE" w:rsidRPr="00D42CEE" w:rsidRDefault="00D42CEE" w:rsidP="00D42CEE">
            <w:pPr>
              <w:rPr>
                <w:rFonts w:ascii="Arial" w:hAnsi="Arial" w:cs="Arial"/>
                <w:color w:val="000000"/>
                <w:sz w:val="22"/>
                <w:szCs w:val="22"/>
              </w:rPr>
            </w:pPr>
            <w:r w:rsidRPr="00D42CEE">
              <w:rPr>
                <w:rFonts w:ascii="Arial" w:hAnsi="Arial" w:cs="Arial"/>
                <w:color w:val="000000"/>
                <w:sz w:val="22"/>
                <w:szCs w:val="22"/>
              </w:rPr>
              <w:t xml:space="preserve">Chris Hood asked re need to run an annual report – with the new software, each unit will have real-time CPIs if their data input is correct.  It was agreed that there should be an annual report as part of Standards &amp; Audit.  </w:t>
            </w:r>
            <w:proofErr w:type="spellStart"/>
            <w:r w:rsidRPr="00D42CEE">
              <w:rPr>
                <w:rFonts w:ascii="Arial" w:hAnsi="Arial" w:cs="Arial"/>
                <w:color w:val="000000"/>
                <w:sz w:val="22"/>
                <w:szCs w:val="22"/>
              </w:rPr>
              <w:t>Walaa</w:t>
            </w:r>
            <w:proofErr w:type="spellEnd"/>
            <w:r w:rsidRPr="00D42CEE">
              <w:rPr>
                <w:rFonts w:ascii="Arial" w:hAnsi="Arial" w:cs="Arial"/>
                <w:color w:val="000000"/>
                <w:sz w:val="22"/>
                <w:szCs w:val="22"/>
              </w:rPr>
              <w:t xml:space="preserve"> in contact with </w:t>
            </w:r>
            <w:proofErr w:type="spellStart"/>
            <w:r w:rsidRPr="00D42CEE">
              <w:rPr>
                <w:rFonts w:ascii="Arial" w:hAnsi="Arial" w:cs="Arial"/>
                <w:color w:val="000000"/>
                <w:sz w:val="22"/>
                <w:szCs w:val="22"/>
              </w:rPr>
              <w:t>Suetonia</w:t>
            </w:r>
            <w:proofErr w:type="spellEnd"/>
            <w:r w:rsidRPr="00D42CEE">
              <w:rPr>
                <w:rFonts w:ascii="Arial" w:hAnsi="Arial" w:cs="Arial"/>
                <w:color w:val="000000"/>
                <w:sz w:val="22"/>
                <w:szCs w:val="22"/>
              </w:rPr>
              <w:t xml:space="preserve"> about this already. </w:t>
            </w:r>
          </w:p>
          <w:p w14:paraId="7A403CE3" w14:textId="77777777" w:rsidR="00D42CEE" w:rsidRPr="00D42CEE" w:rsidRDefault="00D42CEE" w:rsidP="00D42CEE">
            <w:pPr>
              <w:rPr>
                <w:rFonts w:ascii="Arial" w:hAnsi="Arial" w:cs="Arial"/>
                <w:color w:val="000000"/>
                <w:sz w:val="22"/>
                <w:szCs w:val="22"/>
              </w:rPr>
            </w:pPr>
          </w:p>
          <w:p w14:paraId="0D6CC582" w14:textId="77777777" w:rsidR="00D42CEE" w:rsidRPr="00D42CEE" w:rsidRDefault="00D42CEE" w:rsidP="00D42CEE">
            <w:pPr>
              <w:rPr>
                <w:rFonts w:ascii="Arial" w:hAnsi="Arial" w:cs="Arial"/>
                <w:color w:val="000000"/>
                <w:sz w:val="22"/>
                <w:szCs w:val="22"/>
              </w:rPr>
            </w:pPr>
            <w:r w:rsidRPr="00D42CEE">
              <w:rPr>
                <w:rFonts w:ascii="Arial" w:hAnsi="Arial" w:cs="Arial"/>
                <w:color w:val="000000"/>
                <w:sz w:val="22"/>
                <w:szCs w:val="22"/>
              </w:rPr>
              <w:t xml:space="preserve">Jenny Walker questioned if Units to be asked permission to use their data – there is a research request protocol.  </w:t>
            </w:r>
            <w:proofErr w:type="spellStart"/>
            <w:r w:rsidRPr="00D42CEE">
              <w:rPr>
                <w:rFonts w:ascii="Arial" w:hAnsi="Arial" w:cs="Arial"/>
                <w:color w:val="000000"/>
                <w:sz w:val="22"/>
                <w:szCs w:val="22"/>
              </w:rPr>
              <w:t>Walaa</w:t>
            </w:r>
            <w:proofErr w:type="spellEnd"/>
            <w:r w:rsidRPr="00D42CEE">
              <w:rPr>
                <w:rFonts w:ascii="Arial" w:hAnsi="Arial" w:cs="Arial"/>
                <w:color w:val="000000"/>
                <w:sz w:val="22"/>
                <w:szCs w:val="22"/>
              </w:rPr>
              <w:t xml:space="preserve"> will send the various updates of this to all heads of unit, having sent this form last week </w:t>
            </w:r>
            <w:r w:rsidRPr="00D42CEE">
              <w:rPr>
                <w:rFonts w:ascii="Arial" w:hAnsi="Arial" w:cs="Arial"/>
                <w:color w:val="000000"/>
                <w:sz w:val="22"/>
                <w:szCs w:val="22"/>
              </w:rPr>
              <w:lastRenderedPageBreak/>
              <w:t xml:space="preserve">around the units following Home Therapies Conference.  Data capture consent is along with </w:t>
            </w:r>
            <w:proofErr w:type="spellStart"/>
            <w:r w:rsidRPr="00D42CEE">
              <w:rPr>
                <w:rFonts w:ascii="Arial" w:hAnsi="Arial" w:cs="Arial"/>
                <w:color w:val="000000"/>
                <w:sz w:val="22"/>
                <w:szCs w:val="22"/>
              </w:rPr>
              <w:t>ANZData</w:t>
            </w:r>
            <w:proofErr w:type="spellEnd"/>
            <w:r w:rsidRPr="00D42CEE">
              <w:rPr>
                <w:rFonts w:ascii="Arial" w:hAnsi="Arial" w:cs="Arial"/>
                <w:color w:val="000000"/>
                <w:sz w:val="22"/>
                <w:szCs w:val="22"/>
              </w:rPr>
              <w:t xml:space="preserve"> consent.</w:t>
            </w:r>
          </w:p>
          <w:p w14:paraId="20E1B537" w14:textId="77777777" w:rsidR="00D42CEE" w:rsidRPr="00D42CEE" w:rsidRDefault="00D42CEE" w:rsidP="00D42CEE">
            <w:pPr>
              <w:rPr>
                <w:rFonts w:ascii="Arial" w:hAnsi="Arial" w:cs="Arial"/>
                <w:color w:val="000000"/>
                <w:sz w:val="22"/>
                <w:szCs w:val="22"/>
              </w:rPr>
            </w:pPr>
          </w:p>
          <w:p w14:paraId="0DF1C02C" w14:textId="77777777" w:rsidR="00D42CEE" w:rsidRPr="00D42CEE" w:rsidRDefault="00D42CEE" w:rsidP="00D42CEE">
            <w:pPr>
              <w:rPr>
                <w:rFonts w:ascii="Arial" w:hAnsi="Arial" w:cs="Arial"/>
                <w:color w:val="000000"/>
                <w:sz w:val="22"/>
                <w:szCs w:val="22"/>
              </w:rPr>
            </w:pPr>
            <w:r w:rsidRPr="00D42CEE">
              <w:rPr>
                <w:rFonts w:ascii="Arial" w:hAnsi="Arial" w:cs="Arial"/>
                <w:color w:val="000000"/>
                <w:sz w:val="22"/>
                <w:szCs w:val="22"/>
              </w:rPr>
              <w:t xml:space="preserve">The question asked was “Is it worth proceeding with this?” – the consensus was yes with a proviso that there is visible output.  Something to be prepared by NZ Chapter meeting in October and presented there.  </w:t>
            </w:r>
          </w:p>
          <w:p w14:paraId="0E660C83" w14:textId="77777777" w:rsidR="00D42CEE" w:rsidRPr="00D42CEE" w:rsidRDefault="00D42CEE" w:rsidP="00D42CEE">
            <w:pPr>
              <w:rPr>
                <w:rFonts w:ascii="Arial" w:hAnsi="Arial" w:cs="Arial"/>
                <w:color w:val="000000"/>
                <w:sz w:val="22"/>
                <w:szCs w:val="22"/>
              </w:rPr>
            </w:pPr>
          </w:p>
          <w:p w14:paraId="7BFABDBA" w14:textId="77777777" w:rsidR="00D42CEE" w:rsidRPr="00D42CEE" w:rsidRDefault="00D42CEE" w:rsidP="00D42CEE">
            <w:pPr>
              <w:rPr>
                <w:rFonts w:ascii="Arial" w:hAnsi="Arial" w:cs="Arial"/>
                <w:color w:val="000000"/>
                <w:sz w:val="22"/>
                <w:szCs w:val="22"/>
              </w:rPr>
            </w:pPr>
            <w:proofErr w:type="spellStart"/>
            <w:r w:rsidRPr="00D42CEE">
              <w:rPr>
                <w:rFonts w:ascii="Arial" w:hAnsi="Arial" w:cs="Arial"/>
                <w:color w:val="000000"/>
                <w:sz w:val="22"/>
                <w:szCs w:val="22"/>
              </w:rPr>
              <w:t>Walaa</w:t>
            </w:r>
            <w:proofErr w:type="spellEnd"/>
            <w:r w:rsidRPr="00D42CEE">
              <w:rPr>
                <w:rFonts w:ascii="Arial" w:hAnsi="Arial" w:cs="Arial"/>
                <w:color w:val="000000"/>
                <w:sz w:val="22"/>
                <w:szCs w:val="22"/>
              </w:rPr>
              <w:t xml:space="preserve"> will send round NZPDR agreed KPIs etc to all Heads of Unit over the coming month.</w:t>
            </w:r>
          </w:p>
          <w:p w14:paraId="5D4D74FD" w14:textId="77777777" w:rsidR="00D42CEE" w:rsidRPr="00D42CEE" w:rsidRDefault="00D42CEE" w:rsidP="00D42CEE">
            <w:pPr>
              <w:rPr>
                <w:rFonts w:ascii="Arial" w:hAnsi="Arial" w:cs="Arial"/>
                <w:color w:val="000000"/>
                <w:sz w:val="22"/>
                <w:szCs w:val="22"/>
              </w:rPr>
            </w:pPr>
          </w:p>
          <w:p w14:paraId="7F8E07D1" w14:textId="77777777" w:rsidR="00D42CEE" w:rsidRDefault="00D42CEE" w:rsidP="00D42CEE"/>
          <w:p w14:paraId="06CECB13" w14:textId="77777777" w:rsidR="00E20DCD" w:rsidRPr="00E7174C" w:rsidRDefault="00E20DCD" w:rsidP="00E20DCD">
            <w:pPr>
              <w:rPr>
                <w:rFonts w:ascii="Arial" w:hAnsi="Arial" w:cs="Arial"/>
                <w:color w:val="000000"/>
                <w:sz w:val="22"/>
                <w:szCs w:val="22"/>
              </w:rPr>
            </w:pPr>
          </w:p>
        </w:tc>
        <w:tc>
          <w:tcPr>
            <w:tcW w:w="1778" w:type="dxa"/>
            <w:gridSpan w:val="4"/>
            <w:tcBorders>
              <w:top w:val="single" w:sz="6" w:space="0" w:color="auto"/>
              <w:bottom w:val="single" w:sz="6" w:space="0" w:color="auto"/>
              <w:right w:val="single" w:sz="18" w:space="0" w:color="auto"/>
            </w:tcBorders>
          </w:tcPr>
          <w:p w14:paraId="46514BFA" w14:textId="77777777" w:rsidR="00E20DCD" w:rsidRDefault="00E20DCD" w:rsidP="00E20DCD">
            <w:pPr>
              <w:rPr>
                <w:rFonts w:ascii="Arial" w:hAnsi="Arial" w:cs="Arial"/>
                <w:b/>
                <w:sz w:val="22"/>
                <w:szCs w:val="22"/>
              </w:rPr>
            </w:pPr>
            <w:r>
              <w:rPr>
                <w:rFonts w:ascii="Arial" w:hAnsi="Arial" w:cs="Arial"/>
                <w:b/>
                <w:sz w:val="22"/>
                <w:szCs w:val="22"/>
              </w:rPr>
              <w:lastRenderedPageBreak/>
              <w:t xml:space="preserve"> </w:t>
            </w:r>
            <w:proofErr w:type="spellStart"/>
            <w:r>
              <w:rPr>
                <w:rFonts w:ascii="Arial" w:hAnsi="Arial" w:cs="Arial"/>
                <w:b/>
                <w:sz w:val="22"/>
                <w:szCs w:val="22"/>
              </w:rPr>
              <w:t>Walaa</w:t>
            </w:r>
            <w:proofErr w:type="spellEnd"/>
            <w:r>
              <w:rPr>
                <w:rFonts w:ascii="Arial" w:hAnsi="Arial" w:cs="Arial"/>
                <w:b/>
                <w:sz w:val="22"/>
                <w:szCs w:val="22"/>
              </w:rPr>
              <w:t xml:space="preserve"> </w:t>
            </w:r>
            <w:proofErr w:type="spellStart"/>
            <w:r>
              <w:rPr>
                <w:rFonts w:ascii="Arial" w:hAnsi="Arial" w:cs="Arial"/>
                <w:b/>
                <w:sz w:val="22"/>
                <w:szCs w:val="22"/>
              </w:rPr>
              <w:t>Saweirs</w:t>
            </w:r>
            <w:proofErr w:type="spellEnd"/>
          </w:p>
          <w:p w14:paraId="37DC98E0" w14:textId="77777777" w:rsidR="00E20DCD" w:rsidRDefault="00E20DCD" w:rsidP="00E20DCD">
            <w:pPr>
              <w:rPr>
                <w:rFonts w:ascii="Arial" w:hAnsi="Arial" w:cs="Arial"/>
                <w:b/>
                <w:sz w:val="22"/>
                <w:szCs w:val="22"/>
              </w:rPr>
            </w:pPr>
          </w:p>
          <w:p w14:paraId="24E1A829" w14:textId="77777777" w:rsidR="00E20DCD" w:rsidRDefault="00E20DCD" w:rsidP="00E20DCD">
            <w:pPr>
              <w:rPr>
                <w:rFonts w:ascii="Arial" w:hAnsi="Arial" w:cs="Arial"/>
                <w:b/>
                <w:sz w:val="22"/>
                <w:szCs w:val="22"/>
              </w:rPr>
            </w:pPr>
          </w:p>
          <w:p w14:paraId="7FFCFE1D" w14:textId="77777777" w:rsidR="00E20DCD" w:rsidRDefault="00E20DCD" w:rsidP="00E20DCD">
            <w:pPr>
              <w:rPr>
                <w:rFonts w:ascii="Arial" w:hAnsi="Arial" w:cs="Arial"/>
                <w:b/>
                <w:sz w:val="22"/>
                <w:szCs w:val="22"/>
              </w:rPr>
            </w:pPr>
          </w:p>
          <w:p w14:paraId="27AD9AD8" w14:textId="77777777" w:rsidR="00E20DCD" w:rsidRDefault="00E20DCD" w:rsidP="00E20DCD">
            <w:pPr>
              <w:rPr>
                <w:rFonts w:ascii="Arial" w:hAnsi="Arial" w:cs="Arial"/>
                <w:b/>
                <w:sz w:val="22"/>
                <w:szCs w:val="22"/>
              </w:rPr>
            </w:pPr>
          </w:p>
          <w:p w14:paraId="4A1A1122" w14:textId="77777777" w:rsidR="00E20DCD" w:rsidRDefault="00E20DCD" w:rsidP="00E20DCD">
            <w:pPr>
              <w:rPr>
                <w:rFonts w:ascii="Arial" w:hAnsi="Arial" w:cs="Arial"/>
                <w:b/>
                <w:sz w:val="22"/>
                <w:szCs w:val="22"/>
              </w:rPr>
            </w:pPr>
          </w:p>
          <w:p w14:paraId="651015D3" w14:textId="77777777" w:rsidR="00E20DCD" w:rsidRDefault="00E20DCD" w:rsidP="00E20DCD">
            <w:pPr>
              <w:rPr>
                <w:rFonts w:ascii="Arial" w:hAnsi="Arial" w:cs="Arial"/>
                <w:b/>
                <w:sz w:val="22"/>
                <w:szCs w:val="22"/>
              </w:rPr>
            </w:pPr>
          </w:p>
          <w:p w14:paraId="35221CA4" w14:textId="77777777" w:rsidR="00E20DCD" w:rsidRDefault="00E20DCD" w:rsidP="00E20DCD">
            <w:pPr>
              <w:rPr>
                <w:rFonts w:ascii="Arial" w:hAnsi="Arial" w:cs="Arial"/>
                <w:b/>
                <w:sz w:val="22"/>
                <w:szCs w:val="22"/>
              </w:rPr>
            </w:pPr>
          </w:p>
          <w:p w14:paraId="78B18303" w14:textId="77777777" w:rsidR="00E20DCD" w:rsidRDefault="00E20DCD" w:rsidP="00E20DCD">
            <w:pPr>
              <w:rPr>
                <w:rFonts w:ascii="Arial" w:hAnsi="Arial" w:cs="Arial"/>
                <w:b/>
                <w:sz w:val="22"/>
                <w:szCs w:val="22"/>
              </w:rPr>
            </w:pPr>
          </w:p>
          <w:p w14:paraId="4CFBF636" w14:textId="77777777" w:rsidR="00E20DCD" w:rsidRDefault="00E20DCD" w:rsidP="00E20DCD">
            <w:pPr>
              <w:rPr>
                <w:rFonts w:ascii="Arial" w:hAnsi="Arial" w:cs="Arial"/>
                <w:b/>
                <w:sz w:val="22"/>
                <w:szCs w:val="22"/>
              </w:rPr>
            </w:pPr>
          </w:p>
          <w:p w14:paraId="792153A6" w14:textId="77777777" w:rsidR="00E20DCD" w:rsidRDefault="00E20DCD" w:rsidP="00E20DCD">
            <w:pPr>
              <w:rPr>
                <w:rFonts w:ascii="Arial" w:hAnsi="Arial" w:cs="Arial"/>
                <w:b/>
                <w:sz w:val="22"/>
                <w:szCs w:val="22"/>
              </w:rPr>
            </w:pPr>
          </w:p>
          <w:p w14:paraId="0E9305F0" w14:textId="77777777" w:rsidR="00E20DCD" w:rsidRDefault="00E20DCD" w:rsidP="00E20DCD">
            <w:pPr>
              <w:rPr>
                <w:rFonts w:ascii="Arial" w:hAnsi="Arial" w:cs="Arial"/>
                <w:b/>
                <w:sz w:val="22"/>
                <w:szCs w:val="22"/>
              </w:rPr>
            </w:pPr>
          </w:p>
          <w:p w14:paraId="39577AC4" w14:textId="77777777" w:rsidR="00E20DCD" w:rsidRDefault="00E20DCD" w:rsidP="00E20DCD">
            <w:pPr>
              <w:rPr>
                <w:rFonts w:ascii="Arial" w:hAnsi="Arial" w:cs="Arial"/>
                <w:b/>
                <w:sz w:val="22"/>
                <w:szCs w:val="22"/>
              </w:rPr>
            </w:pPr>
          </w:p>
          <w:p w14:paraId="6C0D7BFB" w14:textId="77777777" w:rsidR="00E20DCD" w:rsidRDefault="00E20DCD" w:rsidP="00E20DCD">
            <w:pPr>
              <w:rPr>
                <w:rFonts w:ascii="Arial" w:hAnsi="Arial" w:cs="Arial"/>
                <w:b/>
                <w:sz w:val="22"/>
                <w:szCs w:val="22"/>
              </w:rPr>
            </w:pPr>
          </w:p>
          <w:p w14:paraId="5C5A30A9" w14:textId="77777777" w:rsidR="00E20DCD" w:rsidRDefault="00E20DCD" w:rsidP="00E20DCD">
            <w:pPr>
              <w:rPr>
                <w:rFonts w:ascii="Arial" w:hAnsi="Arial" w:cs="Arial"/>
                <w:b/>
                <w:sz w:val="22"/>
                <w:szCs w:val="22"/>
              </w:rPr>
            </w:pPr>
          </w:p>
          <w:p w14:paraId="0B09B391" w14:textId="77777777" w:rsidR="00E20DCD" w:rsidRDefault="00E20DCD" w:rsidP="00E20DCD">
            <w:pPr>
              <w:rPr>
                <w:rFonts w:ascii="Arial" w:hAnsi="Arial" w:cs="Arial"/>
                <w:b/>
                <w:sz w:val="22"/>
                <w:szCs w:val="22"/>
              </w:rPr>
            </w:pPr>
          </w:p>
          <w:p w14:paraId="0E3A71EF" w14:textId="77777777" w:rsidR="00E20DCD" w:rsidRDefault="00E20DCD" w:rsidP="00E20DCD">
            <w:pPr>
              <w:rPr>
                <w:rFonts w:ascii="Arial" w:hAnsi="Arial" w:cs="Arial"/>
                <w:b/>
                <w:sz w:val="22"/>
                <w:szCs w:val="22"/>
              </w:rPr>
            </w:pPr>
          </w:p>
          <w:p w14:paraId="73319066" w14:textId="77777777" w:rsidR="00E20DCD" w:rsidRDefault="00E20DCD" w:rsidP="00E20DCD">
            <w:pPr>
              <w:rPr>
                <w:rFonts w:ascii="Arial" w:hAnsi="Arial" w:cs="Arial"/>
                <w:b/>
                <w:sz w:val="22"/>
                <w:szCs w:val="22"/>
              </w:rPr>
            </w:pPr>
          </w:p>
          <w:p w14:paraId="4F7D8A32" w14:textId="77777777" w:rsidR="00FD1075" w:rsidRDefault="00FD1075" w:rsidP="00E20DCD">
            <w:pPr>
              <w:rPr>
                <w:rFonts w:ascii="Arial" w:hAnsi="Arial" w:cs="Arial"/>
                <w:b/>
                <w:sz w:val="22"/>
                <w:szCs w:val="22"/>
              </w:rPr>
            </w:pPr>
          </w:p>
          <w:p w14:paraId="1E2B84CC" w14:textId="77777777" w:rsidR="00FD1075" w:rsidRPr="00E7174C" w:rsidRDefault="00FD1075" w:rsidP="00E20DCD">
            <w:pPr>
              <w:rPr>
                <w:rFonts w:ascii="Arial" w:hAnsi="Arial" w:cs="Arial"/>
                <w:b/>
                <w:sz w:val="22"/>
                <w:szCs w:val="22"/>
              </w:rPr>
            </w:pPr>
          </w:p>
        </w:tc>
      </w:tr>
      <w:tr w:rsidR="00E20DCD" w:rsidRPr="00E7174C" w14:paraId="5A1782D1" w14:textId="77777777" w:rsidTr="00DF4C4B">
        <w:trPr>
          <w:trHeight w:val="254"/>
        </w:trPr>
        <w:tc>
          <w:tcPr>
            <w:tcW w:w="15545" w:type="dxa"/>
            <w:gridSpan w:val="14"/>
            <w:tcBorders>
              <w:right w:val="single" w:sz="18" w:space="0" w:color="auto"/>
            </w:tcBorders>
            <w:shd w:val="pct12" w:color="008080" w:fill="33CCCC"/>
          </w:tcPr>
          <w:p w14:paraId="3264A4EA" w14:textId="77777777" w:rsidR="00E20DCD" w:rsidRPr="00E7174C" w:rsidRDefault="00E20DCD" w:rsidP="00A71A7A">
            <w:pPr>
              <w:rPr>
                <w:rFonts w:ascii="Arial" w:hAnsi="Arial" w:cs="Arial"/>
                <w:b/>
                <w:sz w:val="22"/>
                <w:szCs w:val="22"/>
              </w:rPr>
            </w:pPr>
          </w:p>
        </w:tc>
      </w:tr>
      <w:tr w:rsidR="00E20DCD" w:rsidRPr="00E7174C" w14:paraId="5585362E" w14:textId="77777777" w:rsidTr="005D236D">
        <w:trPr>
          <w:trHeight w:val="995"/>
        </w:trPr>
        <w:tc>
          <w:tcPr>
            <w:tcW w:w="730" w:type="dxa"/>
            <w:gridSpan w:val="3"/>
            <w:tcBorders>
              <w:top w:val="single" w:sz="6" w:space="0" w:color="auto"/>
              <w:bottom w:val="single" w:sz="6" w:space="0" w:color="auto"/>
            </w:tcBorders>
          </w:tcPr>
          <w:p w14:paraId="530275A6" w14:textId="77777777" w:rsidR="00E20DCD" w:rsidRPr="00E7174C" w:rsidRDefault="00E20DCD" w:rsidP="00A71A7A">
            <w:pPr>
              <w:ind w:right="34"/>
              <w:jc w:val="center"/>
              <w:rPr>
                <w:rFonts w:ascii="Arial" w:hAnsi="Arial" w:cs="Arial"/>
                <w:sz w:val="22"/>
                <w:szCs w:val="22"/>
              </w:rPr>
            </w:pPr>
            <w:r>
              <w:rPr>
                <w:rFonts w:ascii="Arial" w:hAnsi="Arial" w:cs="Arial"/>
                <w:sz w:val="22"/>
                <w:szCs w:val="22"/>
              </w:rPr>
              <w:t>17</w:t>
            </w:r>
          </w:p>
        </w:tc>
        <w:tc>
          <w:tcPr>
            <w:tcW w:w="2133" w:type="dxa"/>
            <w:gridSpan w:val="4"/>
            <w:tcBorders>
              <w:top w:val="single" w:sz="6" w:space="0" w:color="auto"/>
              <w:bottom w:val="single" w:sz="6" w:space="0" w:color="auto"/>
            </w:tcBorders>
          </w:tcPr>
          <w:p w14:paraId="20684676" w14:textId="77777777" w:rsidR="00E20DCD" w:rsidRDefault="00E20DCD"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National</w:t>
            </w:r>
          </w:p>
          <w:p w14:paraId="5B63D895" w14:textId="77777777" w:rsidR="00E20DCD" w:rsidRPr="00EF6C3E" w:rsidRDefault="00E20DCD" w:rsidP="00A71A7A">
            <w:pPr>
              <w:tabs>
                <w:tab w:val="left" w:pos="31"/>
              </w:tabs>
              <w:ind w:left="31" w:hanging="31"/>
              <w:rPr>
                <w:rFonts w:ascii="Arial" w:hAnsi="Arial" w:cs="Arial"/>
                <w:b/>
                <w:bCs/>
                <w:color w:val="000000"/>
                <w:sz w:val="22"/>
                <w:szCs w:val="22"/>
              </w:rPr>
            </w:pPr>
            <w:r>
              <w:rPr>
                <w:rFonts w:ascii="Arial" w:hAnsi="Arial" w:cs="Arial"/>
                <w:b/>
                <w:bCs/>
                <w:color w:val="000000"/>
                <w:sz w:val="22"/>
                <w:szCs w:val="22"/>
              </w:rPr>
              <w:t>Transplant Activity/Service</w:t>
            </w:r>
          </w:p>
          <w:p w14:paraId="2078C36B" w14:textId="77777777" w:rsidR="00E20DCD" w:rsidRPr="00E7174C" w:rsidRDefault="00E20DCD" w:rsidP="00B55DB2">
            <w:pPr>
              <w:tabs>
                <w:tab w:val="left" w:pos="31"/>
              </w:tabs>
              <w:rPr>
                <w:rFonts w:ascii="Arial" w:hAnsi="Arial" w:cs="Arial"/>
                <w:bCs/>
                <w:color w:val="000000"/>
                <w:sz w:val="22"/>
                <w:szCs w:val="22"/>
              </w:rPr>
            </w:pPr>
          </w:p>
        </w:tc>
        <w:tc>
          <w:tcPr>
            <w:tcW w:w="10904" w:type="dxa"/>
            <w:gridSpan w:val="3"/>
            <w:tcBorders>
              <w:top w:val="single" w:sz="6" w:space="0" w:color="auto"/>
              <w:bottom w:val="single" w:sz="6" w:space="0" w:color="auto"/>
            </w:tcBorders>
          </w:tcPr>
          <w:p w14:paraId="53ED99F1" w14:textId="77777777" w:rsidR="00E20DCD" w:rsidRPr="00E7174C" w:rsidRDefault="00E20DCD" w:rsidP="009E5207">
            <w:pPr>
              <w:rPr>
                <w:rFonts w:ascii="Arial" w:hAnsi="Arial" w:cs="Arial"/>
                <w:sz w:val="22"/>
                <w:szCs w:val="22"/>
              </w:rPr>
            </w:pPr>
            <w:r w:rsidRPr="00E4020D">
              <w:rPr>
                <w:rFonts w:ascii="Arial" w:hAnsi="Arial" w:cs="Arial"/>
                <w:sz w:val="22"/>
                <w:szCs w:val="22"/>
              </w:rPr>
              <w:t xml:space="preserve">Nick Cross </w:t>
            </w:r>
            <w:r>
              <w:rPr>
                <w:rFonts w:ascii="Arial" w:hAnsi="Arial" w:cs="Arial"/>
                <w:sz w:val="22"/>
                <w:szCs w:val="22"/>
              </w:rPr>
              <w:t xml:space="preserve">sent embedded presentation.  </w:t>
            </w:r>
            <w:bookmarkStart w:id="9" w:name="_MON_1584537875"/>
            <w:bookmarkEnd w:id="9"/>
            <w:r>
              <w:rPr>
                <w:rFonts w:ascii="Arial" w:hAnsi="Arial" w:cs="Arial"/>
                <w:sz w:val="22"/>
                <w:szCs w:val="22"/>
              </w:rPr>
              <w:object w:dxaOrig="1531" w:dyaOrig="990" w14:anchorId="0D013E01">
                <v:shape id="_x0000_i1034" type="#_x0000_t75" style="width:76.5pt;height:49.5pt" o:ole="">
                  <v:imagedata r:id="rId26" o:title=""/>
                </v:shape>
                <o:OLEObject Type="Embed" ProgID="PowerPoint.Show.12" ShapeID="_x0000_i1034" DrawAspect="Icon" ObjectID="_1749288850" r:id="rId27"/>
              </w:object>
            </w:r>
            <w:r w:rsidR="00CB0E34">
              <w:rPr>
                <w:rFonts w:ascii="Arial" w:hAnsi="Arial" w:cs="Arial"/>
                <w:sz w:val="22"/>
                <w:szCs w:val="22"/>
              </w:rPr>
              <w:t>There is ongoing in</w:t>
            </w:r>
            <w:r>
              <w:rPr>
                <w:rFonts w:ascii="Arial" w:hAnsi="Arial" w:cs="Arial"/>
                <w:sz w:val="22"/>
                <w:szCs w:val="22"/>
              </w:rPr>
              <w:t xml:space="preserve">crease in deceased donors. The main increase is in </w:t>
            </w:r>
            <w:r w:rsidR="00D96612">
              <w:rPr>
                <w:rFonts w:ascii="Arial" w:hAnsi="Arial" w:cs="Arial"/>
                <w:sz w:val="22"/>
                <w:szCs w:val="22"/>
              </w:rPr>
              <w:t xml:space="preserve">donation after </w:t>
            </w:r>
            <w:r>
              <w:rPr>
                <w:rFonts w:ascii="Arial" w:hAnsi="Arial" w:cs="Arial"/>
                <w:sz w:val="22"/>
                <w:szCs w:val="22"/>
              </w:rPr>
              <w:t>cardiac death.</w:t>
            </w:r>
          </w:p>
          <w:p w14:paraId="5D37839F" w14:textId="77777777" w:rsidR="00E20DCD" w:rsidRPr="00E7174C" w:rsidRDefault="00E20DCD" w:rsidP="00E4020D">
            <w:pPr>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35C15922" w14:textId="77777777" w:rsidR="00E20DCD" w:rsidRPr="00E7174C" w:rsidRDefault="00E20DCD" w:rsidP="009F78E2">
            <w:pPr>
              <w:rPr>
                <w:rFonts w:ascii="Arial" w:hAnsi="Arial" w:cs="Arial"/>
                <w:b/>
                <w:sz w:val="22"/>
                <w:szCs w:val="22"/>
              </w:rPr>
            </w:pPr>
            <w:r>
              <w:rPr>
                <w:rFonts w:ascii="Arial" w:hAnsi="Arial" w:cs="Arial"/>
                <w:b/>
                <w:sz w:val="22"/>
                <w:szCs w:val="22"/>
              </w:rPr>
              <w:t>Nick Cross</w:t>
            </w:r>
          </w:p>
        </w:tc>
      </w:tr>
      <w:tr w:rsidR="00E20DCD" w:rsidRPr="00E7174C" w14:paraId="2B27BA2B"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008080" w:fill="33CCCC"/>
          </w:tcPr>
          <w:p w14:paraId="727C71D4" w14:textId="77777777" w:rsidR="00E20DCD" w:rsidRPr="00E7174C" w:rsidRDefault="00E20DCD" w:rsidP="00A71A7A">
            <w:pPr>
              <w:ind w:right="34"/>
              <w:rPr>
                <w:rFonts w:ascii="Arial" w:hAnsi="Arial" w:cs="Arial"/>
                <w:b/>
                <w:sz w:val="22"/>
                <w:szCs w:val="22"/>
              </w:rPr>
            </w:pPr>
            <w:r w:rsidRPr="00E7174C">
              <w:rPr>
                <w:rFonts w:ascii="Arial" w:hAnsi="Arial" w:cs="Arial"/>
                <w:b/>
                <w:sz w:val="22"/>
                <w:szCs w:val="22"/>
              </w:rPr>
              <w:t>Ministry of Health</w:t>
            </w:r>
          </w:p>
        </w:tc>
      </w:tr>
      <w:tr w:rsidR="00E20DCD" w:rsidRPr="00E7174C" w14:paraId="12962E21" w14:textId="77777777" w:rsidTr="008063CD">
        <w:trPr>
          <w:trHeight w:val="950"/>
        </w:trPr>
        <w:tc>
          <w:tcPr>
            <w:tcW w:w="730" w:type="dxa"/>
            <w:gridSpan w:val="3"/>
            <w:tcBorders>
              <w:top w:val="single" w:sz="6" w:space="0" w:color="auto"/>
              <w:bottom w:val="single" w:sz="6" w:space="0" w:color="auto"/>
            </w:tcBorders>
          </w:tcPr>
          <w:p w14:paraId="2E1DC9AE" w14:textId="77777777" w:rsidR="00E20DCD" w:rsidRPr="00E7174C" w:rsidRDefault="00E20DCD" w:rsidP="006035FC">
            <w:pPr>
              <w:ind w:right="34"/>
              <w:jc w:val="center"/>
              <w:rPr>
                <w:rFonts w:ascii="Arial" w:hAnsi="Arial" w:cs="Arial"/>
                <w:sz w:val="22"/>
                <w:szCs w:val="22"/>
              </w:rPr>
            </w:pPr>
            <w:r>
              <w:rPr>
                <w:rFonts w:ascii="Arial" w:hAnsi="Arial" w:cs="Arial"/>
                <w:sz w:val="22"/>
                <w:szCs w:val="22"/>
              </w:rPr>
              <w:t>18</w:t>
            </w:r>
          </w:p>
        </w:tc>
        <w:tc>
          <w:tcPr>
            <w:tcW w:w="2133" w:type="dxa"/>
            <w:gridSpan w:val="4"/>
            <w:tcBorders>
              <w:top w:val="single" w:sz="6" w:space="0" w:color="auto"/>
              <w:bottom w:val="single" w:sz="6" w:space="0" w:color="auto"/>
            </w:tcBorders>
          </w:tcPr>
          <w:p w14:paraId="47CEEBAE" w14:textId="77777777" w:rsidR="00E20DCD" w:rsidRPr="00E7174C" w:rsidRDefault="00E20DCD" w:rsidP="009E5207">
            <w:pPr>
              <w:tabs>
                <w:tab w:val="left" w:pos="31"/>
              </w:tabs>
              <w:ind w:left="31" w:hanging="31"/>
              <w:rPr>
                <w:rFonts w:ascii="Arial" w:hAnsi="Arial" w:cs="Arial"/>
                <w:sz w:val="22"/>
                <w:szCs w:val="22"/>
              </w:rPr>
            </w:pPr>
            <w:r>
              <w:rPr>
                <w:rFonts w:ascii="Arial" w:hAnsi="Arial" w:cs="Arial"/>
                <w:b/>
                <w:bCs/>
                <w:color w:val="000000"/>
                <w:sz w:val="22"/>
                <w:szCs w:val="22"/>
              </w:rPr>
              <w:t xml:space="preserve">Compensation for </w:t>
            </w:r>
            <w:r w:rsidRPr="00EF6C3E">
              <w:rPr>
                <w:rFonts w:ascii="Arial" w:hAnsi="Arial" w:cs="Arial"/>
                <w:b/>
                <w:bCs/>
                <w:color w:val="000000"/>
                <w:sz w:val="22"/>
                <w:szCs w:val="22"/>
              </w:rPr>
              <w:t>Live Donors</w:t>
            </w:r>
          </w:p>
        </w:tc>
        <w:tc>
          <w:tcPr>
            <w:tcW w:w="10904" w:type="dxa"/>
            <w:gridSpan w:val="3"/>
            <w:tcBorders>
              <w:top w:val="single" w:sz="6" w:space="0" w:color="auto"/>
              <w:bottom w:val="single" w:sz="6" w:space="0" w:color="auto"/>
            </w:tcBorders>
          </w:tcPr>
          <w:p w14:paraId="68345963" w14:textId="77777777" w:rsidR="00E20DCD" w:rsidRDefault="00643DF9" w:rsidP="00B55DB2">
            <w:pPr>
              <w:pStyle w:val="NormalWeb"/>
              <w:rPr>
                <w:rFonts w:ascii="Arial" w:hAnsi="Arial" w:cs="Arial"/>
                <w:sz w:val="22"/>
                <w:szCs w:val="22"/>
              </w:rPr>
            </w:pPr>
            <w:r>
              <w:rPr>
                <w:rFonts w:ascii="Arial" w:hAnsi="Arial" w:cs="Arial"/>
                <w:sz w:val="22"/>
                <w:szCs w:val="22"/>
              </w:rPr>
              <w:t>(See third slide in embedded presentation in Item 17 above).</w:t>
            </w:r>
          </w:p>
          <w:p w14:paraId="3B560960" w14:textId="77777777" w:rsidR="00E20DCD" w:rsidRDefault="00E20DCD" w:rsidP="00B55DB2">
            <w:pPr>
              <w:pStyle w:val="NormalWeb"/>
              <w:rPr>
                <w:rFonts w:ascii="Arial" w:hAnsi="Arial" w:cs="Arial"/>
                <w:sz w:val="22"/>
                <w:szCs w:val="22"/>
              </w:rPr>
            </w:pPr>
          </w:p>
          <w:p w14:paraId="6EB27C9E" w14:textId="77777777" w:rsidR="00E20DCD" w:rsidRDefault="00E20DCD" w:rsidP="00B55DB2">
            <w:pPr>
              <w:pStyle w:val="NormalWeb"/>
              <w:rPr>
                <w:rFonts w:ascii="Arial" w:hAnsi="Arial" w:cs="Arial"/>
                <w:sz w:val="22"/>
                <w:szCs w:val="22"/>
              </w:rPr>
            </w:pPr>
          </w:p>
          <w:p w14:paraId="5063A3F2" w14:textId="77777777" w:rsidR="00FD1075" w:rsidRPr="009F78E2" w:rsidRDefault="00FD1075" w:rsidP="00B55DB2">
            <w:pPr>
              <w:pStyle w:val="NormalWeb"/>
              <w:rPr>
                <w:rFonts w:ascii="Arial" w:hAnsi="Arial" w:cs="Arial"/>
                <w:sz w:val="22"/>
                <w:szCs w:val="22"/>
              </w:rPr>
            </w:pPr>
          </w:p>
        </w:tc>
        <w:tc>
          <w:tcPr>
            <w:tcW w:w="1778" w:type="dxa"/>
            <w:gridSpan w:val="4"/>
            <w:tcBorders>
              <w:top w:val="single" w:sz="6" w:space="0" w:color="auto"/>
              <w:bottom w:val="single" w:sz="6" w:space="0" w:color="auto"/>
              <w:right w:val="single" w:sz="18" w:space="0" w:color="auto"/>
            </w:tcBorders>
          </w:tcPr>
          <w:p w14:paraId="19956025" w14:textId="77777777" w:rsidR="00E20DCD" w:rsidRPr="00E7174C" w:rsidRDefault="00E20DCD" w:rsidP="009F78E2">
            <w:pPr>
              <w:rPr>
                <w:rFonts w:ascii="Arial" w:hAnsi="Arial" w:cs="Arial"/>
                <w:b/>
                <w:sz w:val="22"/>
                <w:szCs w:val="22"/>
              </w:rPr>
            </w:pPr>
            <w:r>
              <w:rPr>
                <w:rFonts w:ascii="Arial" w:hAnsi="Arial" w:cs="Arial"/>
                <w:b/>
                <w:sz w:val="22"/>
                <w:szCs w:val="22"/>
              </w:rPr>
              <w:t>Nick Cross</w:t>
            </w:r>
          </w:p>
        </w:tc>
      </w:tr>
      <w:tr w:rsidR="00E20DCD" w:rsidRPr="00E7174C" w14:paraId="5B507530" w14:textId="77777777" w:rsidTr="005D236D">
        <w:trPr>
          <w:trHeight w:val="65"/>
        </w:trPr>
        <w:tc>
          <w:tcPr>
            <w:tcW w:w="730" w:type="dxa"/>
            <w:gridSpan w:val="3"/>
            <w:tcBorders>
              <w:top w:val="single" w:sz="6" w:space="0" w:color="auto"/>
              <w:bottom w:val="single" w:sz="6" w:space="0" w:color="auto"/>
            </w:tcBorders>
          </w:tcPr>
          <w:p w14:paraId="267474CB" w14:textId="77777777" w:rsidR="00E20DCD" w:rsidRPr="00E7174C" w:rsidRDefault="009005B5" w:rsidP="00A71A7A">
            <w:pPr>
              <w:rPr>
                <w:rFonts w:ascii="Arial" w:hAnsi="Arial" w:cs="Arial"/>
                <w:sz w:val="22"/>
                <w:szCs w:val="22"/>
              </w:rPr>
            </w:pPr>
            <w:r>
              <w:rPr>
                <w:rFonts w:ascii="Arial" w:hAnsi="Arial" w:cs="Arial"/>
                <w:sz w:val="22"/>
                <w:szCs w:val="22"/>
              </w:rPr>
              <w:t xml:space="preserve"> </w:t>
            </w:r>
            <w:r w:rsidR="00E20DCD">
              <w:rPr>
                <w:rFonts w:ascii="Arial" w:hAnsi="Arial" w:cs="Arial"/>
                <w:sz w:val="22"/>
                <w:szCs w:val="22"/>
              </w:rPr>
              <w:t>19</w:t>
            </w:r>
          </w:p>
        </w:tc>
        <w:tc>
          <w:tcPr>
            <w:tcW w:w="2133" w:type="dxa"/>
            <w:gridSpan w:val="4"/>
            <w:tcBorders>
              <w:top w:val="single" w:sz="6" w:space="0" w:color="auto"/>
              <w:bottom w:val="single" w:sz="6" w:space="0" w:color="auto"/>
            </w:tcBorders>
          </w:tcPr>
          <w:p w14:paraId="5CB14A30" w14:textId="77777777" w:rsidR="00E20DCD" w:rsidRPr="00EF6C3E" w:rsidRDefault="00E20DCD" w:rsidP="00A71A7A">
            <w:pPr>
              <w:tabs>
                <w:tab w:val="left" w:pos="31"/>
              </w:tabs>
              <w:ind w:left="31" w:hanging="31"/>
              <w:rPr>
                <w:rFonts w:ascii="Arial" w:hAnsi="Arial" w:cs="Arial"/>
                <w:b/>
                <w:bCs/>
                <w:color w:val="000000"/>
                <w:sz w:val="22"/>
                <w:szCs w:val="22"/>
              </w:rPr>
            </w:pPr>
            <w:proofErr w:type="gramStart"/>
            <w:r>
              <w:rPr>
                <w:rFonts w:ascii="Arial" w:hAnsi="Arial" w:cs="Arial"/>
                <w:b/>
                <w:bCs/>
                <w:color w:val="000000"/>
                <w:sz w:val="22"/>
                <w:szCs w:val="22"/>
              </w:rPr>
              <w:t xml:space="preserve">Report </w:t>
            </w:r>
            <w:r w:rsidRPr="00EF6C3E">
              <w:rPr>
                <w:rFonts w:ascii="Arial" w:hAnsi="Arial" w:cs="Arial"/>
                <w:b/>
                <w:bCs/>
                <w:color w:val="000000"/>
                <w:sz w:val="22"/>
                <w:szCs w:val="22"/>
              </w:rPr>
              <w:t xml:space="preserve"> </w:t>
            </w:r>
            <w:r>
              <w:rPr>
                <w:rFonts w:ascii="Arial" w:hAnsi="Arial" w:cs="Arial"/>
                <w:b/>
                <w:bCs/>
                <w:color w:val="000000"/>
                <w:sz w:val="22"/>
                <w:szCs w:val="22"/>
              </w:rPr>
              <w:t>on</w:t>
            </w:r>
            <w:proofErr w:type="gramEnd"/>
            <w:r w:rsidRPr="00EF6C3E">
              <w:rPr>
                <w:rFonts w:ascii="Arial" w:hAnsi="Arial" w:cs="Arial"/>
                <w:b/>
                <w:bCs/>
                <w:color w:val="000000"/>
                <w:sz w:val="22"/>
                <w:szCs w:val="22"/>
              </w:rPr>
              <w:t xml:space="preserve"> Kidney Health New Zealand</w:t>
            </w:r>
          </w:p>
          <w:p w14:paraId="1878075B" w14:textId="77777777" w:rsidR="00E20DCD" w:rsidRDefault="00E20DCD" w:rsidP="00A71A7A">
            <w:pPr>
              <w:tabs>
                <w:tab w:val="left" w:pos="31"/>
              </w:tabs>
              <w:ind w:left="31" w:hanging="31"/>
              <w:rPr>
                <w:rFonts w:ascii="Arial" w:hAnsi="Arial" w:cs="Arial"/>
                <w:bCs/>
                <w:color w:val="000000"/>
                <w:sz w:val="22"/>
                <w:szCs w:val="22"/>
              </w:rPr>
            </w:pPr>
          </w:p>
          <w:p w14:paraId="4FBEE175" w14:textId="77777777" w:rsidR="00E20DCD" w:rsidRPr="00E7174C" w:rsidRDefault="00E20DCD" w:rsidP="00A71A7A">
            <w:pPr>
              <w:tabs>
                <w:tab w:val="left" w:pos="31"/>
              </w:tabs>
              <w:ind w:left="31" w:hanging="31"/>
              <w:rPr>
                <w:rFonts w:ascii="Arial" w:hAnsi="Arial" w:cs="Arial"/>
                <w:sz w:val="22"/>
                <w:szCs w:val="22"/>
              </w:rPr>
            </w:pPr>
          </w:p>
        </w:tc>
        <w:tc>
          <w:tcPr>
            <w:tcW w:w="10904" w:type="dxa"/>
            <w:gridSpan w:val="3"/>
            <w:tcBorders>
              <w:top w:val="single" w:sz="6" w:space="0" w:color="auto"/>
              <w:bottom w:val="single" w:sz="6" w:space="0" w:color="auto"/>
            </w:tcBorders>
          </w:tcPr>
          <w:p w14:paraId="68DC3692" w14:textId="77777777" w:rsidR="00DE63AA" w:rsidRPr="00DE63AA" w:rsidRDefault="00DE63AA" w:rsidP="00DE63AA">
            <w:pPr>
              <w:pStyle w:val="ListParagraph"/>
              <w:numPr>
                <w:ilvl w:val="0"/>
                <w:numId w:val="39"/>
              </w:numPr>
              <w:contextualSpacing w:val="0"/>
              <w:rPr>
                <w:rFonts w:ascii="Arial" w:hAnsi="Arial" w:cs="Arial"/>
                <w:sz w:val="22"/>
                <w:szCs w:val="22"/>
              </w:rPr>
            </w:pPr>
            <w:r w:rsidRPr="00DE63AA">
              <w:rPr>
                <w:rFonts w:ascii="Arial" w:hAnsi="Arial" w:cs="Arial"/>
                <w:sz w:val="22"/>
                <w:szCs w:val="22"/>
              </w:rPr>
              <w:t xml:space="preserve">Yang reported on the recent KHNZ Consumer Council meeting. Main area of ongoing concern expressed by Consumer Council related to variability of service provision and support between rural and urban settings. For example, for rural patients a Renal Nurse visits once a month, machines break down, less support for home dialysis.  </w:t>
            </w:r>
            <w:proofErr w:type="spellStart"/>
            <w:r w:rsidRPr="00DE63AA">
              <w:rPr>
                <w:rFonts w:ascii="Arial" w:hAnsi="Arial" w:cs="Arial"/>
                <w:sz w:val="22"/>
                <w:szCs w:val="22"/>
              </w:rPr>
              <w:t>Renal</w:t>
            </w:r>
            <w:proofErr w:type="spellEnd"/>
            <w:r w:rsidRPr="00DE63AA">
              <w:rPr>
                <w:rFonts w:ascii="Arial" w:hAnsi="Arial" w:cs="Arial"/>
                <w:sz w:val="22"/>
                <w:szCs w:val="22"/>
              </w:rPr>
              <w:t xml:space="preserve"> units need to recognise that 1 size does not fit all and additional support is required for dialysis patients living further from a physical unit and team.</w:t>
            </w:r>
          </w:p>
          <w:p w14:paraId="63265C8C" w14:textId="77777777" w:rsidR="00DE63AA" w:rsidRPr="00DE63AA" w:rsidRDefault="00DE63AA" w:rsidP="00DE63AA">
            <w:pPr>
              <w:pStyle w:val="ListParagraph"/>
              <w:numPr>
                <w:ilvl w:val="0"/>
                <w:numId w:val="39"/>
              </w:numPr>
              <w:contextualSpacing w:val="0"/>
              <w:rPr>
                <w:rFonts w:ascii="Arial" w:hAnsi="Arial" w:cs="Arial"/>
                <w:sz w:val="22"/>
                <w:szCs w:val="22"/>
              </w:rPr>
            </w:pPr>
            <w:r w:rsidRPr="00DE63AA">
              <w:rPr>
                <w:rFonts w:ascii="Arial" w:hAnsi="Arial" w:cs="Arial"/>
                <w:sz w:val="22"/>
                <w:szCs w:val="22"/>
              </w:rPr>
              <w:t xml:space="preserve">Max noted that the value of the Council meetings is clear from both a consumer and KHNZ perspective.  KHNZ looking at a North Island and a South Island gathering between full annual meetings of the Council. Report on Council meeting to go up on KHNZ website.  </w:t>
            </w:r>
          </w:p>
          <w:p w14:paraId="51B95B13" w14:textId="77777777" w:rsidR="00DE63AA" w:rsidRPr="00DE63AA" w:rsidRDefault="00DE63AA" w:rsidP="00DE63AA">
            <w:pPr>
              <w:pStyle w:val="ListParagraph"/>
              <w:numPr>
                <w:ilvl w:val="0"/>
                <w:numId w:val="39"/>
              </w:numPr>
              <w:contextualSpacing w:val="0"/>
              <w:rPr>
                <w:rFonts w:ascii="Arial" w:hAnsi="Arial" w:cs="Arial"/>
                <w:sz w:val="22"/>
                <w:szCs w:val="22"/>
              </w:rPr>
            </w:pPr>
            <w:r w:rsidRPr="00DE63AA">
              <w:rPr>
                <w:rFonts w:ascii="Arial" w:hAnsi="Arial" w:cs="Arial"/>
                <w:sz w:val="22"/>
                <w:szCs w:val="22"/>
              </w:rPr>
              <w:t xml:space="preserve">Holiday dialysis – various ideas being considered to make ‘away from home’ dialysis more readily accessible to NZ patients within NZ – </w:t>
            </w:r>
            <w:proofErr w:type="gramStart"/>
            <w:r w:rsidRPr="00DE63AA">
              <w:rPr>
                <w:rFonts w:ascii="Arial" w:hAnsi="Arial" w:cs="Arial"/>
                <w:sz w:val="22"/>
                <w:szCs w:val="22"/>
              </w:rPr>
              <w:t>e.g.</w:t>
            </w:r>
            <w:proofErr w:type="gramEnd"/>
            <w:r w:rsidRPr="00DE63AA">
              <w:rPr>
                <w:rFonts w:ascii="Arial" w:hAnsi="Arial" w:cs="Arial"/>
                <w:sz w:val="22"/>
                <w:szCs w:val="22"/>
              </w:rPr>
              <w:t xml:space="preserve"> Kidney Health taking responsibility for coordinating out of area holiday dialysis.  Felt that having an empty chair in each Unit available to be prioritised for AFH dialysis may not be feasible.  New South Wales also now has a Red Kidney bus free for New Zealanders to use.  They need to book it ahead and dialysis treatment is free.  </w:t>
            </w:r>
          </w:p>
          <w:p w14:paraId="4EE7B72D" w14:textId="77777777" w:rsidR="00DE63AA" w:rsidRPr="00DE63AA" w:rsidRDefault="00DE63AA" w:rsidP="00DE63AA">
            <w:pPr>
              <w:pStyle w:val="ListParagraph"/>
              <w:numPr>
                <w:ilvl w:val="0"/>
                <w:numId w:val="39"/>
              </w:numPr>
              <w:contextualSpacing w:val="0"/>
              <w:rPr>
                <w:rFonts w:ascii="Arial" w:hAnsi="Arial" w:cs="Arial"/>
                <w:sz w:val="22"/>
                <w:szCs w:val="22"/>
              </w:rPr>
            </w:pPr>
            <w:r w:rsidRPr="00DE63AA">
              <w:rPr>
                <w:rFonts w:ascii="Arial" w:hAnsi="Arial" w:cs="Arial"/>
                <w:sz w:val="22"/>
                <w:szCs w:val="22"/>
              </w:rPr>
              <w:lastRenderedPageBreak/>
              <w:t xml:space="preserve">Chris asked Max whether KHNZ would be interested in trialling support for patients via Apps and </w:t>
            </w:r>
            <w:proofErr w:type="gramStart"/>
            <w:r w:rsidRPr="00DE63AA">
              <w:rPr>
                <w:rFonts w:ascii="Arial" w:hAnsi="Arial" w:cs="Arial"/>
                <w:sz w:val="22"/>
                <w:szCs w:val="22"/>
              </w:rPr>
              <w:t>Social Media</w:t>
            </w:r>
            <w:proofErr w:type="gramEnd"/>
            <w:r w:rsidRPr="00DE63AA">
              <w:rPr>
                <w:rFonts w:ascii="Arial" w:hAnsi="Arial" w:cs="Arial"/>
                <w:sz w:val="22"/>
                <w:szCs w:val="22"/>
              </w:rPr>
              <w:t xml:space="preserve">. </w:t>
            </w:r>
          </w:p>
          <w:p w14:paraId="2A6B19EF" w14:textId="77777777" w:rsidR="00E20DCD" w:rsidRPr="00B55DB2" w:rsidRDefault="00DE63AA" w:rsidP="00DE63AA">
            <w:pPr>
              <w:rPr>
                <w:rFonts w:ascii="Arial" w:hAnsi="Arial" w:cs="Arial"/>
                <w:sz w:val="22"/>
                <w:szCs w:val="22"/>
              </w:rPr>
            </w:pPr>
            <w:r w:rsidRPr="00B55DB2">
              <w:rPr>
                <w:rFonts w:ascii="Arial" w:hAnsi="Arial" w:cs="Arial"/>
                <w:sz w:val="22"/>
                <w:szCs w:val="22"/>
              </w:rPr>
              <w:t xml:space="preserve"> </w:t>
            </w:r>
          </w:p>
        </w:tc>
        <w:tc>
          <w:tcPr>
            <w:tcW w:w="1778" w:type="dxa"/>
            <w:gridSpan w:val="4"/>
            <w:tcBorders>
              <w:top w:val="single" w:sz="6" w:space="0" w:color="auto"/>
              <w:bottom w:val="single" w:sz="6" w:space="0" w:color="auto"/>
              <w:right w:val="single" w:sz="18" w:space="0" w:color="auto"/>
            </w:tcBorders>
          </w:tcPr>
          <w:p w14:paraId="69CE9E78" w14:textId="77777777" w:rsidR="00E20DCD" w:rsidRDefault="00E20DCD" w:rsidP="00A71A7A">
            <w:pPr>
              <w:rPr>
                <w:rFonts w:ascii="Arial" w:hAnsi="Arial" w:cs="Arial"/>
                <w:b/>
                <w:bCs/>
                <w:color w:val="000000"/>
                <w:sz w:val="22"/>
                <w:szCs w:val="22"/>
              </w:rPr>
            </w:pPr>
          </w:p>
          <w:p w14:paraId="36A247B9" w14:textId="77777777" w:rsidR="00E20DCD" w:rsidRDefault="00E20DCD" w:rsidP="00A71A7A">
            <w:pPr>
              <w:rPr>
                <w:rFonts w:ascii="Arial" w:hAnsi="Arial" w:cs="Arial"/>
                <w:b/>
                <w:bCs/>
                <w:color w:val="000000"/>
                <w:sz w:val="22"/>
                <w:szCs w:val="22"/>
              </w:rPr>
            </w:pPr>
          </w:p>
          <w:p w14:paraId="0AA64DCA" w14:textId="77777777" w:rsidR="00E20DCD" w:rsidRDefault="00E20DCD" w:rsidP="00A71A7A">
            <w:pPr>
              <w:rPr>
                <w:rFonts w:ascii="Arial" w:hAnsi="Arial" w:cs="Arial"/>
                <w:b/>
                <w:bCs/>
                <w:color w:val="000000"/>
                <w:sz w:val="22"/>
                <w:szCs w:val="22"/>
              </w:rPr>
            </w:pPr>
            <w:r w:rsidRPr="00E7174C">
              <w:rPr>
                <w:rFonts w:ascii="Arial" w:hAnsi="Arial" w:cs="Arial"/>
                <w:b/>
                <w:bCs/>
                <w:color w:val="000000"/>
                <w:sz w:val="22"/>
                <w:szCs w:val="22"/>
              </w:rPr>
              <w:t xml:space="preserve">Max </w:t>
            </w:r>
            <w:r>
              <w:rPr>
                <w:rFonts w:ascii="Arial" w:hAnsi="Arial" w:cs="Arial"/>
                <w:b/>
                <w:bCs/>
                <w:color w:val="000000"/>
                <w:sz w:val="22"/>
                <w:szCs w:val="22"/>
              </w:rPr>
              <w:t>Reid/</w:t>
            </w:r>
            <w:r w:rsidR="00424BF3">
              <w:rPr>
                <w:rFonts w:ascii="Arial" w:hAnsi="Arial" w:cs="Arial"/>
                <w:b/>
                <w:bCs/>
                <w:color w:val="000000"/>
                <w:sz w:val="22"/>
                <w:szCs w:val="22"/>
              </w:rPr>
              <w:t xml:space="preserve"> </w:t>
            </w:r>
            <w:r>
              <w:rPr>
                <w:rFonts w:ascii="Arial" w:hAnsi="Arial" w:cs="Arial"/>
                <w:b/>
                <w:bCs/>
                <w:color w:val="000000"/>
                <w:sz w:val="22"/>
                <w:szCs w:val="22"/>
              </w:rPr>
              <w:t>Yang Zhang-Farhi</w:t>
            </w:r>
          </w:p>
          <w:p w14:paraId="29030019" w14:textId="77777777" w:rsidR="00E20DCD" w:rsidRDefault="00E20DCD" w:rsidP="00A71A7A">
            <w:pPr>
              <w:rPr>
                <w:rFonts w:ascii="Arial" w:hAnsi="Arial" w:cs="Arial"/>
                <w:b/>
                <w:bCs/>
                <w:color w:val="000000"/>
                <w:sz w:val="22"/>
                <w:szCs w:val="22"/>
              </w:rPr>
            </w:pPr>
          </w:p>
          <w:p w14:paraId="73277E05" w14:textId="77777777" w:rsidR="00E20DCD" w:rsidRDefault="00E20DCD" w:rsidP="00A71A7A">
            <w:pPr>
              <w:rPr>
                <w:rFonts w:ascii="Arial" w:hAnsi="Arial" w:cs="Arial"/>
                <w:b/>
                <w:bCs/>
                <w:color w:val="000000"/>
                <w:sz w:val="22"/>
                <w:szCs w:val="22"/>
              </w:rPr>
            </w:pPr>
          </w:p>
          <w:p w14:paraId="4D1A75D5" w14:textId="77777777" w:rsidR="00E20DCD" w:rsidRDefault="00E20DCD" w:rsidP="00A71A7A">
            <w:pPr>
              <w:rPr>
                <w:rFonts w:ascii="Arial" w:hAnsi="Arial" w:cs="Arial"/>
                <w:b/>
                <w:sz w:val="22"/>
                <w:szCs w:val="22"/>
              </w:rPr>
            </w:pPr>
          </w:p>
          <w:p w14:paraId="0B275B80" w14:textId="77777777" w:rsidR="00DE63AA" w:rsidRDefault="00DE63AA" w:rsidP="00A71A7A">
            <w:pPr>
              <w:rPr>
                <w:rFonts w:ascii="Arial" w:hAnsi="Arial" w:cs="Arial"/>
                <w:b/>
                <w:sz w:val="22"/>
                <w:szCs w:val="22"/>
              </w:rPr>
            </w:pPr>
          </w:p>
          <w:p w14:paraId="7FEDFF49" w14:textId="77777777" w:rsidR="00DE63AA" w:rsidRDefault="00DE63AA" w:rsidP="00A71A7A">
            <w:pPr>
              <w:rPr>
                <w:rFonts w:ascii="Arial" w:hAnsi="Arial" w:cs="Arial"/>
                <w:b/>
                <w:sz w:val="22"/>
                <w:szCs w:val="22"/>
              </w:rPr>
            </w:pPr>
          </w:p>
          <w:p w14:paraId="68677FCA" w14:textId="77777777" w:rsidR="00DE63AA" w:rsidRDefault="00DE63AA" w:rsidP="00A71A7A">
            <w:pPr>
              <w:rPr>
                <w:rFonts w:ascii="Arial" w:hAnsi="Arial" w:cs="Arial"/>
                <w:b/>
                <w:sz w:val="22"/>
                <w:szCs w:val="22"/>
              </w:rPr>
            </w:pPr>
          </w:p>
          <w:p w14:paraId="659E545A" w14:textId="77777777" w:rsidR="00DE63AA" w:rsidRDefault="00DE63AA" w:rsidP="00A71A7A">
            <w:pPr>
              <w:rPr>
                <w:rFonts w:ascii="Arial" w:hAnsi="Arial" w:cs="Arial"/>
                <w:b/>
                <w:sz w:val="22"/>
                <w:szCs w:val="22"/>
              </w:rPr>
            </w:pPr>
          </w:p>
          <w:p w14:paraId="0616F716" w14:textId="77777777" w:rsidR="00DE63AA" w:rsidRDefault="00DE63AA" w:rsidP="00A71A7A">
            <w:pPr>
              <w:rPr>
                <w:rFonts w:ascii="Arial" w:hAnsi="Arial" w:cs="Arial"/>
                <w:b/>
                <w:sz w:val="22"/>
                <w:szCs w:val="22"/>
              </w:rPr>
            </w:pPr>
          </w:p>
          <w:p w14:paraId="3A11BA2B" w14:textId="77777777" w:rsidR="00DE63AA" w:rsidRDefault="00DE63AA" w:rsidP="00A71A7A">
            <w:pPr>
              <w:rPr>
                <w:rFonts w:ascii="Arial" w:hAnsi="Arial" w:cs="Arial"/>
                <w:b/>
                <w:sz w:val="22"/>
                <w:szCs w:val="22"/>
              </w:rPr>
            </w:pPr>
          </w:p>
          <w:p w14:paraId="551FDFC8" w14:textId="77777777" w:rsidR="00DE63AA" w:rsidRDefault="00DE63AA" w:rsidP="00A71A7A">
            <w:pPr>
              <w:rPr>
                <w:rFonts w:ascii="Arial" w:hAnsi="Arial" w:cs="Arial"/>
                <w:b/>
                <w:sz w:val="22"/>
                <w:szCs w:val="22"/>
              </w:rPr>
            </w:pPr>
          </w:p>
          <w:p w14:paraId="42D8E588" w14:textId="77777777" w:rsidR="00DE63AA" w:rsidRDefault="00DE63AA" w:rsidP="00A71A7A">
            <w:pPr>
              <w:rPr>
                <w:rFonts w:ascii="Arial" w:hAnsi="Arial" w:cs="Arial"/>
                <w:b/>
                <w:sz w:val="22"/>
                <w:szCs w:val="22"/>
              </w:rPr>
            </w:pPr>
          </w:p>
          <w:p w14:paraId="15EA5F23" w14:textId="77777777" w:rsidR="00DE63AA" w:rsidRPr="00E7174C" w:rsidRDefault="00DE63AA" w:rsidP="00A71A7A">
            <w:pPr>
              <w:rPr>
                <w:rFonts w:ascii="Arial" w:hAnsi="Arial" w:cs="Arial"/>
                <w:b/>
                <w:sz w:val="22"/>
                <w:szCs w:val="22"/>
              </w:rPr>
            </w:pPr>
          </w:p>
        </w:tc>
      </w:tr>
      <w:tr w:rsidR="00E20DCD" w:rsidRPr="00E7174C" w14:paraId="5314BD58" w14:textId="77777777" w:rsidTr="00DF4C4B">
        <w:trPr>
          <w:trHeight w:val="254"/>
        </w:trPr>
        <w:tc>
          <w:tcPr>
            <w:tcW w:w="15545" w:type="dxa"/>
            <w:gridSpan w:val="14"/>
            <w:tcBorders>
              <w:bottom w:val="single" w:sz="4" w:space="0" w:color="auto"/>
              <w:right w:val="single" w:sz="18" w:space="0" w:color="auto"/>
            </w:tcBorders>
            <w:shd w:val="pct12" w:color="008080" w:fill="33CCCC"/>
          </w:tcPr>
          <w:p w14:paraId="38ACAA79" w14:textId="77777777" w:rsidR="00E20DCD" w:rsidRPr="00E7174C" w:rsidRDefault="00E20DCD" w:rsidP="0003272A">
            <w:pPr>
              <w:rPr>
                <w:rFonts w:ascii="Arial" w:hAnsi="Arial" w:cs="Arial"/>
                <w:b/>
                <w:bCs/>
                <w:color w:val="000000"/>
                <w:sz w:val="22"/>
                <w:szCs w:val="22"/>
              </w:rPr>
            </w:pPr>
            <w:r w:rsidRPr="00E7174C">
              <w:rPr>
                <w:rFonts w:ascii="Arial" w:hAnsi="Arial" w:cs="Arial"/>
                <w:b/>
                <w:sz w:val="22"/>
                <w:szCs w:val="22"/>
              </w:rPr>
              <w:lastRenderedPageBreak/>
              <w:t>Standard Report Updates</w:t>
            </w:r>
          </w:p>
        </w:tc>
      </w:tr>
      <w:tr w:rsidR="00E20DCD" w:rsidRPr="00E7174C" w14:paraId="1B21307D" w14:textId="77777777" w:rsidTr="005D236D">
        <w:trPr>
          <w:trHeight w:val="1275"/>
        </w:trPr>
        <w:tc>
          <w:tcPr>
            <w:tcW w:w="730" w:type="dxa"/>
            <w:gridSpan w:val="3"/>
            <w:tcBorders>
              <w:top w:val="single" w:sz="4" w:space="0" w:color="auto"/>
              <w:bottom w:val="single" w:sz="4" w:space="0" w:color="auto"/>
              <w:right w:val="single" w:sz="4" w:space="0" w:color="auto"/>
            </w:tcBorders>
            <w:shd w:val="clear" w:color="auto" w:fill="auto"/>
          </w:tcPr>
          <w:p w14:paraId="5DB0CD8E" w14:textId="77777777" w:rsidR="00E20DCD" w:rsidRPr="00E7174C" w:rsidRDefault="009005B5" w:rsidP="00627DA3">
            <w:pPr>
              <w:pStyle w:val="BlockLabel"/>
              <w:rPr>
                <w:rFonts w:ascii="Arial" w:hAnsi="Arial" w:cs="Arial"/>
                <w:b w:val="0"/>
                <w:sz w:val="22"/>
                <w:szCs w:val="22"/>
                <w:lang w:val="en-AU"/>
              </w:rPr>
            </w:pPr>
            <w:r>
              <w:rPr>
                <w:rFonts w:ascii="Arial" w:hAnsi="Arial" w:cs="Arial"/>
                <w:b w:val="0"/>
                <w:sz w:val="22"/>
                <w:szCs w:val="22"/>
                <w:lang w:val="en-AU"/>
              </w:rPr>
              <w:t xml:space="preserve"> </w:t>
            </w:r>
            <w:r w:rsidR="00E20DCD">
              <w:rPr>
                <w:rFonts w:ascii="Arial" w:hAnsi="Arial" w:cs="Arial"/>
                <w:b w:val="0"/>
                <w:sz w:val="22"/>
                <w:szCs w:val="22"/>
                <w:lang w:val="en-AU"/>
              </w:rPr>
              <w:t>20</w:t>
            </w:r>
          </w:p>
        </w:tc>
        <w:tc>
          <w:tcPr>
            <w:tcW w:w="2133" w:type="dxa"/>
            <w:gridSpan w:val="4"/>
            <w:tcBorders>
              <w:top w:val="single" w:sz="6" w:space="0" w:color="auto"/>
              <w:bottom w:val="single" w:sz="6" w:space="0" w:color="auto"/>
            </w:tcBorders>
          </w:tcPr>
          <w:p w14:paraId="62CAB2B3" w14:textId="77777777" w:rsidR="00E20DCD" w:rsidRPr="00E7174C" w:rsidRDefault="00E20DCD" w:rsidP="00417FC9">
            <w:pPr>
              <w:rPr>
                <w:rFonts w:ascii="Arial" w:hAnsi="Arial" w:cs="Arial"/>
                <w:b/>
                <w:bCs/>
                <w:color w:val="000000"/>
                <w:sz w:val="22"/>
                <w:szCs w:val="22"/>
              </w:rPr>
            </w:pPr>
            <w:r w:rsidRPr="00E7174C">
              <w:rPr>
                <w:rFonts w:ascii="Arial" w:hAnsi="Arial" w:cs="Arial"/>
                <w:b/>
                <w:bCs/>
                <w:color w:val="000000"/>
                <w:sz w:val="22"/>
                <w:szCs w:val="22"/>
              </w:rPr>
              <w:t>Subcommittee reports</w:t>
            </w:r>
          </w:p>
          <w:p w14:paraId="15366F5F" w14:textId="77777777" w:rsidR="00E20DCD" w:rsidRPr="00EF6C3E" w:rsidRDefault="00E20DCD" w:rsidP="00EF6C3E">
            <w:pPr>
              <w:tabs>
                <w:tab w:val="left" w:pos="31"/>
              </w:tabs>
              <w:ind w:left="31" w:hanging="31"/>
              <w:rPr>
                <w:rFonts w:ascii="Arial" w:hAnsi="Arial" w:cs="Arial"/>
                <w:b/>
                <w:bCs/>
                <w:color w:val="000000"/>
                <w:sz w:val="22"/>
                <w:szCs w:val="22"/>
              </w:rPr>
            </w:pPr>
            <w:r>
              <w:rPr>
                <w:rFonts w:ascii="Arial" w:hAnsi="Arial" w:cs="Arial"/>
                <w:b/>
                <w:bCs/>
                <w:color w:val="000000"/>
                <w:sz w:val="22"/>
                <w:szCs w:val="22"/>
              </w:rPr>
              <w:t>1. Renal</w:t>
            </w:r>
            <w:r w:rsidRPr="00EF6C3E">
              <w:rPr>
                <w:rFonts w:ascii="Arial" w:hAnsi="Arial" w:cs="Arial"/>
                <w:b/>
                <w:bCs/>
                <w:color w:val="000000"/>
                <w:sz w:val="22"/>
                <w:szCs w:val="22"/>
              </w:rPr>
              <w:t xml:space="preserve"> Nursing Advisory Group</w:t>
            </w:r>
          </w:p>
          <w:p w14:paraId="645B4A07" w14:textId="77777777" w:rsidR="00E20DCD" w:rsidRPr="00EF6C3E" w:rsidRDefault="00E20DCD" w:rsidP="00EF6C3E">
            <w:pPr>
              <w:tabs>
                <w:tab w:val="left" w:pos="31"/>
              </w:tabs>
              <w:ind w:left="31" w:hanging="31"/>
              <w:rPr>
                <w:rFonts w:ascii="Arial" w:hAnsi="Arial" w:cs="Arial"/>
                <w:b/>
                <w:bCs/>
                <w:color w:val="000000"/>
                <w:sz w:val="22"/>
                <w:szCs w:val="22"/>
              </w:rPr>
            </w:pPr>
          </w:p>
          <w:p w14:paraId="1D33E96E" w14:textId="77777777" w:rsidR="00E20DCD" w:rsidRPr="00E7174C" w:rsidRDefault="007A256F" w:rsidP="007A256F">
            <w:pPr>
              <w:tabs>
                <w:tab w:val="left" w:pos="31"/>
              </w:tabs>
              <w:ind w:left="31" w:hanging="31"/>
              <w:rPr>
                <w:rFonts w:ascii="Arial" w:hAnsi="Arial" w:cs="Arial"/>
                <w:bCs/>
                <w:color w:val="000000"/>
                <w:sz w:val="22"/>
                <w:szCs w:val="22"/>
              </w:rPr>
            </w:pPr>
            <w:r>
              <w:rPr>
                <w:rFonts w:ascii="Arial" w:hAnsi="Arial" w:cs="Arial"/>
                <w:b/>
                <w:bCs/>
                <w:color w:val="000000"/>
                <w:sz w:val="22"/>
                <w:szCs w:val="22"/>
              </w:rPr>
              <w:t>2</w:t>
            </w:r>
            <w:r w:rsidR="00E20DCD" w:rsidRPr="00EF6C3E">
              <w:rPr>
                <w:rFonts w:ascii="Arial" w:hAnsi="Arial" w:cs="Arial"/>
                <w:b/>
                <w:bCs/>
                <w:color w:val="000000"/>
                <w:sz w:val="22"/>
                <w:szCs w:val="22"/>
              </w:rPr>
              <w:t xml:space="preserve">. </w:t>
            </w:r>
            <w:r>
              <w:rPr>
                <w:rFonts w:ascii="Arial" w:hAnsi="Arial" w:cs="Arial"/>
                <w:b/>
                <w:bCs/>
                <w:color w:val="000000"/>
                <w:sz w:val="22"/>
                <w:szCs w:val="22"/>
              </w:rPr>
              <w:t xml:space="preserve">Australian and </w:t>
            </w:r>
            <w:r w:rsidR="00E20DCD" w:rsidRPr="00EF6C3E">
              <w:rPr>
                <w:rFonts w:ascii="Arial" w:hAnsi="Arial" w:cs="Arial"/>
                <w:b/>
                <w:bCs/>
                <w:color w:val="000000"/>
                <w:sz w:val="22"/>
                <w:szCs w:val="22"/>
              </w:rPr>
              <w:t>NZ Dialysis</w:t>
            </w:r>
            <w:r>
              <w:rPr>
                <w:rFonts w:ascii="Arial" w:hAnsi="Arial" w:cs="Arial"/>
                <w:b/>
                <w:bCs/>
                <w:color w:val="000000"/>
                <w:sz w:val="22"/>
                <w:szCs w:val="22"/>
              </w:rPr>
              <w:t xml:space="preserve"> </w:t>
            </w:r>
            <w:r w:rsidRPr="00EF6C3E">
              <w:rPr>
                <w:rFonts w:ascii="Arial" w:hAnsi="Arial" w:cs="Arial"/>
                <w:b/>
                <w:bCs/>
                <w:color w:val="000000"/>
                <w:sz w:val="22"/>
                <w:szCs w:val="22"/>
              </w:rPr>
              <w:t>Board of</w:t>
            </w:r>
            <w:r>
              <w:rPr>
                <w:rFonts w:ascii="Arial" w:hAnsi="Arial" w:cs="Arial"/>
                <w:b/>
                <w:bCs/>
                <w:color w:val="000000"/>
                <w:sz w:val="22"/>
                <w:szCs w:val="22"/>
              </w:rPr>
              <w:t xml:space="preserve"> </w:t>
            </w:r>
            <w:r w:rsidR="00E20DCD" w:rsidRPr="00EF6C3E">
              <w:rPr>
                <w:rFonts w:ascii="Arial" w:hAnsi="Arial" w:cs="Arial"/>
                <w:b/>
                <w:bCs/>
                <w:color w:val="000000"/>
                <w:sz w:val="22"/>
                <w:szCs w:val="22"/>
              </w:rPr>
              <w:t>Practice</w:t>
            </w:r>
          </w:p>
        </w:tc>
        <w:tc>
          <w:tcPr>
            <w:tcW w:w="10904" w:type="dxa"/>
            <w:gridSpan w:val="3"/>
            <w:tcBorders>
              <w:top w:val="single" w:sz="6" w:space="0" w:color="auto"/>
              <w:bottom w:val="single" w:sz="6" w:space="0" w:color="auto"/>
            </w:tcBorders>
          </w:tcPr>
          <w:p w14:paraId="6B8ED03D" w14:textId="77777777" w:rsidR="00E20DCD" w:rsidRPr="00E7174C" w:rsidRDefault="00E20DCD" w:rsidP="00417FC9">
            <w:pPr>
              <w:rPr>
                <w:rFonts w:ascii="Arial" w:hAnsi="Arial" w:cs="Arial"/>
                <w:bCs/>
                <w:color w:val="000000"/>
                <w:sz w:val="22"/>
                <w:szCs w:val="22"/>
                <w:lang w:val="en-GB"/>
              </w:rPr>
            </w:pPr>
          </w:p>
          <w:p w14:paraId="60D7A59A" w14:textId="77777777" w:rsidR="00E20DCD" w:rsidRDefault="00E20DCD" w:rsidP="00417FC9">
            <w:pPr>
              <w:rPr>
                <w:rFonts w:ascii="Arial" w:hAnsi="Arial" w:cs="Arial"/>
                <w:bCs/>
                <w:color w:val="000000"/>
                <w:sz w:val="22"/>
                <w:szCs w:val="22"/>
                <w:lang w:val="en-GB"/>
              </w:rPr>
            </w:pPr>
          </w:p>
          <w:p w14:paraId="4BF8DF15" w14:textId="77777777" w:rsidR="00E20DCD" w:rsidRPr="00E7174C" w:rsidRDefault="00E20DCD" w:rsidP="00417FC9">
            <w:pPr>
              <w:rPr>
                <w:rFonts w:ascii="Arial" w:hAnsi="Arial" w:cs="Arial"/>
                <w:bCs/>
                <w:color w:val="000000"/>
                <w:sz w:val="22"/>
                <w:szCs w:val="22"/>
                <w:lang w:val="en-GB"/>
              </w:rPr>
            </w:pPr>
            <w:r>
              <w:rPr>
                <w:rFonts w:ascii="Arial" w:hAnsi="Arial" w:cs="Arial"/>
                <w:bCs/>
                <w:color w:val="000000"/>
                <w:sz w:val="22"/>
                <w:szCs w:val="22"/>
                <w:lang w:val="en-GB"/>
              </w:rPr>
              <w:t>Nothing reported.</w:t>
            </w:r>
          </w:p>
          <w:p w14:paraId="2593162D" w14:textId="77777777" w:rsidR="00E20DCD" w:rsidRPr="00E7174C" w:rsidRDefault="00E20DCD" w:rsidP="00417FC9">
            <w:pPr>
              <w:rPr>
                <w:rFonts w:ascii="Arial" w:hAnsi="Arial" w:cs="Arial"/>
                <w:bCs/>
                <w:color w:val="000000"/>
                <w:sz w:val="22"/>
                <w:szCs w:val="22"/>
                <w:lang w:val="en-GB"/>
              </w:rPr>
            </w:pPr>
          </w:p>
          <w:p w14:paraId="16C68541" w14:textId="77777777" w:rsidR="00E20DCD" w:rsidRPr="00E7174C" w:rsidRDefault="00E20DCD" w:rsidP="00417FC9">
            <w:pPr>
              <w:rPr>
                <w:rFonts w:ascii="Arial" w:hAnsi="Arial" w:cs="Arial"/>
                <w:bCs/>
                <w:color w:val="000000"/>
                <w:sz w:val="22"/>
                <w:szCs w:val="22"/>
                <w:lang w:val="en-GB"/>
              </w:rPr>
            </w:pPr>
          </w:p>
          <w:p w14:paraId="58F2DE56" w14:textId="77777777" w:rsidR="00424BF3" w:rsidRPr="00424BF3" w:rsidRDefault="00424BF3" w:rsidP="00424BF3">
            <w:pPr>
              <w:rPr>
                <w:rFonts w:ascii="Arial" w:hAnsi="Arial" w:cs="Arial"/>
                <w:bCs/>
                <w:color w:val="000000"/>
                <w:sz w:val="22"/>
                <w:szCs w:val="22"/>
                <w:lang w:val="en-GB"/>
              </w:rPr>
            </w:pPr>
            <w:r w:rsidRPr="00424BF3">
              <w:rPr>
                <w:rFonts w:ascii="Arial" w:hAnsi="Arial" w:cs="Arial"/>
                <w:bCs/>
                <w:color w:val="000000"/>
                <w:sz w:val="22"/>
                <w:szCs w:val="22"/>
                <w:lang w:val="en-GB"/>
              </w:rPr>
              <w:t>-Next Board meeting is end of April. Two board members will represent Australia Technologist / Physiologist </w:t>
            </w:r>
          </w:p>
          <w:p w14:paraId="78486D45" w14:textId="77777777" w:rsidR="00424BF3" w:rsidRPr="00424BF3" w:rsidRDefault="00424BF3" w:rsidP="00424BF3">
            <w:pPr>
              <w:rPr>
                <w:rFonts w:ascii="Arial" w:hAnsi="Arial" w:cs="Arial"/>
                <w:bCs/>
                <w:color w:val="000000"/>
                <w:sz w:val="22"/>
                <w:szCs w:val="22"/>
                <w:lang w:val="en-GB"/>
              </w:rPr>
            </w:pPr>
            <w:r w:rsidRPr="00424BF3">
              <w:rPr>
                <w:rFonts w:ascii="Arial" w:hAnsi="Arial" w:cs="Arial"/>
                <w:bCs/>
                <w:color w:val="000000"/>
                <w:sz w:val="22"/>
                <w:szCs w:val="22"/>
                <w:lang w:val="en-GB"/>
              </w:rPr>
              <w:t xml:space="preserve">Updated competencies &amp; scopes document circulated to NRAB. This will be uploaded to NRAB website and old roles &amp; responsibility document </w:t>
            </w:r>
            <w:proofErr w:type="gramStart"/>
            <w:r w:rsidRPr="00424BF3">
              <w:rPr>
                <w:rFonts w:ascii="Arial" w:hAnsi="Arial" w:cs="Arial"/>
                <w:bCs/>
                <w:color w:val="000000"/>
                <w:sz w:val="22"/>
                <w:szCs w:val="22"/>
                <w:lang w:val="en-GB"/>
              </w:rPr>
              <w:t>to  be</w:t>
            </w:r>
            <w:proofErr w:type="gramEnd"/>
            <w:r w:rsidRPr="00424BF3">
              <w:rPr>
                <w:rFonts w:ascii="Arial" w:hAnsi="Arial" w:cs="Arial"/>
                <w:bCs/>
                <w:color w:val="000000"/>
                <w:sz w:val="22"/>
                <w:szCs w:val="22"/>
                <w:lang w:val="en-GB"/>
              </w:rPr>
              <w:t xml:space="preserve"> archived . </w:t>
            </w:r>
          </w:p>
          <w:p w14:paraId="0D94DCB7" w14:textId="77777777" w:rsidR="00424BF3" w:rsidRPr="00424BF3" w:rsidRDefault="00424BF3" w:rsidP="00424BF3">
            <w:pPr>
              <w:rPr>
                <w:rFonts w:ascii="Arial" w:hAnsi="Arial" w:cs="Arial"/>
                <w:bCs/>
                <w:color w:val="000000"/>
                <w:sz w:val="22"/>
                <w:szCs w:val="22"/>
                <w:lang w:val="en-GB"/>
              </w:rPr>
            </w:pPr>
            <w:r w:rsidRPr="00424BF3">
              <w:rPr>
                <w:rFonts w:ascii="Arial" w:hAnsi="Arial" w:cs="Arial"/>
                <w:bCs/>
                <w:color w:val="000000"/>
                <w:sz w:val="22"/>
                <w:szCs w:val="22"/>
                <w:lang w:val="en-GB"/>
              </w:rPr>
              <w:t xml:space="preserve">NRAB acknowledged that document is comprehensive &amp; the great </w:t>
            </w:r>
            <w:proofErr w:type="gramStart"/>
            <w:r w:rsidRPr="00424BF3">
              <w:rPr>
                <w:rFonts w:ascii="Arial" w:hAnsi="Arial" w:cs="Arial"/>
                <w:bCs/>
                <w:color w:val="000000"/>
                <w:sz w:val="22"/>
                <w:szCs w:val="22"/>
                <w:lang w:val="en-GB"/>
              </w:rPr>
              <w:t>work  of</w:t>
            </w:r>
            <w:proofErr w:type="gramEnd"/>
            <w:r w:rsidRPr="00424BF3">
              <w:rPr>
                <w:rFonts w:ascii="Arial" w:hAnsi="Arial" w:cs="Arial"/>
                <w:bCs/>
                <w:color w:val="000000"/>
                <w:sz w:val="22"/>
                <w:szCs w:val="22"/>
                <w:lang w:val="en-GB"/>
              </w:rPr>
              <w:t xml:space="preserve"> NZASRDP. </w:t>
            </w:r>
          </w:p>
          <w:p w14:paraId="22E41AA5" w14:textId="77777777" w:rsidR="00424BF3" w:rsidRPr="00424BF3" w:rsidRDefault="00424BF3" w:rsidP="00424BF3">
            <w:pPr>
              <w:rPr>
                <w:rFonts w:ascii="Arial" w:hAnsi="Arial" w:cs="Arial"/>
                <w:bCs/>
                <w:color w:val="000000"/>
                <w:sz w:val="22"/>
                <w:szCs w:val="22"/>
                <w:lang w:val="en-GB"/>
              </w:rPr>
            </w:pPr>
            <w:r w:rsidRPr="00424BF3">
              <w:rPr>
                <w:rFonts w:ascii="Arial" w:hAnsi="Arial" w:cs="Arial"/>
                <w:bCs/>
                <w:color w:val="000000"/>
                <w:sz w:val="22"/>
                <w:szCs w:val="22"/>
                <w:lang w:val="en-GB"/>
              </w:rPr>
              <w:t xml:space="preserve">- MIT physiologist course - next intake July 2018- blended / online </w:t>
            </w:r>
            <w:proofErr w:type="gramStart"/>
            <w:r w:rsidRPr="00424BF3">
              <w:rPr>
                <w:rFonts w:ascii="Arial" w:hAnsi="Arial" w:cs="Arial"/>
                <w:bCs/>
                <w:color w:val="000000"/>
                <w:sz w:val="22"/>
                <w:szCs w:val="22"/>
                <w:lang w:val="en-GB"/>
              </w:rPr>
              <w:t>delivery .</w:t>
            </w:r>
            <w:proofErr w:type="gramEnd"/>
            <w:r w:rsidRPr="00424BF3">
              <w:rPr>
                <w:rFonts w:ascii="Arial" w:hAnsi="Arial" w:cs="Arial"/>
                <w:bCs/>
                <w:color w:val="000000"/>
                <w:sz w:val="22"/>
                <w:szCs w:val="22"/>
                <w:lang w:val="en-GB"/>
              </w:rPr>
              <w:t xml:space="preserve"> Clinical placement will be done outside Auckland </w:t>
            </w:r>
            <w:proofErr w:type="gramStart"/>
            <w:r w:rsidRPr="00424BF3">
              <w:rPr>
                <w:rFonts w:ascii="Arial" w:hAnsi="Arial" w:cs="Arial"/>
                <w:bCs/>
                <w:color w:val="000000"/>
                <w:sz w:val="22"/>
                <w:szCs w:val="22"/>
                <w:lang w:val="en-GB"/>
              </w:rPr>
              <w:t>units .</w:t>
            </w:r>
            <w:proofErr w:type="gramEnd"/>
            <w:r w:rsidRPr="00424BF3">
              <w:rPr>
                <w:rFonts w:ascii="Arial" w:hAnsi="Arial" w:cs="Arial"/>
                <w:bCs/>
                <w:color w:val="000000"/>
                <w:sz w:val="22"/>
                <w:szCs w:val="22"/>
                <w:lang w:val="en-GB"/>
              </w:rPr>
              <w:t xml:space="preserve"> Dunedin expresses interest to take student placement. This model will be used to extend the course to Melbourne.</w:t>
            </w:r>
          </w:p>
          <w:p w14:paraId="23DEEE54" w14:textId="77777777" w:rsidR="00424BF3" w:rsidRPr="00424BF3" w:rsidRDefault="00424BF3" w:rsidP="00424BF3">
            <w:pPr>
              <w:rPr>
                <w:rFonts w:ascii="Arial" w:hAnsi="Arial" w:cs="Arial"/>
                <w:bCs/>
                <w:color w:val="000000"/>
                <w:sz w:val="22"/>
                <w:szCs w:val="22"/>
                <w:lang w:val="en-GB"/>
              </w:rPr>
            </w:pPr>
            <w:r w:rsidRPr="00424BF3">
              <w:rPr>
                <w:rFonts w:ascii="Arial" w:hAnsi="Arial" w:cs="Arial"/>
                <w:bCs/>
                <w:color w:val="000000"/>
                <w:sz w:val="22"/>
                <w:szCs w:val="22"/>
                <w:lang w:val="en-GB"/>
              </w:rPr>
              <w:t xml:space="preserve">- 15 credit Renal pharmacology paper for </w:t>
            </w:r>
            <w:proofErr w:type="gramStart"/>
            <w:r w:rsidRPr="00424BF3">
              <w:rPr>
                <w:rFonts w:ascii="Arial" w:hAnsi="Arial" w:cs="Arial"/>
                <w:bCs/>
                <w:color w:val="000000"/>
                <w:sz w:val="22"/>
                <w:szCs w:val="22"/>
                <w:lang w:val="en-GB"/>
              </w:rPr>
              <w:t>current  dialysis</w:t>
            </w:r>
            <w:proofErr w:type="gramEnd"/>
            <w:r w:rsidRPr="00424BF3">
              <w:rPr>
                <w:rFonts w:ascii="Arial" w:hAnsi="Arial" w:cs="Arial"/>
                <w:bCs/>
                <w:color w:val="000000"/>
                <w:sz w:val="22"/>
                <w:szCs w:val="22"/>
                <w:lang w:val="en-GB"/>
              </w:rPr>
              <w:t xml:space="preserve"> staff ( nurses / physiologists), online , one day block module &amp; assessments held in October 2017 was huge success . This course will be e tended to Melbourne.  </w:t>
            </w:r>
          </w:p>
          <w:p w14:paraId="3A69E3CF" w14:textId="77777777" w:rsidR="00424BF3" w:rsidRPr="00424BF3" w:rsidRDefault="00424BF3" w:rsidP="00424BF3">
            <w:pPr>
              <w:rPr>
                <w:rFonts w:ascii="Arial" w:hAnsi="Arial" w:cs="Arial"/>
                <w:bCs/>
                <w:color w:val="000000"/>
                <w:sz w:val="22"/>
                <w:szCs w:val="22"/>
                <w:lang w:val="en-GB"/>
              </w:rPr>
            </w:pPr>
          </w:p>
          <w:p w14:paraId="0B554722" w14:textId="77777777" w:rsidR="00424BF3" w:rsidRPr="00424BF3" w:rsidRDefault="00424BF3" w:rsidP="00424BF3">
            <w:pPr>
              <w:rPr>
                <w:rFonts w:ascii="Arial" w:hAnsi="Arial" w:cs="Arial"/>
                <w:bCs/>
                <w:color w:val="000000"/>
                <w:sz w:val="22"/>
                <w:szCs w:val="22"/>
                <w:lang w:val="en-GB"/>
              </w:rPr>
            </w:pPr>
            <w:r w:rsidRPr="00424BF3">
              <w:rPr>
                <w:rFonts w:ascii="Arial" w:hAnsi="Arial" w:cs="Arial"/>
                <w:bCs/>
                <w:color w:val="000000"/>
                <w:sz w:val="22"/>
                <w:szCs w:val="22"/>
                <w:lang w:val="en-GB"/>
              </w:rPr>
              <w:t>Physiologists can do Prescribing pathway courses.</w:t>
            </w:r>
          </w:p>
          <w:p w14:paraId="6196890A" w14:textId="77777777" w:rsidR="00E20DCD" w:rsidRPr="00E7174C" w:rsidRDefault="00E20DCD" w:rsidP="000A6022">
            <w:pPr>
              <w:rPr>
                <w:rFonts w:ascii="Arial" w:hAnsi="Arial" w:cs="Arial"/>
                <w:bCs/>
                <w:color w:val="000000"/>
                <w:sz w:val="22"/>
                <w:szCs w:val="22"/>
              </w:rPr>
            </w:pPr>
          </w:p>
        </w:tc>
        <w:tc>
          <w:tcPr>
            <w:tcW w:w="1778" w:type="dxa"/>
            <w:gridSpan w:val="4"/>
            <w:tcBorders>
              <w:top w:val="single" w:sz="6" w:space="0" w:color="auto"/>
              <w:bottom w:val="single" w:sz="6" w:space="0" w:color="auto"/>
              <w:right w:val="single" w:sz="18" w:space="0" w:color="auto"/>
            </w:tcBorders>
          </w:tcPr>
          <w:p w14:paraId="67142C7B" w14:textId="77777777" w:rsidR="00E20DCD" w:rsidRPr="00E7174C" w:rsidRDefault="00E20DCD" w:rsidP="00417FC9">
            <w:pPr>
              <w:rPr>
                <w:rFonts w:ascii="Arial" w:hAnsi="Arial" w:cs="Arial"/>
                <w:b/>
                <w:bCs/>
                <w:color w:val="000000"/>
                <w:sz w:val="22"/>
                <w:szCs w:val="22"/>
              </w:rPr>
            </w:pPr>
          </w:p>
          <w:p w14:paraId="0BFB6173" w14:textId="77777777" w:rsidR="00E20DCD" w:rsidRPr="00E7174C" w:rsidRDefault="00E20DCD" w:rsidP="00417FC9">
            <w:pPr>
              <w:rPr>
                <w:rFonts w:ascii="Arial" w:hAnsi="Arial" w:cs="Arial"/>
                <w:b/>
                <w:sz w:val="22"/>
                <w:szCs w:val="22"/>
              </w:rPr>
            </w:pPr>
            <w:r>
              <w:rPr>
                <w:rFonts w:ascii="Arial" w:hAnsi="Arial" w:cs="Arial"/>
                <w:b/>
                <w:sz w:val="22"/>
                <w:szCs w:val="22"/>
              </w:rPr>
              <w:t xml:space="preserve">Mark Hodge/ </w:t>
            </w:r>
            <w:r w:rsidRPr="00E7174C">
              <w:rPr>
                <w:rFonts w:ascii="Arial" w:hAnsi="Arial" w:cs="Arial"/>
                <w:b/>
                <w:sz w:val="22"/>
                <w:szCs w:val="22"/>
              </w:rPr>
              <w:t xml:space="preserve">Kay </w:t>
            </w:r>
            <w:r>
              <w:rPr>
                <w:rFonts w:ascii="Arial" w:hAnsi="Arial" w:cs="Arial"/>
                <w:b/>
                <w:sz w:val="22"/>
                <w:szCs w:val="22"/>
              </w:rPr>
              <w:t>McLaughlin</w:t>
            </w:r>
          </w:p>
          <w:p w14:paraId="45D6286F" w14:textId="77777777" w:rsidR="00E20DCD" w:rsidRPr="00E7174C" w:rsidRDefault="00E20DCD" w:rsidP="00417FC9">
            <w:pPr>
              <w:rPr>
                <w:rFonts w:ascii="Arial" w:hAnsi="Arial" w:cs="Arial"/>
                <w:b/>
                <w:sz w:val="22"/>
                <w:szCs w:val="22"/>
              </w:rPr>
            </w:pPr>
          </w:p>
          <w:p w14:paraId="43D9F1E1" w14:textId="77777777" w:rsidR="00E20DCD" w:rsidRPr="00E7174C" w:rsidRDefault="00E20DCD" w:rsidP="009F78E2">
            <w:pPr>
              <w:rPr>
                <w:rFonts w:ascii="Arial" w:hAnsi="Arial" w:cs="Arial"/>
                <w:b/>
                <w:bCs/>
                <w:color w:val="000000"/>
                <w:sz w:val="22"/>
                <w:szCs w:val="22"/>
              </w:rPr>
            </w:pPr>
            <w:r w:rsidRPr="00E7174C">
              <w:rPr>
                <w:rFonts w:ascii="Arial" w:hAnsi="Arial" w:cs="Arial"/>
                <w:b/>
                <w:sz w:val="22"/>
                <w:szCs w:val="22"/>
              </w:rPr>
              <w:t xml:space="preserve">Fredric </w:t>
            </w:r>
            <w:r>
              <w:rPr>
                <w:rFonts w:ascii="Arial" w:hAnsi="Arial" w:cs="Arial"/>
                <w:b/>
                <w:sz w:val="22"/>
                <w:szCs w:val="22"/>
              </w:rPr>
              <w:t>Doss</w:t>
            </w:r>
          </w:p>
        </w:tc>
      </w:tr>
      <w:tr w:rsidR="00E20DCD" w:rsidRPr="00E7174C" w14:paraId="7630695A" w14:textId="77777777" w:rsidTr="005D236D">
        <w:trPr>
          <w:trHeight w:val="558"/>
        </w:trPr>
        <w:tc>
          <w:tcPr>
            <w:tcW w:w="730" w:type="dxa"/>
            <w:gridSpan w:val="3"/>
            <w:tcBorders>
              <w:top w:val="single" w:sz="4" w:space="0" w:color="auto"/>
              <w:bottom w:val="single" w:sz="4" w:space="0" w:color="auto"/>
              <w:right w:val="single" w:sz="4" w:space="0" w:color="auto"/>
            </w:tcBorders>
            <w:shd w:val="clear" w:color="auto" w:fill="auto"/>
          </w:tcPr>
          <w:p w14:paraId="634DE687" w14:textId="77777777" w:rsidR="00E20DCD" w:rsidRDefault="009005B5" w:rsidP="00627DA3">
            <w:pPr>
              <w:pStyle w:val="BlockLabel"/>
              <w:rPr>
                <w:rFonts w:ascii="Arial" w:hAnsi="Arial" w:cs="Arial"/>
                <w:b w:val="0"/>
                <w:sz w:val="22"/>
                <w:szCs w:val="22"/>
                <w:lang w:val="en-AU"/>
              </w:rPr>
            </w:pPr>
            <w:r>
              <w:rPr>
                <w:rFonts w:ascii="Arial" w:hAnsi="Arial" w:cs="Arial"/>
                <w:b w:val="0"/>
                <w:sz w:val="22"/>
                <w:szCs w:val="22"/>
                <w:lang w:val="en-AU"/>
              </w:rPr>
              <w:t xml:space="preserve"> </w:t>
            </w:r>
            <w:r w:rsidR="00E20DCD">
              <w:rPr>
                <w:rFonts w:ascii="Arial" w:hAnsi="Arial" w:cs="Arial"/>
                <w:b w:val="0"/>
                <w:sz w:val="22"/>
                <w:szCs w:val="22"/>
                <w:lang w:val="en-AU"/>
              </w:rPr>
              <w:t>21</w:t>
            </w:r>
          </w:p>
        </w:tc>
        <w:tc>
          <w:tcPr>
            <w:tcW w:w="2133" w:type="dxa"/>
            <w:gridSpan w:val="4"/>
            <w:tcBorders>
              <w:top w:val="single" w:sz="6" w:space="0" w:color="auto"/>
              <w:bottom w:val="single" w:sz="6" w:space="0" w:color="auto"/>
            </w:tcBorders>
          </w:tcPr>
          <w:p w14:paraId="3E91AEF2" w14:textId="77777777" w:rsidR="00E20DCD" w:rsidRPr="00E7174C" w:rsidRDefault="00E20DCD" w:rsidP="00417FC9">
            <w:pPr>
              <w:rPr>
                <w:rFonts w:ascii="Arial" w:hAnsi="Arial" w:cs="Arial"/>
                <w:b/>
                <w:bCs/>
                <w:color w:val="000000"/>
                <w:sz w:val="22"/>
                <w:szCs w:val="22"/>
              </w:rPr>
            </w:pPr>
            <w:r>
              <w:rPr>
                <w:rFonts w:ascii="Arial" w:hAnsi="Arial" w:cs="Arial"/>
                <w:b/>
                <w:bCs/>
                <w:color w:val="000000"/>
                <w:sz w:val="22"/>
                <w:szCs w:val="22"/>
              </w:rPr>
              <w:t>Ministry of Health</w:t>
            </w:r>
          </w:p>
        </w:tc>
        <w:tc>
          <w:tcPr>
            <w:tcW w:w="10904" w:type="dxa"/>
            <w:gridSpan w:val="3"/>
            <w:tcBorders>
              <w:top w:val="single" w:sz="6" w:space="0" w:color="auto"/>
              <w:bottom w:val="single" w:sz="6" w:space="0" w:color="auto"/>
            </w:tcBorders>
          </w:tcPr>
          <w:p w14:paraId="75F154F3" w14:textId="77777777" w:rsidR="00E20DCD" w:rsidRPr="00E7174C" w:rsidRDefault="00E20DCD" w:rsidP="00417FC9">
            <w:pPr>
              <w:rPr>
                <w:rFonts w:ascii="Arial" w:hAnsi="Arial" w:cs="Arial"/>
                <w:bCs/>
                <w:color w:val="000000"/>
                <w:sz w:val="22"/>
                <w:szCs w:val="22"/>
                <w:lang w:val="en-GB"/>
              </w:rPr>
            </w:pPr>
            <w:r>
              <w:rPr>
                <w:rFonts w:ascii="Arial" w:hAnsi="Arial" w:cs="Arial"/>
                <w:bCs/>
                <w:color w:val="000000"/>
                <w:sz w:val="22"/>
                <w:szCs w:val="22"/>
                <w:lang w:val="en-GB"/>
              </w:rPr>
              <w:t>MOH is responding to new Minister re 4 new priority areas.  The Ministry to set things up with the new D.G.  Stephen McKernan is looking at performance within Ministry as well as Health System wide performance.  Ian Dittmer and Nick Cross to write to Ministers office to get an appointment later in the year.</w:t>
            </w:r>
          </w:p>
        </w:tc>
        <w:tc>
          <w:tcPr>
            <w:tcW w:w="1778" w:type="dxa"/>
            <w:gridSpan w:val="4"/>
            <w:tcBorders>
              <w:top w:val="single" w:sz="6" w:space="0" w:color="auto"/>
              <w:bottom w:val="single" w:sz="6" w:space="0" w:color="auto"/>
              <w:right w:val="single" w:sz="18" w:space="0" w:color="auto"/>
            </w:tcBorders>
          </w:tcPr>
          <w:p w14:paraId="4654E2B7" w14:textId="77777777" w:rsidR="00E20DCD" w:rsidRDefault="00E20DCD" w:rsidP="00417FC9">
            <w:pPr>
              <w:rPr>
                <w:rFonts w:ascii="Arial" w:hAnsi="Arial" w:cs="Arial"/>
                <w:b/>
                <w:bCs/>
                <w:color w:val="000000"/>
                <w:sz w:val="22"/>
                <w:szCs w:val="22"/>
              </w:rPr>
            </w:pPr>
            <w:r>
              <w:rPr>
                <w:rFonts w:ascii="Arial" w:hAnsi="Arial" w:cs="Arial"/>
                <w:b/>
                <w:bCs/>
                <w:color w:val="000000"/>
                <w:sz w:val="22"/>
                <w:szCs w:val="22"/>
              </w:rPr>
              <w:t>Sue Riddle</w:t>
            </w:r>
          </w:p>
          <w:p w14:paraId="418A6ACF" w14:textId="77777777" w:rsidR="00E20DCD" w:rsidRPr="00E7174C" w:rsidRDefault="00E20DCD" w:rsidP="00417FC9">
            <w:pPr>
              <w:rPr>
                <w:rFonts w:ascii="Arial" w:hAnsi="Arial" w:cs="Arial"/>
                <w:b/>
                <w:bCs/>
                <w:color w:val="000000"/>
                <w:sz w:val="22"/>
                <w:szCs w:val="22"/>
              </w:rPr>
            </w:pPr>
            <w:r>
              <w:rPr>
                <w:rFonts w:ascii="Arial" w:hAnsi="Arial" w:cs="Arial"/>
                <w:b/>
                <w:bCs/>
                <w:color w:val="000000"/>
                <w:sz w:val="22"/>
                <w:szCs w:val="22"/>
              </w:rPr>
              <w:t>Ian Dittmer/ Nick Cross</w:t>
            </w:r>
          </w:p>
        </w:tc>
      </w:tr>
      <w:tr w:rsidR="00E20DCD" w:rsidRPr="00E7174C" w14:paraId="427309AA"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39"/>
        </w:trPr>
        <w:tc>
          <w:tcPr>
            <w:tcW w:w="15525" w:type="dxa"/>
            <w:gridSpan w:val="13"/>
            <w:tcBorders>
              <w:right w:val="single" w:sz="18" w:space="0" w:color="auto"/>
            </w:tcBorders>
            <w:shd w:val="pct12" w:color="FFFFFF" w:themeColor="background1" w:fill="33CCCC"/>
          </w:tcPr>
          <w:p w14:paraId="3A469FF3" w14:textId="77777777" w:rsidR="00E20DCD" w:rsidRPr="00E7174C" w:rsidRDefault="00E20DCD" w:rsidP="00417FC9">
            <w:pPr>
              <w:pStyle w:val="BlockLabel"/>
              <w:rPr>
                <w:rFonts w:ascii="Arial" w:hAnsi="Arial" w:cs="Arial"/>
                <w:sz w:val="22"/>
                <w:szCs w:val="22"/>
                <w:lang w:val="en-AU"/>
              </w:rPr>
            </w:pPr>
            <w:r w:rsidRPr="00E7174C">
              <w:rPr>
                <w:rFonts w:ascii="Arial" w:hAnsi="Arial" w:cs="Arial"/>
                <w:sz w:val="22"/>
                <w:szCs w:val="22"/>
                <w:lang w:val="en-AU"/>
              </w:rPr>
              <w:t>Other business</w:t>
            </w:r>
          </w:p>
        </w:tc>
      </w:tr>
      <w:tr w:rsidR="00E20DCD" w:rsidRPr="00E7174C" w14:paraId="283F9CBC"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5246972C" w14:textId="77777777" w:rsidR="00E20DCD" w:rsidRPr="00974256" w:rsidRDefault="00E20DCD" w:rsidP="00A320C9">
            <w:pPr>
              <w:pStyle w:val="BlockLabel"/>
              <w:rPr>
                <w:rFonts w:ascii="Arial" w:hAnsi="Arial" w:cs="Arial"/>
                <w:b w:val="0"/>
                <w:sz w:val="22"/>
                <w:szCs w:val="22"/>
              </w:rPr>
            </w:pPr>
            <w:r w:rsidRPr="00974256">
              <w:rPr>
                <w:rFonts w:ascii="Arial" w:hAnsi="Arial" w:cs="Arial"/>
                <w:b w:val="0"/>
                <w:sz w:val="22"/>
                <w:szCs w:val="22"/>
              </w:rPr>
              <w:t>2</w:t>
            </w:r>
            <w:r>
              <w:rPr>
                <w:rFonts w:ascii="Arial" w:hAnsi="Arial" w:cs="Arial"/>
                <w:b w:val="0"/>
                <w:sz w:val="22"/>
                <w:szCs w:val="22"/>
              </w:rPr>
              <w:t>2</w:t>
            </w:r>
          </w:p>
        </w:tc>
        <w:tc>
          <w:tcPr>
            <w:tcW w:w="2126" w:type="dxa"/>
            <w:gridSpan w:val="3"/>
            <w:tcBorders>
              <w:top w:val="single" w:sz="6" w:space="0" w:color="auto"/>
              <w:bottom w:val="single" w:sz="6" w:space="0" w:color="auto"/>
            </w:tcBorders>
          </w:tcPr>
          <w:p w14:paraId="792259B5" w14:textId="77777777" w:rsidR="00E20DCD" w:rsidRPr="00EF6C3E" w:rsidRDefault="00E20DCD" w:rsidP="00E20DCD">
            <w:pPr>
              <w:tabs>
                <w:tab w:val="left" w:pos="31"/>
              </w:tabs>
              <w:ind w:left="31" w:hanging="31"/>
              <w:rPr>
                <w:rFonts w:ascii="Arial" w:hAnsi="Arial" w:cs="Arial"/>
                <w:b/>
                <w:bCs/>
                <w:color w:val="000000"/>
                <w:sz w:val="22"/>
                <w:szCs w:val="22"/>
              </w:rPr>
            </w:pPr>
            <w:r>
              <w:rPr>
                <w:rFonts w:ascii="Arial" w:hAnsi="Arial" w:cs="Arial"/>
                <w:b/>
                <w:bCs/>
                <w:color w:val="000000"/>
                <w:sz w:val="22"/>
                <w:szCs w:val="22"/>
              </w:rPr>
              <w:t>Research</w:t>
            </w:r>
          </w:p>
        </w:tc>
        <w:tc>
          <w:tcPr>
            <w:tcW w:w="10896" w:type="dxa"/>
            <w:gridSpan w:val="4"/>
            <w:tcBorders>
              <w:top w:val="single" w:sz="6" w:space="0" w:color="auto"/>
              <w:bottom w:val="single" w:sz="6" w:space="0" w:color="auto"/>
            </w:tcBorders>
          </w:tcPr>
          <w:p w14:paraId="35D87615" w14:textId="77777777" w:rsidR="00E20DCD" w:rsidRDefault="00424BF3" w:rsidP="00E20DCD">
            <w:pPr>
              <w:rPr>
                <w:rFonts w:ascii="Arial" w:hAnsi="Arial" w:cs="Arial"/>
                <w:sz w:val="22"/>
                <w:szCs w:val="22"/>
              </w:rPr>
            </w:pPr>
            <w:r>
              <w:rPr>
                <w:rFonts w:ascii="Arial" w:hAnsi="Arial" w:cs="Arial"/>
                <w:sz w:val="22"/>
                <w:szCs w:val="22"/>
              </w:rPr>
              <w:t>There will be an u</w:t>
            </w:r>
            <w:r w:rsidR="00E20DCD">
              <w:rPr>
                <w:rFonts w:ascii="Arial" w:hAnsi="Arial" w:cs="Arial"/>
                <w:sz w:val="22"/>
                <w:szCs w:val="22"/>
              </w:rPr>
              <w:t xml:space="preserve">pdate from Nephrology Meeting.  </w:t>
            </w:r>
          </w:p>
          <w:p w14:paraId="4C36CAE3" w14:textId="77777777" w:rsidR="00E20DCD" w:rsidRDefault="00E20DCD" w:rsidP="00E20DCD">
            <w:pPr>
              <w:rPr>
                <w:rFonts w:ascii="Arial" w:hAnsi="Arial" w:cs="Arial"/>
                <w:sz w:val="22"/>
                <w:szCs w:val="22"/>
              </w:rPr>
            </w:pPr>
            <w:r>
              <w:rPr>
                <w:rFonts w:ascii="Arial" w:hAnsi="Arial" w:cs="Arial"/>
                <w:sz w:val="22"/>
                <w:szCs w:val="22"/>
              </w:rPr>
              <w:t>Jenny Walker has enquired with University of Auckland to see if there could be a paper created re Research</w:t>
            </w:r>
          </w:p>
        </w:tc>
        <w:tc>
          <w:tcPr>
            <w:tcW w:w="1794" w:type="dxa"/>
            <w:gridSpan w:val="4"/>
            <w:tcBorders>
              <w:top w:val="single" w:sz="6" w:space="0" w:color="auto"/>
              <w:bottom w:val="single" w:sz="6" w:space="0" w:color="auto"/>
              <w:right w:val="single" w:sz="18" w:space="0" w:color="auto"/>
            </w:tcBorders>
          </w:tcPr>
          <w:p w14:paraId="6D123656" w14:textId="77777777" w:rsidR="00E20DCD" w:rsidRDefault="00E20DCD" w:rsidP="00E20DCD">
            <w:pPr>
              <w:rPr>
                <w:rFonts w:ascii="Arial" w:hAnsi="Arial" w:cs="Arial"/>
                <w:b/>
                <w:sz w:val="22"/>
                <w:szCs w:val="22"/>
              </w:rPr>
            </w:pPr>
            <w:r>
              <w:rPr>
                <w:rFonts w:ascii="Arial" w:hAnsi="Arial" w:cs="Arial"/>
                <w:b/>
                <w:sz w:val="22"/>
                <w:szCs w:val="22"/>
              </w:rPr>
              <w:t xml:space="preserve">Murray </w:t>
            </w:r>
            <w:proofErr w:type="spellStart"/>
            <w:r>
              <w:rPr>
                <w:rFonts w:ascii="Arial" w:hAnsi="Arial" w:cs="Arial"/>
                <w:b/>
                <w:sz w:val="22"/>
                <w:szCs w:val="22"/>
              </w:rPr>
              <w:t>Leikis</w:t>
            </w:r>
            <w:proofErr w:type="spellEnd"/>
          </w:p>
          <w:p w14:paraId="6EBB7335" w14:textId="77777777" w:rsidR="00E20DCD" w:rsidRDefault="00E20DCD" w:rsidP="00E20DCD">
            <w:pPr>
              <w:rPr>
                <w:rFonts w:ascii="Arial" w:hAnsi="Arial" w:cs="Arial"/>
                <w:b/>
                <w:sz w:val="22"/>
                <w:szCs w:val="22"/>
              </w:rPr>
            </w:pPr>
            <w:r>
              <w:rPr>
                <w:rFonts w:ascii="Arial" w:hAnsi="Arial" w:cs="Arial"/>
                <w:b/>
                <w:sz w:val="22"/>
                <w:szCs w:val="22"/>
              </w:rPr>
              <w:t>Jenny Walker</w:t>
            </w:r>
          </w:p>
        </w:tc>
      </w:tr>
      <w:tr w:rsidR="00E20DCD" w:rsidRPr="00E7174C" w14:paraId="7C4E86F1"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2B6CA21A" w14:textId="77777777" w:rsidR="00E20DCD" w:rsidRPr="00974256" w:rsidRDefault="00E20DCD" w:rsidP="00A320C9">
            <w:pPr>
              <w:pStyle w:val="BlockLabel"/>
              <w:rPr>
                <w:rFonts w:ascii="Arial" w:hAnsi="Arial" w:cs="Arial"/>
                <w:b w:val="0"/>
                <w:sz w:val="22"/>
                <w:szCs w:val="22"/>
              </w:rPr>
            </w:pPr>
            <w:r>
              <w:rPr>
                <w:rFonts w:ascii="Arial" w:hAnsi="Arial" w:cs="Arial"/>
                <w:b w:val="0"/>
                <w:sz w:val="22"/>
                <w:szCs w:val="22"/>
              </w:rPr>
              <w:t>2</w:t>
            </w:r>
            <w:r w:rsidR="009005B5">
              <w:rPr>
                <w:rFonts w:ascii="Arial" w:hAnsi="Arial" w:cs="Arial"/>
                <w:b w:val="0"/>
                <w:sz w:val="22"/>
                <w:szCs w:val="22"/>
              </w:rPr>
              <w:t>3</w:t>
            </w:r>
          </w:p>
        </w:tc>
        <w:tc>
          <w:tcPr>
            <w:tcW w:w="2126" w:type="dxa"/>
            <w:gridSpan w:val="3"/>
            <w:tcBorders>
              <w:top w:val="single" w:sz="6" w:space="0" w:color="auto"/>
              <w:bottom w:val="single" w:sz="6" w:space="0" w:color="auto"/>
            </w:tcBorders>
          </w:tcPr>
          <w:p w14:paraId="01939611" w14:textId="77777777" w:rsidR="00E20DCD" w:rsidRPr="00EF6C3E" w:rsidRDefault="00E20DCD" w:rsidP="00EF6C3E">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CMDHB Non-Resident</w:t>
            </w:r>
          </w:p>
        </w:tc>
        <w:tc>
          <w:tcPr>
            <w:tcW w:w="10896" w:type="dxa"/>
            <w:gridSpan w:val="4"/>
            <w:tcBorders>
              <w:top w:val="single" w:sz="6" w:space="0" w:color="auto"/>
              <w:bottom w:val="single" w:sz="6" w:space="0" w:color="auto"/>
            </w:tcBorders>
          </w:tcPr>
          <w:p w14:paraId="15F0BCC1" w14:textId="77777777" w:rsidR="00E20DCD" w:rsidRPr="00974256" w:rsidRDefault="00E20DCD" w:rsidP="00B90443">
            <w:pPr>
              <w:pStyle w:val="ListParagraph"/>
              <w:ind w:left="-126"/>
              <w:rPr>
                <w:rFonts w:ascii="Arial" w:hAnsi="Arial" w:cs="Arial"/>
                <w:sz w:val="22"/>
                <w:szCs w:val="22"/>
              </w:rPr>
            </w:pPr>
          </w:p>
          <w:p w14:paraId="4F8602E4" w14:textId="77777777" w:rsidR="00E20DCD" w:rsidRPr="00974256" w:rsidRDefault="00E20DCD" w:rsidP="003F20EB">
            <w:pPr>
              <w:pStyle w:val="ListParagraph"/>
              <w:rPr>
                <w:rFonts w:ascii="Arial" w:hAnsi="Arial" w:cs="Arial"/>
                <w:sz w:val="22"/>
                <w:szCs w:val="22"/>
              </w:rPr>
            </w:pPr>
            <w:r>
              <w:rPr>
                <w:rFonts w:ascii="Arial" w:hAnsi="Arial" w:cs="Arial"/>
                <w:sz w:val="22"/>
                <w:szCs w:val="22"/>
              </w:rPr>
              <w:t xml:space="preserve">. </w:t>
            </w:r>
          </w:p>
        </w:tc>
        <w:tc>
          <w:tcPr>
            <w:tcW w:w="1794" w:type="dxa"/>
            <w:gridSpan w:val="4"/>
            <w:tcBorders>
              <w:top w:val="single" w:sz="6" w:space="0" w:color="auto"/>
              <w:bottom w:val="single" w:sz="6" w:space="0" w:color="auto"/>
              <w:right w:val="single" w:sz="18" w:space="0" w:color="auto"/>
            </w:tcBorders>
          </w:tcPr>
          <w:p w14:paraId="6329D4CE" w14:textId="77777777" w:rsidR="00E20DCD" w:rsidRPr="00974256" w:rsidRDefault="00E20DCD" w:rsidP="00A320C9">
            <w:pPr>
              <w:rPr>
                <w:rFonts w:ascii="Arial" w:hAnsi="Arial" w:cs="Arial"/>
                <w:b/>
                <w:sz w:val="22"/>
                <w:szCs w:val="22"/>
              </w:rPr>
            </w:pPr>
            <w:r>
              <w:rPr>
                <w:rFonts w:ascii="Arial" w:hAnsi="Arial" w:cs="Arial"/>
                <w:b/>
                <w:sz w:val="22"/>
                <w:szCs w:val="22"/>
              </w:rPr>
              <w:t>Catherine Tracy</w:t>
            </w:r>
          </w:p>
          <w:p w14:paraId="56D5E19D" w14:textId="77777777" w:rsidR="00E20DCD" w:rsidRPr="00974256" w:rsidRDefault="00E20DCD" w:rsidP="00A320C9">
            <w:pPr>
              <w:rPr>
                <w:rFonts w:ascii="Arial" w:hAnsi="Arial" w:cs="Arial"/>
                <w:b/>
                <w:sz w:val="22"/>
                <w:szCs w:val="22"/>
              </w:rPr>
            </w:pPr>
          </w:p>
          <w:p w14:paraId="663D2AC3" w14:textId="77777777" w:rsidR="00E20DCD" w:rsidRDefault="00E20DCD" w:rsidP="009F78E2">
            <w:pPr>
              <w:rPr>
                <w:rFonts w:ascii="Arial" w:hAnsi="Arial" w:cs="Arial"/>
                <w:b/>
                <w:sz w:val="22"/>
                <w:szCs w:val="22"/>
              </w:rPr>
            </w:pPr>
          </w:p>
          <w:p w14:paraId="539E55CD" w14:textId="77777777" w:rsidR="00E20DCD" w:rsidRPr="00974256" w:rsidRDefault="00E20DCD" w:rsidP="00B90443">
            <w:pPr>
              <w:rPr>
                <w:rFonts w:ascii="Arial" w:hAnsi="Arial" w:cs="Arial"/>
                <w:b/>
                <w:sz w:val="22"/>
                <w:szCs w:val="22"/>
              </w:rPr>
            </w:pPr>
          </w:p>
        </w:tc>
      </w:tr>
      <w:tr w:rsidR="00E20DCD" w:rsidRPr="00E7174C" w14:paraId="45FA5972"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6B9BB3D9" w14:textId="77777777" w:rsidR="00E20DCD" w:rsidRDefault="00E20DCD" w:rsidP="00A320C9">
            <w:pPr>
              <w:pStyle w:val="BlockLabel"/>
              <w:rPr>
                <w:rFonts w:ascii="Arial" w:hAnsi="Arial" w:cs="Arial"/>
                <w:b w:val="0"/>
                <w:sz w:val="22"/>
                <w:szCs w:val="22"/>
              </w:rPr>
            </w:pPr>
            <w:r>
              <w:rPr>
                <w:rFonts w:ascii="Arial" w:hAnsi="Arial" w:cs="Arial"/>
                <w:b w:val="0"/>
                <w:sz w:val="22"/>
                <w:szCs w:val="22"/>
              </w:rPr>
              <w:t>2</w:t>
            </w:r>
            <w:r w:rsidR="009005B5">
              <w:rPr>
                <w:rFonts w:ascii="Arial" w:hAnsi="Arial" w:cs="Arial"/>
                <w:b w:val="0"/>
                <w:sz w:val="22"/>
                <w:szCs w:val="22"/>
              </w:rPr>
              <w:t>4</w:t>
            </w:r>
          </w:p>
        </w:tc>
        <w:tc>
          <w:tcPr>
            <w:tcW w:w="2126" w:type="dxa"/>
            <w:gridSpan w:val="3"/>
            <w:tcBorders>
              <w:top w:val="single" w:sz="6" w:space="0" w:color="auto"/>
              <w:bottom w:val="single" w:sz="6" w:space="0" w:color="auto"/>
            </w:tcBorders>
          </w:tcPr>
          <w:p w14:paraId="4F4F860A" w14:textId="77777777" w:rsidR="00E20DCD" w:rsidRPr="00EF6C3E" w:rsidRDefault="00E20DCD" w:rsidP="00E20DCD">
            <w:pPr>
              <w:tabs>
                <w:tab w:val="left" w:pos="31"/>
              </w:tabs>
              <w:ind w:left="31" w:hanging="31"/>
              <w:rPr>
                <w:rFonts w:ascii="Arial" w:hAnsi="Arial" w:cs="Arial"/>
                <w:b/>
                <w:bCs/>
                <w:color w:val="000000"/>
                <w:sz w:val="22"/>
                <w:szCs w:val="22"/>
              </w:rPr>
            </w:pPr>
            <w:r w:rsidRPr="00EF6C3E">
              <w:rPr>
                <w:rFonts w:ascii="Arial" w:hAnsi="Arial" w:cs="Arial"/>
                <w:b/>
                <w:bCs/>
                <w:color w:val="000000"/>
                <w:sz w:val="22"/>
                <w:szCs w:val="22"/>
              </w:rPr>
              <w:t>Immunisations</w:t>
            </w:r>
          </w:p>
        </w:tc>
        <w:tc>
          <w:tcPr>
            <w:tcW w:w="10896" w:type="dxa"/>
            <w:gridSpan w:val="4"/>
            <w:tcBorders>
              <w:top w:val="single" w:sz="6" w:space="0" w:color="auto"/>
              <w:bottom w:val="single" w:sz="6" w:space="0" w:color="auto"/>
            </w:tcBorders>
          </w:tcPr>
          <w:p w14:paraId="38D6115D" w14:textId="77777777" w:rsidR="00E20DCD" w:rsidRPr="00B90443" w:rsidRDefault="00E20DCD" w:rsidP="00E20DCD">
            <w:pPr>
              <w:rPr>
                <w:rFonts w:ascii="Arial" w:hAnsi="Arial" w:cs="Arial"/>
                <w:sz w:val="22"/>
                <w:szCs w:val="22"/>
              </w:rPr>
            </w:pPr>
            <w:r>
              <w:rPr>
                <w:rFonts w:ascii="Arial" w:hAnsi="Arial" w:cs="Arial"/>
                <w:sz w:val="22"/>
                <w:szCs w:val="22"/>
              </w:rPr>
              <w:t xml:space="preserve">John </w:t>
            </w:r>
            <w:proofErr w:type="spellStart"/>
            <w:r>
              <w:rPr>
                <w:rFonts w:ascii="Arial" w:hAnsi="Arial" w:cs="Arial"/>
                <w:sz w:val="22"/>
                <w:szCs w:val="22"/>
              </w:rPr>
              <w:t>Schollum</w:t>
            </w:r>
            <w:proofErr w:type="spellEnd"/>
            <w:r>
              <w:rPr>
                <w:rFonts w:ascii="Arial" w:hAnsi="Arial" w:cs="Arial"/>
                <w:sz w:val="22"/>
                <w:szCs w:val="22"/>
              </w:rPr>
              <w:t xml:space="preserve"> is co-ordinating vaccinations.</w:t>
            </w:r>
          </w:p>
        </w:tc>
        <w:tc>
          <w:tcPr>
            <w:tcW w:w="1794" w:type="dxa"/>
            <w:gridSpan w:val="4"/>
            <w:tcBorders>
              <w:top w:val="single" w:sz="6" w:space="0" w:color="auto"/>
              <w:bottom w:val="single" w:sz="6" w:space="0" w:color="auto"/>
              <w:right w:val="single" w:sz="18" w:space="0" w:color="auto"/>
            </w:tcBorders>
          </w:tcPr>
          <w:p w14:paraId="0764ED90" w14:textId="77777777" w:rsidR="00E20DCD" w:rsidRDefault="00E20DCD" w:rsidP="00E20DCD">
            <w:pPr>
              <w:rPr>
                <w:rFonts w:ascii="Arial" w:hAnsi="Arial" w:cs="Arial"/>
                <w:b/>
                <w:sz w:val="22"/>
                <w:szCs w:val="22"/>
              </w:rPr>
            </w:pPr>
            <w:r>
              <w:rPr>
                <w:rFonts w:ascii="Arial" w:hAnsi="Arial" w:cs="Arial"/>
                <w:b/>
                <w:sz w:val="22"/>
                <w:szCs w:val="22"/>
              </w:rPr>
              <w:t xml:space="preserve">John </w:t>
            </w:r>
            <w:proofErr w:type="spellStart"/>
            <w:r>
              <w:rPr>
                <w:rFonts w:ascii="Arial" w:hAnsi="Arial" w:cs="Arial"/>
                <w:b/>
                <w:sz w:val="22"/>
                <w:szCs w:val="22"/>
              </w:rPr>
              <w:t>Schollum</w:t>
            </w:r>
            <w:proofErr w:type="spellEnd"/>
          </w:p>
        </w:tc>
      </w:tr>
      <w:tr w:rsidR="00E20DCD" w:rsidRPr="00E7174C" w14:paraId="02E140B9" w14:textId="77777777" w:rsidTr="005D236D">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709" w:type="dxa"/>
            <w:gridSpan w:val="2"/>
            <w:tcBorders>
              <w:top w:val="single" w:sz="6" w:space="0" w:color="auto"/>
              <w:bottom w:val="single" w:sz="6" w:space="0" w:color="auto"/>
            </w:tcBorders>
          </w:tcPr>
          <w:p w14:paraId="304643BB" w14:textId="77777777" w:rsidR="00E20DCD" w:rsidRDefault="00E20DCD" w:rsidP="00A320C9">
            <w:pPr>
              <w:pStyle w:val="BlockLabel"/>
              <w:rPr>
                <w:rFonts w:ascii="Arial" w:hAnsi="Arial" w:cs="Arial"/>
                <w:b w:val="0"/>
                <w:sz w:val="22"/>
                <w:szCs w:val="22"/>
              </w:rPr>
            </w:pPr>
            <w:r>
              <w:rPr>
                <w:rFonts w:ascii="Arial" w:hAnsi="Arial" w:cs="Arial"/>
                <w:b w:val="0"/>
                <w:sz w:val="22"/>
                <w:szCs w:val="22"/>
              </w:rPr>
              <w:t>2</w:t>
            </w:r>
            <w:r w:rsidR="009005B5">
              <w:rPr>
                <w:rFonts w:ascii="Arial" w:hAnsi="Arial" w:cs="Arial"/>
                <w:b w:val="0"/>
                <w:sz w:val="22"/>
                <w:szCs w:val="22"/>
              </w:rPr>
              <w:t>5</w:t>
            </w:r>
          </w:p>
        </w:tc>
        <w:tc>
          <w:tcPr>
            <w:tcW w:w="2126" w:type="dxa"/>
            <w:gridSpan w:val="3"/>
            <w:tcBorders>
              <w:top w:val="single" w:sz="6" w:space="0" w:color="auto"/>
              <w:bottom w:val="single" w:sz="6" w:space="0" w:color="auto"/>
            </w:tcBorders>
          </w:tcPr>
          <w:p w14:paraId="12A12432" w14:textId="77777777" w:rsidR="00E20DCD" w:rsidRDefault="00E20DCD" w:rsidP="00EF6C3E">
            <w:pPr>
              <w:tabs>
                <w:tab w:val="left" w:pos="31"/>
              </w:tabs>
              <w:ind w:left="31" w:hanging="31"/>
              <w:rPr>
                <w:rFonts w:ascii="Arial" w:hAnsi="Arial" w:cs="Arial"/>
                <w:sz w:val="22"/>
                <w:szCs w:val="22"/>
              </w:rPr>
            </w:pPr>
            <w:r w:rsidRPr="00EF6C3E">
              <w:rPr>
                <w:rFonts w:ascii="Arial" w:hAnsi="Arial" w:cs="Arial"/>
                <w:b/>
                <w:bCs/>
                <w:color w:val="000000"/>
                <w:sz w:val="22"/>
                <w:szCs w:val="22"/>
              </w:rPr>
              <w:t>Dates for NRAB Meet 2018</w:t>
            </w:r>
          </w:p>
        </w:tc>
        <w:tc>
          <w:tcPr>
            <w:tcW w:w="10896" w:type="dxa"/>
            <w:gridSpan w:val="4"/>
            <w:tcBorders>
              <w:top w:val="single" w:sz="6" w:space="0" w:color="auto"/>
              <w:bottom w:val="single" w:sz="6" w:space="0" w:color="auto"/>
            </w:tcBorders>
          </w:tcPr>
          <w:p w14:paraId="4AF63BAD" w14:textId="77777777" w:rsidR="00E20DCD" w:rsidRPr="00EA0166" w:rsidRDefault="00E20DCD" w:rsidP="00EA0166">
            <w:pPr>
              <w:rPr>
                <w:rFonts w:ascii="Arial" w:hAnsi="Arial" w:cs="Arial"/>
                <w:sz w:val="22"/>
                <w:szCs w:val="22"/>
              </w:rPr>
            </w:pPr>
            <w:r w:rsidRPr="00EA0166">
              <w:rPr>
                <w:rFonts w:ascii="Arial" w:hAnsi="Arial" w:cs="Arial"/>
                <w:sz w:val="22"/>
                <w:szCs w:val="22"/>
              </w:rPr>
              <w:t xml:space="preserve">Wednesday 14 March </w:t>
            </w:r>
          </w:p>
          <w:p w14:paraId="635C2773" w14:textId="77777777" w:rsidR="00E20DCD" w:rsidRPr="00EA0166" w:rsidRDefault="00E20DCD" w:rsidP="00EA0166">
            <w:pPr>
              <w:rPr>
                <w:rFonts w:ascii="Arial" w:hAnsi="Arial" w:cs="Arial"/>
                <w:sz w:val="22"/>
                <w:szCs w:val="22"/>
              </w:rPr>
            </w:pPr>
            <w:r w:rsidRPr="00EA0166">
              <w:rPr>
                <w:rFonts w:ascii="Arial" w:hAnsi="Arial" w:cs="Arial"/>
                <w:sz w:val="22"/>
                <w:szCs w:val="22"/>
              </w:rPr>
              <w:t xml:space="preserve">Wednesday 9 May </w:t>
            </w:r>
          </w:p>
          <w:p w14:paraId="61624B2E" w14:textId="77777777" w:rsidR="00E20DCD" w:rsidRPr="00EA0166" w:rsidRDefault="00E20DCD" w:rsidP="00EA0166">
            <w:pPr>
              <w:rPr>
                <w:rFonts w:ascii="Arial" w:hAnsi="Arial" w:cs="Arial"/>
                <w:sz w:val="22"/>
                <w:szCs w:val="22"/>
              </w:rPr>
            </w:pPr>
            <w:r w:rsidRPr="00EA0166">
              <w:rPr>
                <w:rFonts w:ascii="Arial" w:hAnsi="Arial" w:cs="Arial"/>
                <w:sz w:val="22"/>
                <w:szCs w:val="22"/>
              </w:rPr>
              <w:t xml:space="preserve">Wednesday 8 August </w:t>
            </w:r>
          </w:p>
          <w:p w14:paraId="12EB0CD7" w14:textId="77777777" w:rsidR="00E20DCD" w:rsidRPr="00EA0166" w:rsidRDefault="00E20DCD" w:rsidP="00EA0166">
            <w:pPr>
              <w:rPr>
                <w:rFonts w:ascii="Arial" w:hAnsi="Arial" w:cs="Arial"/>
                <w:sz w:val="22"/>
                <w:szCs w:val="22"/>
              </w:rPr>
            </w:pPr>
            <w:r w:rsidRPr="00EA0166">
              <w:rPr>
                <w:rFonts w:ascii="Arial" w:hAnsi="Arial" w:cs="Arial"/>
                <w:sz w:val="22"/>
                <w:szCs w:val="22"/>
              </w:rPr>
              <w:t xml:space="preserve">Wednesday 14 November </w:t>
            </w:r>
          </w:p>
          <w:p w14:paraId="5E584183" w14:textId="77777777" w:rsidR="00E20DCD" w:rsidRDefault="00E20DCD" w:rsidP="00EA0166">
            <w:pPr>
              <w:pStyle w:val="ListParagraph"/>
              <w:ind w:left="0"/>
              <w:rPr>
                <w:rFonts w:ascii="Arial" w:hAnsi="Arial" w:cs="Arial"/>
                <w:sz w:val="22"/>
                <w:szCs w:val="22"/>
              </w:rPr>
            </w:pPr>
            <w:r>
              <w:rPr>
                <w:rFonts w:ascii="Arial" w:hAnsi="Arial" w:cs="Arial"/>
                <w:sz w:val="22"/>
                <w:szCs w:val="22"/>
              </w:rPr>
              <w:t>Venue:  Ministry of Health, Wellington</w:t>
            </w:r>
          </w:p>
        </w:tc>
        <w:tc>
          <w:tcPr>
            <w:tcW w:w="1794" w:type="dxa"/>
            <w:gridSpan w:val="4"/>
            <w:tcBorders>
              <w:top w:val="single" w:sz="6" w:space="0" w:color="auto"/>
              <w:bottom w:val="single" w:sz="6" w:space="0" w:color="auto"/>
              <w:right w:val="single" w:sz="18" w:space="0" w:color="auto"/>
            </w:tcBorders>
          </w:tcPr>
          <w:p w14:paraId="7AD61B46" w14:textId="77777777" w:rsidR="00E20DCD" w:rsidRDefault="00E20DCD" w:rsidP="00A320C9">
            <w:pPr>
              <w:rPr>
                <w:rFonts w:ascii="Arial" w:hAnsi="Arial" w:cs="Arial"/>
                <w:b/>
                <w:sz w:val="22"/>
                <w:szCs w:val="22"/>
              </w:rPr>
            </w:pPr>
          </w:p>
        </w:tc>
      </w:tr>
      <w:tr w:rsidR="00E20DCD" w:rsidRPr="00E7174C" w14:paraId="476F8D75" w14:textId="77777777" w:rsidTr="00BF3299">
        <w:tblPrEx>
          <w:tblBorders>
            <w:top w:val="single" w:sz="6" w:space="0" w:color="auto"/>
            <w:left w:val="single" w:sz="6" w:space="0" w:color="auto"/>
            <w:bottom w:val="single" w:sz="6" w:space="0" w:color="auto"/>
            <w:right w:val="single" w:sz="6" w:space="0" w:color="auto"/>
          </w:tblBorders>
        </w:tblPrEx>
        <w:trPr>
          <w:gridAfter w:val="1"/>
          <w:wAfter w:w="20" w:type="dxa"/>
          <w:cantSplit/>
          <w:trHeight w:val="254"/>
        </w:trPr>
        <w:tc>
          <w:tcPr>
            <w:tcW w:w="15525" w:type="dxa"/>
            <w:gridSpan w:val="13"/>
            <w:tcBorders>
              <w:right w:val="single" w:sz="18" w:space="0" w:color="auto"/>
            </w:tcBorders>
            <w:shd w:val="pct12" w:color="008080" w:fill="33CCCC"/>
          </w:tcPr>
          <w:p w14:paraId="167CA917" w14:textId="77777777" w:rsidR="00E20DCD" w:rsidRPr="00E7174C" w:rsidRDefault="00E20DCD" w:rsidP="00A320C9">
            <w:pPr>
              <w:pStyle w:val="BlockLabel"/>
              <w:rPr>
                <w:rFonts w:ascii="Arial" w:hAnsi="Arial" w:cs="Arial"/>
                <w:sz w:val="22"/>
                <w:szCs w:val="22"/>
                <w:lang w:val="en-AU"/>
              </w:rPr>
            </w:pPr>
            <w:r w:rsidRPr="00E7174C">
              <w:rPr>
                <w:rFonts w:ascii="Arial" w:hAnsi="Arial" w:cs="Arial"/>
                <w:sz w:val="22"/>
                <w:szCs w:val="22"/>
                <w:lang w:val="en-AU"/>
              </w:rPr>
              <w:lastRenderedPageBreak/>
              <w:t>Next meeting</w:t>
            </w:r>
          </w:p>
        </w:tc>
      </w:tr>
      <w:tr w:rsidR="00E20DCD" w:rsidRPr="00E7174C" w14:paraId="34375447" w14:textId="77777777" w:rsidTr="005D236D">
        <w:trPr>
          <w:trHeight w:val="254"/>
        </w:trPr>
        <w:tc>
          <w:tcPr>
            <w:tcW w:w="2863" w:type="dxa"/>
            <w:gridSpan w:val="7"/>
            <w:tcBorders>
              <w:top w:val="single" w:sz="6" w:space="0" w:color="auto"/>
              <w:bottom w:val="single" w:sz="6" w:space="0" w:color="auto"/>
            </w:tcBorders>
          </w:tcPr>
          <w:p w14:paraId="1D929188" w14:textId="77777777" w:rsidR="00E20DCD" w:rsidRPr="00E7174C" w:rsidRDefault="00E20DCD" w:rsidP="003B1D0B">
            <w:pPr>
              <w:tabs>
                <w:tab w:val="left" w:pos="31"/>
              </w:tabs>
              <w:ind w:left="31" w:hanging="31"/>
              <w:rPr>
                <w:rFonts w:ascii="Arial" w:hAnsi="Arial" w:cs="Arial"/>
                <w:sz w:val="22"/>
                <w:szCs w:val="22"/>
              </w:rPr>
            </w:pPr>
            <w:r w:rsidRPr="00E7174C">
              <w:rPr>
                <w:rFonts w:ascii="Arial" w:hAnsi="Arial" w:cs="Arial"/>
                <w:b/>
                <w:sz w:val="22"/>
                <w:szCs w:val="22"/>
              </w:rPr>
              <w:t>Date:</w:t>
            </w:r>
            <w:r w:rsidRPr="00E7174C">
              <w:rPr>
                <w:rFonts w:ascii="Arial" w:hAnsi="Arial" w:cs="Arial"/>
                <w:sz w:val="22"/>
                <w:szCs w:val="22"/>
              </w:rPr>
              <w:t xml:space="preserve">  </w:t>
            </w:r>
            <w:r>
              <w:rPr>
                <w:rFonts w:ascii="Arial" w:hAnsi="Arial" w:cs="Arial"/>
                <w:sz w:val="22"/>
                <w:szCs w:val="22"/>
              </w:rPr>
              <w:t>9 May 2018</w:t>
            </w:r>
          </w:p>
        </w:tc>
        <w:tc>
          <w:tcPr>
            <w:tcW w:w="2702" w:type="dxa"/>
            <w:tcBorders>
              <w:top w:val="single" w:sz="6" w:space="0" w:color="auto"/>
              <w:bottom w:val="single" w:sz="6" w:space="0" w:color="auto"/>
            </w:tcBorders>
          </w:tcPr>
          <w:p w14:paraId="1AE5C196" w14:textId="77777777" w:rsidR="00E20DCD" w:rsidRPr="00E7174C" w:rsidRDefault="00E20DCD" w:rsidP="000F542A">
            <w:pPr>
              <w:rPr>
                <w:rFonts w:ascii="Arial" w:hAnsi="Arial" w:cs="Arial"/>
                <w:sz w:val="22"/>
                <w:szCs w:val="22"/>
              </w:rPr>
            </w:pPr>
            <w:r w:rsidRPr="00E7174C">
              <w:rPr>
                <w:rFonts w:ascii="Arial" w:hAnsi="Arial" w:cs="Arial"/>
                <w:b/>
                <w:sz w:val="22"/>
                <w:szCs w:val="22"/>
              </w:rPr>
              <w:t>Time</w:t>
            </w:r>
            <w:r w:rsidRPr="00E7174C">
              <w:rPr>
                <w:rFonts w:ascii="Arial" w:hAnsi="Arial" w:cs="Arial"/>
                <w:sz w:val="22"/>
                <w:szCs w:val="22"/>
              </w:rPr>
              <w:t>: 9.30am</w:t>
            </w:r>
            <w:r>
              <w:rPr>
                <w:rFonts w:ascii="Arial" w:hAnsi="Arial" w:cs="Arial"/>
                <w:sz w:val="22"/>
                <w:szCs w:val="22"/>
              </w:rPr>
              <w:t>-</w:t>
            </w:r>
            <w:r w:rsidR="000F542A">
              <w:rPr>
                <w:rFonts w:ascii="Arial" w:hAnsi="Arial" w:cs="Arial"/>
                <w:sz w:val="22"/>
                <w:szCs w:val="22"/>
              </w:rPr>
              <w:t>2.30pm</w:t>
            </w:r>
          </w:p>
        </w:tc>
        <w:tc>
          <w:tcPr>
            <w:tcW w:w="9980" w:type="dxa"/>
            <w:gridSpan w:val="6"/>
            <w:tcBorders>
              <w:top w:val="single" w:sz="6" w:space="0" w:color="auto"/>
              <w:bottom w:val="single" w:sz="6" w:space="0" w:color="auto"/>
              <w:right w:val="single" w:sz="18" w:space="0" w:color="auto"/>
            </w:tcBorders>
          </w:tcPr>
          <w:p w14:paraId="7B404D4A" w14:textId="77777777" w:rsidR="0073644C" w:rsidRPr="004F1AFE" w:rsidRDefault="00E20DCD" w:rsidP="0073644C">
            <w:pPr>
              <w:rPr>
                <w:rFonts w:ascii="Arial" w:hAnsi="Arial" w:cs="Arial"/>
                <w:sz w:val="22"/>
                <w:szCs w:val="22"/>
              </w:rPr>
            </w:pPr>
            <w:r w:rsidRPr="00E7174C">
              <w:rPr>
                <w:rFonts w:ascii="Arial" w:hAnsi="Arial" w:cs="Arial"/>
                <w:b/>
                <w:sz w:val="22"/>
                <w:szCs w:val="22"/>
              </w:rPr>
              <w:t xml:space="preserve">Venue: </w:t>
            </w:r>
            <w:r>
              <w:rPr>
                <w:rFonts w:ascii="Arial" w:hAnsi="Arial" w:cs="Arial"/>
                <w:b/>
                <w:sz w:val="22"/>
                <w:szCs w:val="22"/>
              </w:rPr>
              <w:t xml:space="preserve">  </w:t>
            </w:r>
            <w:r w:rsidR="004F1AFE" w:rsidRPr="004F1AFE">
              <w:rPr>
                <w:rFonts w:ascii="Arial" w:hAnsi="Arial" w:cs="Arial"/>
                <w:sz w:val="22"/>
                <w:szCs w:val="22"/>
              </w:rPr>
              <w:t>Room GN7, Ground Floor North</w:t>
            </w:r>
          </w:p>
          <w:p w14:paraId="6CE1F9C1" w14:textId="77777777" w:rsidR="00E20DCD" w:rsidRPr="00E7174C" w:rsidRDefault="00E20DCD" w:rsidP="0073644C">
            <w:pPr>
              <w:rPr>
                <w:rFonts w:ascii="Arial" w:hAnsi="Arial" w:cs="Arial"/>
                <w:sz w:val="22"/>
                <w:szCs w:val="22"/>
              </w:rPr>
            </w:pPr>
            <w:r w:rsidRPr="00E7174C">
              <w:rPr>
                <w:rFonts w:ascii="Arial" w:hAnsi="Arial" w:cs="Arial"/>
                <w:sz w:val="22"/>
                <w:szCs w:val="22"/>
              </w:rPr>
              <w:t>Ministry of Health, 133 Molesworth St, Wellington</w:t>
            </w:r>
          </w:p>
        </w:tc>
      </w:tr>
    </w:tbl>
    <w:p w14:paraId="49A908AD" w14:textId="77777777" w:rsidR="00213732" w:rsidRPr="00E7174C" w:rsidRDefault="00213732" w:rsidP="002C4945">
      <w:pPr>
        <w:pStyle w:val="Header"/>
        <w:tabs>
          <w:tab w:val="clear" w:pos="4153"/>
          <w:tab w:val="clear" w:pos="8306"/>
        </w:tabs>
        <w:rPr>
          <w:rFonts w:ascii="Arial" w:hAnsi="Arial" w:cs="Arial"/>
          <w:sz w:val="22"/>
          <w:szCs w:val="22"/>
        </w:rPr>
      </w:pPr>
    </w:p>
    <w:sectPr w:rsidR="00213732" w:rsidRPr="00E7174C" w:rsidSect="00974256">
      <w:headerReference w:type="default" r:id="rId28"/>
      <w:footerReference w:type="default" r:id="rId29"/>
      <w:headerReference w:type="first" r:id="rId30"/>
      <w:footerReference w:type="first" r:id="rId31"/>
      <w:pgSz w:w="16840" w:h="11907" w:orient="landscape" w:code="9"/>
      <w:pgMar w:top="567" w:right="851" w:bottom="284" w:left="851" w:header="567" w:footer="28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61520" w14:textId="77777777" w:rsidR="00F55261" w:rsidRDefault="00F55261">
      <w:r>
        <w:separator/>
      </w:r>
    </w:p>
  </w:endnote>
  <w:endnote w:type="continuationSeparator" w:id="0">
    <w:p w14:paraId="3E30478B" w14:textId="77777777" w:rsidR="00F55261" w:rsidRDefault="00F55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348032"/>
      <w:docPartObj>
        <w:docPartGallery w:val="Page Numbers (Bottom of Page)"/>
        <w:docPartUnique/>
      </w:docPartObj>
    </w:sdtPr>
    <w:sdtEndPr>
      <w:rPr>
        <w:noProof/>
      </w:rPr>
    </w:sdtEndPr>
    <w:sdtContent>
      <w:p w14:paraId="2AE9276F" w14:textId="77777777" w:rsidR="00E20DCD" w:rsidRDefault="00E20DCD">
        <w:pPr>
          <w:pStyle w:val="Footer"/>
          <w:jc w:val="right"/>
        </w:pPr>
        <w:r>
          <w:fldChar w:fldCharType="begin"/>
        </w:r>
        <w:r>
          <w:instrText xml:space="preserve"> PAGE   \* MERGEFORMAT </w:instrText>
        </w:r>
        <w:r>
          <w:fldChar w:fldCharType="separate"/>
        </w:r>
        <w:r w:rsidR="00417A6F">
          <w:rPr>
            <w:noProof/>
          </w:rPr>
          <w:t>2</w:t>
        </w:r>
        <w:r>
          <w:rPr>
            <w:noProof/>
          </w:rPr>
          <w:fldChar w:fldCharType="end"/>
        </w:r>
      </w:p>
    </w:sdtContent>
  </w:sdt>
  <w:p w14:paraId="4D9A903C" w14:textId="77777777" w:rsidR="00E20DCD" w:rsidRPr="008A7AF5" w:rsidRDefault="00E20DCD" w:rsidP="008A7AF5">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9598" w14:textId="77777777" w:rsidR="00E20DCD" w:rsidRDefault="00E20DCD">
    <w:pPr>
      <w:pStyle w:val="Footer"/>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086DF" w14:textId="77777777" w:rsidR="00F55261" w:rsidRDefault="00F55261">
      <w:r>
        <w:separator/>
      </w:r>
    </w:p>
  </w:footnote>
  <w:footnote w:type="continuationSeparator" w:id="0">
    <w:p w14:paraId="615CF2B5" w14:textId="77777777" w:rsidR="00F55261" w:rsidRDefault="00F55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670D9" w14:textId="77777777" w:rsidR="00E20DCD" w:rsidRDefault="00E20DCD" w:rsidP="00583439">
    <w:pPr>
      <w:pStyle w:val="Header"/>
      <w:tabs>
        <w:tab w:val="right" w:pos="41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3C4F" w14:textId="77777777" w:rsidR="00E20DCD" w:rsidRDefault="00E20DCD" w:rsidP="00F46572">
    <w:pPr>
      <w:tabs>
        <w:tab w:val="left" w:pos="187"/>
      </w:tabs>
      <w:ind w:left="374"/>
      <w:jc w:val="center"/>
      <w:rPr>
        <w:rFonts w:ascii="Arial" w:hAnsi="Arial" w:cs="Arial"/>
        <w:b/>
        <w:color w:val="009AD0"/>
        <w:sz w:val="44"/>
        <w:szCs w:val="44"/>
      </w:rPr>
    </w:pPr>
    <w:r w:rsidRPr="0056492A">
      <w:rPr>
        <w:rFonts w:ascii="Arial" w:hAnsi="Arial" w:cs="Arial"/>
        <w:b/>
        <w:color w:val="009AD0"/>
        <w:sz w:val="44"/>
        <w:szCs w:val="44"/>
      </w:rPr>
      <w:t>National Renal Advisory Board</w:t>
    </w:r>
    <w:r>
      <w:rPr>
        <w:rFonts w:ascii="Arial" w:hAnsi="Arial" w:cs="Arial"/>
        <w:b/>
        <w:color w:val="009AD0"/>
        <w:sz w:val="44"/>
        <w:szCs w:val="44"/>
      </w:rPr>
      <w:t xml:space="preserve"> Meeting</w:t>
    </w:r>
  </w:p>
  <w:p w14:paraId="7B31715F" w14:textId="77777777" w:rsidR="00E20DCD" w:rsidRDefault="00E20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4B2"/>
    <w:multiLevelType w:val="hybridMultilevel"/>
    <w:tmpl w:val="0A4AF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541C68"/>
    <w:multiLevelType w:val="hybridMultilevel"/>
    <w:tmpl w:val="F3D86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711D3D"/>
    <w:multiLevelType w:val="hybridMultilevel"/>
    <w:tmpl w:val="ED2E9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2F29B3"/>
    <w:multiLevelType w:val="hybridMultilevel"/>
    <w:tmpl w:val="E53EFF1C"/>
    <w:lvl w:ilvl="0" w:tplc="14090001">
      <w:start w:val="1"/>
      <w:numFmt w:val="bullet"/>
      <w:lvlText w:val=""/>
      <w:lvlJc w:val="left"/>
      <w:pPr>
        <w:ind w:left="737" w:hanging="360"/>
      </w:pPr>
      <w:rPr>
        <w:rFonts w:ascii="Symbol" w:hAnsi="Symbol" w:hint="default"/>
      </w:rPr>
    </w:lvl>
    <w:lvl w:ilvl="1" w:tplc="14090003" w:tentative="1">
      <w:start w:val="1"/>
      <w:numFmt w:val="bullet"/>
      <w:lvlText w:val="o"/>
      <w:lvlJc w:val="left"/>
      <w:pPr>
        <w:ind w:left="1457" w:hanging="360"/>
      </w:pPr>
      <w:rPr>
        <w:rFonts w:ascii="Courier New" w:hAnsi="Courier New" w:cs="Courier New" w:hint="default"/>
      </w:rPr>
    </w:lvl>
    <w:lvl w:ilvl="2" w:tplc="14090005" w:tentative="1">
      <w:start w:val="1"/>
      <w:numFmt w:val="bullet"/>
      <w:lvlText w:val=""/>
      <w:lvlJc w:val="left"/>
      <w:pPr>
        <w:ind w:left="2177" w:hanging="360"/>
      </w:pPr>
      <w:rPr>
        <w:rFonts w:ascii="Wingdings" w:hAnsi="Wingdings" w:hint="default"/>
      </w:rPr>
    </w:lvl>
    <w:lvl w:ilvl="3" w:tplc="14090001" w:tentative="1">
      <w:start w:val="1"/>
      <w:numFmt w:val="bullet"/>
      <w:lvlText w:val=""/>
      <w:lvlJc w:val="left"/>
      <w:pPr>
        <w:ind w:left="2897" w:hanging="360"/>
      </w:pPr>
      <w:rPr>
        <w:rFonts w:ascii="Symbol" w:hAnsi="Symbol" w:hint="default"/>
      </w:rPr>
    </w:lvl>
    <w:lvl w:ilvl="4" w:tplc="14090003" w:tentative="1">
      <w:start w:val="1"/>
      <w:numFmt w:val="bullet"/>
      <w:lvlText w:val="o"/>
      <w:lvlJc w:val="left"/>
      <w:pPr>
        <w:ind w:left="3617" w:hanging="360"/>
      </w:pPr>
      <w:rPr>
        <w:rFonts w:ascii="Courier New" w:hAnsi="Courier New" w:cs="Courier New" w:hint="default"/>
      </w:rPr>
    </w:lvl>
    <w:lvl w:ilvl="5" w:tplc="14090005" w:tentative="1">
      <w:start w:val="1"/>
      <w:numFmt w:val="bullet"/>
      <w:lvlText w:val=""/>
      <w:lvlJc w:val="left"/>
      <w:pPr>
        <w:ind w:left="4337" w:hanging="360"/>
      </w:pPr>
      <w:rPr>
        <w:rFonts w:ascii="Wingdings" w:hAnsi="Wingdings" w:hint="default"/>
      </w:rPr>
    </w:lvl>
    <w:lvl w:ilvl="6" w:tplc="14090001" w:tentative="1">
      <w:start w:val="1"/>
      <w:numFmt w:val="bullet"/>
      <w:lvlText w:val=""/>
      <w:lvlJc w:val="left"/>
      <w:pPr>
        <w:ind w:left="5057" w:hanging="360"/>
      </w:pPr>
      <w:rPr>
        <w:rFonts w:ascii="Symbol" w:hAnsi="Symbol" w:hint="default"/>
      </w:rPr>
    </w:lvl>
    <w:lvl w:ilvl="7" w:tplc="14090003" w:tentative="1">
      <w:start w:val="1"/>
      <w:numFmt w:val="bullet"/>
      <w:lvlText w:val="o"/>
      <w:lvlJc w:val="left"/>
      <w:pPr>
        <w:ind w:left="5777" w:hanging="360"/>
      </w:pPr>
      <w:rPr>
        <w:rFonts w:ascii="Courier New" w:hAnsi="Courier New" w:cs="Courier New" w:hint="default"/>
      </w:rPr>
    </w:lvl>
    <w:lvl w:ilvl="8" w:tplc="14090005" w:tentative="1">
      <w:start w:val="1"/>
      <w:numFmt w:val="bullet"/>
      <w:lvlText w:val=""/>
      <w:lvlJc w:val="left"/>
      <w:pPr>
        <w:ind w:left="6497" w:hanging="360"/>
      </w:pPr>
      <w:rPr>
        <w:rFonts w:ascii="Wingdings" w:hAnsi="Wingdings" w:hint="default"/>
      </w:rPr>
    </w:lvl>
  </w:abstractNum>
  <w:abstractNum w:abstractNumId="4" w15:restartNumberingAfterBreak="0">
    <w:nsid w:val="16A44C0D"/>
    <w:multiLevelType w:val="hybridMultilevel"/>
    <w:tmpl w:val="9200A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686DFB"/>
    <w:multiLevelType w:val="hybridMultilevel"/>
    <w:tmpl w:val="16D2B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DEA59F7"/>
    <w:multiLevelType w:val="hybridMultilevel"/>
    <w:tmpl w:val="B2480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EE3760"/>
    <w:multiLevelType w:val="hybridMultilevel"/>
    <w:tmpl w:val="2618AD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DC48C1"/>
    <w:multiLevelType w:val="hybridMultilevel"/>
    <w:tmpl w:val="C5667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370B8B"/>
    <w:multiLevelType w:val="hybridMultilevel"/>
    <w:tmpl w:val="11506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48D7653"/>
    <w:multiLevelType w:val="hybridMultilevel"/>
    <w:tmpl w:val="45485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595A49"/>
    <w:multiLevelType w:val="hybridMultilevel"/>
    <w:tmpl w:val="E63E9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776261"/>
    <w:multiLevelType w:val="hybridMultilevel"/>
    <w:tmpl w:val="B9E4E6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DA2540"/>
    <w:multiLevelType w:val="hybridMultilevel"/>
    <w:tmpl w:val="A0FC6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6312FA"/>
    <w:multiLevelType w:val="hybridMultilevel"/>
    <w:tmpl w:val="296C9C1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5" w15:restartNumberingAfterBreak="0">
    <w:nsid w:val="2C9A3C36"/>
    <w:multiLevelType w:val="hybridMultilevel"/>
    <w:tmpl w:val="3C92FE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41461C"/>
    <w:multiLevelType w:val="hybridMultilevel"/>
    <w:tmpl w:val="BF801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AF5BE9"/>
    <w:multiLevelType w:val="hybridMultilevel"/>
    <w:tmpl w:val="EAB81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EC16350"/>
    <w:multiLevelType w:val="hybridMultilevel"/>
    <w:tmpl w:val="FE941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84361E"/>
    <w:multiLevelType w:val="hybridMultilevel"/>
    <w:tmpl w:val="AB767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B5E4D02"/>
    <w:multiLevelType w:val="hybridMultilevel"/>
    <w:tmpl w:val="F8CA04D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 w15:restartNumberingAfterBreak="0">
    <w:nsid w:val="44A7050D"/>
    <w:multiLevelType w:val="hybridMultilevel"/>
    <w:tmpl w:val="07BAA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A6126F6"/>
    <w:multiLevelType w:val="hybridMultilevel"/>
    <w:tmpl w:val="C3DA2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B291738"/>
    <w:multiLevelType w:val="hybridMultilevel"/>
    <w:tmpl w:val="1DACA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C866929"/>
    <w:multiLevelType w:val="hybridMultilevel"/>
    <w:tmpl w:val="48AA2C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4D353688"/>
    <w:multiLevelType w:val="hybridMultilevel"/>
    <w:tmpl w:val="837CB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ED808DC"/>
    <w:multiLevelType w:val="hybridMultilevel"/>
    <w:tmpl w:val="181EA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21414C9"/>
    <w:multiLevelType w:val="hybridMultilevel"/>
    <w:tmpl w:val="0E1ED91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8" w15:restartNumberingAfterBreak="0">
    <w:nsid w:val="56385FFA"/>
    <w:multiLevelType w:val="hybridMultilevel"/>
    <w:tmpl w:val="A6DCC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FEA4C0B"/>
    <w:multiLevelType w:val="hybridMultilevel"/>
    <w:tmpl w:val="0B9CC7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3FB5C69"/>
    <w:multiLevelType w:val="hybridMultilevel"/>
    <w:tmpl w:val="0908E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D82A8E"/>
    <w:multiLevelType w:val="hybridMultilevel"/>
    <w:tmpl w:val="A4BC5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D85542F"/>
    <w:multiLevelType w:val="hybridMultilevel"/>
    <w:tmpl w:val="D014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DE11AD5"/>
    <w:multiLevelType w:val="hybridMultilevel"/>
    <w:tmpl w:val="28E67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F0523C"/>
    <w:multiLevelType w:val="hybridMultilevel"/>
    <w:tmpl w:val="2AB01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62E1346"/>
    <w:multiLevelType w:val="hybridMultilevel"/>
    <w:tmpl w:val="2F122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631797F"/>
    <w:multiLevelType w:val="hybridMultilevel"/>
    <w:tmpl w:val="B4768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A97491B"/>
    <w:multiLevelType w:val="hybridMultilevel"/>
    <w:tmpl w:val="B3BA6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CD96135"/>
    <w:multiLevelType w:val="hybridMultilevel"/>
    <w:tmpl w:val="8188E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7"/>
  </w:num>
  <w:num w:numId="4">
    <w:abstractNumId w:val="29"/>
  </w:num>
  <w:num w:numId="5">
    <w:abstractNumId w:val="36"/>
  </w:num>
  <w:num w:numId="6">
    <w:abstractNumId w:val="34"/>
  </w:num>
  <w:num w:numId="7">
    <w:abstractNumId w:val="28"/>
  </w:num>
  <w:num w:numId="8">
    <w:abstractNumId w:val="35"/>
  </w:num>
  <w:num w:numId="9">
    <w:abstractNumId w:val="22"/>
  </w:num>
  <w:num w:numId="10">
    <w:abstractNumId w:val="4"/>
  </w:num>
  <w:num w:numId="11">
    <w:abstractNumId w:val="33"/>
  </w:num>
  <w:num w:numId="12">
    <w:abstractNumId w:val="11"/>
  </w:num>
  <w:num w:numId="13">
    <w:abstractNumId w:val="9"/>
  </w:num>
  <w:num w:numId="14">
    <w:abstractNumId w:val="31"/>
  </w:num>
  <w:num w:numId="15">
    <w:abstractNumId w:val="13"/>
  </w:num>
  <w:num w:numId="16">
    <w:abstractNumId w:val="21"/>
  </w:num>
  <w:num w:numId="17">
    <w:abstractNumId w:val="16"/>
  </w:num>
  <w:num w:numId="18">
    <w:abstractNumId w:val="26"/>
  </w:num>
  <w:num w:numId="19">
    <w:abstractNumId w:val="20"/>
  </w:num>
  <w:num w:numId="20">
    <w:abstractNumId w:val="23"/>
  </w:num>
  <w:num w:numId="21">
    <w:abstractNumId w:val="3"/>
  </w:num>
  <w:num w:numId="22">
    <w:abstractNumId w:val="0"/>
  </w:num>
  <w:num w:numId="23">
    <w:abstractNumId w:val="1"/>
  </w:num>
  <w:num w:numId="24">
    <w:abstractNumId w:val="6"/>
  </w:num>
  <w:num w:numId="25">
    <w:abstractNumId w:val="7"/>
  </w:num>
  <w:num w:numId="26">
    <w:abstractNumId w:val="12"/>
  </w:num>
  <w:num w:numId="27">
    <w:abstractNumId w:val="5"/>
  </w:num>
  <w:num w:numId="28">
    <w:abstractNumId w:val="32"/>
  </w:num>
  <w:num w:numId="29">
    <w:abstractNumId w:val="37"/>
  </w:num>
  <w:num w:numId="30">
    <w:abstractNumId w:val="38"/>
  </w:num>
  <w:num w:numId="31">
    <w:abstractNumId w:val="17"/>
  </w:num>
  <w:num w:numId="32">
    <w:abstractNumId w:val="15"/>
  </w:num>
  <w:num w:numId="33">
    <w:abstractNumId w:val="25"/>
  </w:num>
  <w:num w:numId="34">
    <w:abstractNumId w:val="30"/>
  </w:num>
  <w:num w:numId="35">
    <w:abstractNumId w:val="14"/>
  </w:num>
  <w:num w:numId="36">
    <w:abstractNumId w:val="8"/>
  </w:num>
  <w:num w:numId="37">
    <w:abstractNumId w:val="19"/>
  </w:num>
  <w:num w:numId="38">
    <w:abstractNumId w:val="10"/>
  </w:num>
  <w:num w:numId="39">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799"/>
    <w:rsid w:val="00000448"/>
    <w:rsid w:val="00000FF5"/>
    <w:rsid w:val="00001318"/>
    <w:rsid w:val="000018A7"/>
    <w:rsid w:val="0000283B"/>
    <w:rsid w:val="00003ACD"/>
    <w:rsid w:val="00003B30"/>
    <w:rsid w:val="00005948"/>
    <w:rsid w:val="00005C73"/>
    <w:rsid w:val="00006D0F"/>
    <w:rsid w:val="000071FD"/>
    <w:rsid w:val="00007C90"/>
    <w:rsid w:val="00011F56"/>
    <w:rsid w:val="000122A9"/>
    <w:rsid w:val="00012C8C"/>
    <w:rsid w:val="00014F39"/>
    <w:rsid w:val="00015B72"/>
    <w:rsid w:val="00016AED"/>
    <w:rsid w:val="0001725C"/>
    <w:rsid w:val="000200FC"/>
    <w:rsid w:val="000204C5"/>
    <w:rsid w:val="0002077C"/>
    <w:rsid w:val="00024A77"/>
    <w:rsid w:val="00024BC5"/>
    <w:rsid w:val="0002558B"/>
    <w:rsid w:val="00026053"/>
    <w:rsid w:val="00026723"/>
    <w:rsid w:val="00027B71"/>
    <w:rsid w:val="00030A7B"/>
    <w:rsid w:val="00031C8C"/>
    <w:rsid w:val="0003272A"/>
    <w:rsid w:val="00034014"/>
    <w:rsid w:val="00034530"/>
    <w:rsid w:val="0003461D"/>
    <w:rsid w:val="0004052E"/>
    <w:rsid w:val="000406C1"/>
    <w:rsid w:val="0004083B"/>
    <w:rsid w:val="00041962"/>
    <w:rsid w:val="00042CB1"/>
    <w:rsid w:val="0004361B"/>
    <w:rsid w:val="00046935"/>
    <w:rsid w:val="00047016"/>
    <w:rsid w:val="0004780A"/>
    <w:rsid w:val="000507B0"/>
    <w:rsid w:val="00051886"/>
    <w:rsid w:val="00052677"/>
    <w:rsid w:val="0005431A"/>
    <w:rsid w:val="0005494A"/>
    <w:rsid w:val="00055BF6"/>
    <w:rsid w:val="00061EAF"/>
    <w:rsid w:val="000622E2"/>
    <w:rsid w:val="000630DD"/>
    <w:rsid w:val="000664A2"/>
    <w:rsid w:val="00067DCD"/>
    <w:rsid w:val="0007058D"/>
    <w:rsid w:val="00070812"/>
    <w:rsid w:val="00071B84"/>
    <w:rsid w:val="00071F95"/>
    <w:rsid w:val="00072DD1"/>
    <w:rsid w:val="00075AD3"/>
    <w:rsid w:val="00076E34"/>
    <w:rsid w:val="00077BA5"/>
    <w:rsid w:val="0008114D"/>
    <w:rsid w:val="000831CF"/>
    <w:rsid w:val="00085D64"/>
    <w:rsid w:val="00086A5F"/>
    <w:rsid w:val="00087F75"/>
    <w:rsid w:val="0009078A"/>
    <w:rsid w:val="00090B8A"/>
    <w:rsid w:val="00091442"/>
    <w:rsid w:val="00093C15"/>
    <w:rsid w:val="000963F1"/>
    <w:rsid w:val="000A122E"/>
    <w:rsid w:val="000A213B"/>
    <w:rsid w:val="000A3A3C"/>
    <w:rsid w:val="000A52F6"/>
    <w:rsid w:val="000A53D4"/>
    <w:rsid w:val="000A6022"/>
    <w:rsid w:val="000A7052"/>
    <w:rsid w:val="000A75DB"/>
    <w:rsid w:val="000B10F1"/>
    <w:rsid w:val="000B21D6"/>
    <w:rsid w:val="000B3535"/>
    <w:rsid w:val="000B3B81"/>
    <w:rsid w:val="000B4085"/>
    <w:rsid w:val="000B584A"/>
    <w:rsid w:val="000B5A9E"/>
    <w:rsid w:val="000B62BB"/>
    <w:rsid w:val="000B7C49"/>
    <w:rsid w:val="000C020A"/>
    <w:rsid w:val="000C2154"/>
    <w:rsid w:val="000C246F"/>
    <w:rsid w:val="000C31F4"/>
    <w:rsid w:val="000C3ABE"/>
    <w:rsid w:val="000C3E86"/>
    <w:rsid w:val="000C4103"/>
    <w:rsid w:val="000C4CFF"/>
    <w:rsid w:val="000C6B0F"/>
    <w:rsid w:val="000C70C7"/>
    <w:rsid w:val="000C7591"/>
    <w:rsid w:val="000C7877"/>
    <w:rsid w:val="000D0469"/>
    <w:rsid w:val="000D1F7A"/>
    <w:rsid w:val="000D30AC"/>
    <w:rsid w:val="000D353F"/>
    <w:rsid w:val="000D40B1"/>
    <w:rsid w:val="000D4A4F"/>
    <w:rsid w:val="000D5C89"/>
    <w:rsid w:val="000D7C49"/>
    <w:rsid w:val="000E0122"/>
    <w:rsid w:val="000E18FD"/>
    <w:rsid w:val="000E3DE2"/>
    <w:rsid w:val="000E638E"/>
    <w:rsid w:val="000E72F2"/>
    <w:rsid w:val="000F120D"/>
    <w:rsid w:val="000F2362"/>
    <w:rsid w:val="000F29DB"/>
    <w:rsid w:val="000F3080"/>
    <w:rsid w:val="000F3351"/>
    <w:rsid w:val="000F542A"/>
    <w:rsid w:val="000F6102"/>
    <w:rsid w:val="000F76E9"/>
    <w:rsid w:val="000F7814"/>
    <w:rsid w:val="00100525"/>
    <w:rsid w:val="00103A7F"/>
    <w:rsid w:val="00105B4E"/>
    <w:rsid w:val="00107204"/>
    <w:rsid w:val="00110EAF"/>
    <w:rsid w:val="00111666"/>
    <w:rsid w:val="001116DA"/>
    <w:rsid w:val="001157FC"/>
    <w:rsid w:val="001158DE"/>
    <w:rsid w:val="00116B2A"/>
    <w:rsid w:val="00116B85"/>
    <w:rsid w:val="00117A36"/>
    <w:rsid w:val="00122ECE"/>
    <w:rsid w:val="001236CA"/>
    <w:rsid w:val="001236E1"/>
    <w:rsid w:val="0012383E"/>
    <w:rsid w:val="00123F3E"/>
    <w:rsid w:val="00124F69"/>
    <w:rsid w:val="001254AF"/>
    <w:rsid w:val="00132134"/>
    <w:rsid w:val="00135960"/>
    <w:rsid w:val="00136AFF"/>
    <w:rsid w:val="00140866"/>
    <w:rsid w:val="0014135D"/>
    <w:rsid w:val="00141CEF"/>
    <w:rsid w:val="00142B37"/>
    <w:rsid w:val="00142C37"/>
    <w:rsid w:val="001447B8"/>
    <w:rsid w:val="001522AC"/>
    <w:rsid w:val="00152748"/>
    <w:rsid w:val="00153E7C"/>
    <w:rsid w:val="00153FCD"/>
    <w:rsid w:val="0015729A"/>
    <w:rsid w:val="00162D16"/>
    <w:rsid w:val="00163152"/>
    <w:rsid w:val="001642C7"/>
    <w:rsid w:val="00164A2A"/>
    <w:rsid w:val="00165389"/>
    <w:rsid w:val="00166FA7"/>
    <w:rsid w:val="0016708A"/>
    <w:rsid w:val="00170530"/>
    <w:rsid w:val="00170567"/>
    <w:rsid w:val="00170B69"/>
    <w:rsid w:val="00171D80"/>
    <w:rsid w:val="00172974"/>
    <w:rsid w:val="00174EF3"/>
    <w:rsid w:val="001756BA"/>
    <w:rsid w:val="00176957"/>
    <w:rsid w:val="00176982"/>
    <w:rsid w:val="001809FB"/>
    <w:rsid w:val="0018121B"/>
    <w:rsid w:val="001820AD"/>
    <w:rsid w:val="00182F10"/>
    <w:rsid w:val="00187BD5"/>
    <w:rsid w:val="0019029C"/>
    <w:rsid w:val="00191141"/>
    <w:rsid w:val="00192D8B"/>
    <w:rsid w:val="0019332A"/>
    <w:rsid w:val="0019358B"/>
    <w:rsid w:val="00196425"/>
    <w:rsid w:val="001A0326"/>
    <w:rsid w:val="001A084F"/>
    <w:rsid w:val="001A15DC"/>
    <w:rsid w:val="001A3794"/>
    <w:rsid w:val="001A47D1"/>
    <w:rsid w:val="001A4B2D"/>
    <w:rsid w:val="001A6804"/>
    <w:rsid w:val="001A76F4"/>
    <w:rsid w:val="001B27D1"/>
    <w:rsid w:val="001B48A0"/>
    <w:rsid w:val="001B49C6"/>
    <w:rsid w:val="001C39C0"/>
    <w:rsid w:val="001C4565"/>
    <w:rsid w:val="001C4F31"/>
    <w:rsid w:val="001C5C23"/>
    <w:rsid w:val="001C5C3B"/>
    <w:rsid w:val="001C6558"/>
    <w:rsid w:val="001C79EA"/>
    <w:rsid w:val="001D0D09"/>
    <w:rsid w:val="001D1E44"/>
    <w:rsid w:val="001D2D9F"/>
    <w:rsid w:val="001D4F72"/>
    <w:rsid w:val="001D56E5"/>
    <w:rsid w:val="001D6BF3"/>
    <w:rsid w:val="001D770E"/>
    <w:rsid w:val="001E0022"/>
    <w:rsid w:val="001E0A29"/>
    <w:rsid w:val="001E4E35"/>
    <w:rsid w:val="001E5471"/>
    <w:rsid w:val="001E6F1A"/>
    <w:rsid w:val="001F0588"/>
    <w:rsid w:val="001F0B90"/>
    <w:rsid w:val="001F1946"/>
    <w:rsid w:val="001F2375"/>
    <w:rsid w:val="001F2D12"/>
    <w:rsid w:val="001F3B14"/>
    <w:rsid w:val="001F5FE1"/>
    <w:rsid w:val="002004BB"/>
    <w:rsid w:val="0020101F"/>
    <w:rsid w:val="00202108"/>
    <w:rsid w:val="002023B0"/>
    <w:rsid w:val="002027C1"/>
    <w:rsid w:val="0020431F"/>
    <w:rsid w:val="00204F2C"/>
    <w:rsid w:val="00204FBF"/>
    <w:rsid w:val="00205B1C"/>
    <w:rsid w:val="00206FFC"/>
    <w:rsid w:val="00207A77"/>
    <w:rsid w:val="002104A2"/>
    <w:rsid w:val="00210D6A"/>
    <w:rsid w:val="0021192D"/>
    <w:rsid w:val="00213499"/>
    <w:rsid w:val="00213732"/>
    <w:rsid w:val="00213D8A"/>
    <w:rsid w:val="002148C4"/>
    <w:rsid w:val="002148F5"/>
    <w:rsid w:val="00215EA8"/>
    <w:rsid w:val="002168FF"/>
    <w:rsid w:val="00216A74"/>
    <w:rsid w:val="002170A7"/>
    <w:rsid w:val="002177D6"/>
    <w:rsid w:val="00220EAB"/>
    <w:rsid w:val="002223F7"/>
    <w:rsid w:val="00223142"/>
    <w:rsid w:val="00223A0C"/>
    <w:rsid w:val="0022509E"/>
    <w:rsid w:val="002262EB"/>
    <w:rsid w:val="0022763D"/>
    <w:rsid w:val="002302D4"/>
    <w:rsid w:val="00235119"/>
    <w:rsid w:val="00241410"/>
    <w:rsid w:val="0024150A"/>
    <w:rsid w:val="0024301B"/>
    <w:rsid w:val="0024389A"/>
    <w:rsid w:val="00246136"/>
    <w:rsid w:val="00246EFC"/>
    <w:rsid w:val="00247145"/>
    <w:rsid w:val="00253401"/>
    <w:rsid w:val="00254191"/>
    <w:rsid w:val="00257487"/>
    <w:rsid w:val="0026086D"/>
    <w:rsid w:val="00262FAD"/>
    <w:rsid w:val="00263816"/>
    <w:rsid w:val="00263B88"/>
    <w:rsid w:val="00263C9A"/>
    <w:rsid w:val="00263FA3"/>
    <w:rsid w:val="002640FD"/>
    <w:rsid w:val="00264D6F"/>
    <w:rsid w:val="00265261"/>
    <w:rsid w:val="00265DB1"/>
    <w:rsid w:val="00270497"/>
    <w:rsid w:val="00270F9F"/>
    <w:rsid w:val="0027103D"/>
    <w:rsid w:val="00271256"/>
    <w:rsid w:val="00272FBE"/>
    <w:rsid w:val="002737F6"/>
    <w:rsid w:val="00274437"/>
    <w:rsid w:val="00274BBC"/>
    <w:rsid w:val="00275CB3"/>
    <w:rsid w:val="002774C7"/>
    <w:rsid w:val="002804FA"/>
    <w:rsid w:val="00280BBC"/>
    <w:rsid w:val="00280E59"/>
    <w:rsid w:val="00281476"/>
    <w:rsid w:val="0028293B"/>
    <w:rsid w:val="00282E41"/>
    <w:rsid w:val="002833B6"/>
    <w:rsid w:val="00283EBA"/>
    <w:rsid w:val="00285DED"/>
    <w:rsid w:val="00286923"/>
    <w:rsid w:val="0028787C"/>
    <w:rsid w:val="00287A80"/>
    <w:rsid w:val="0029055A"/>
    <w:rsid w:val="00290A13"/>
    <w:rsid w:val="00290C52"/>
    <w:rsid w:val="0029115E"/>
    <w:rsid w:val="002918FA"/>
    <w:rsid w:val="0029244D"/>
    <w:rsid w:val="0029271C"/>
    <w:rsid w:val="002929F9"/>
    <w:rsid w:val="00292DA2"/>
    <w:rsid w:val="0029354A"/>
    <w:rsid w:val="00293C1B"/>
    <w:rsid w:val="00294173"/>
    <w:rsid w:val="002971DB"/>
    <w:rsid w:val="002A0F92"/>
    <w:rsid w:val="002A1C9E"/>
    <w:rsid w:val="002A1CF5"/>
    <w:rsid w:val="002A31AF"/>
    <w:rsid w:val="002A42DA"/>
    <w:rsid w:val="002A4AE1"/>
    <w:rsid w:val="002A58E1"/>
    <w:rsid w:val="002A6770"/>
    <w:rsid w:val="002A6F55"/>
    <w:rsid w:val="002B200A"/>
    <w:rsid w:val="002B45B0"/>
    <w:rsid w:val="002B56C2"/>
    <w:rsid w:val="002B6F20"/>
    <w:rsid w:val="002B7215"/>
    <w:rsid w:val="002C11CA"/>
    <w:rsid w:val="002C2A92"/>
    <w:rsid w:val="002C2C1F"/>
    <w:rsid w:val="002C4945"/>
    <w:rsid w:val="002C4E6B"/>
    <w:rsid w:val="002C5B1A"/>
    <w:rsid w:val="002C5CB3"/>
    <w:rsid w:val="002D0A45"/>
    <w:rsid w:val="002D0D38"/>
    <w:rsid w:val="002D1AD5"/>
    <w:rsid w:val="002D5BB3"/>
    <w:rsid w:val="002D6B76"/>
    <w:rsid w:val="002D74A5"/>
    <w:rsid w:val="002D7EAA"/>
    <w:rsid w:val="002E0F41"/>
    <w:rsid w:val="002E10E7"/>
    <w:rsid w:val="002E1769"/>
    <w:rsid w:val="002E30C1"/>
    <w:rsid w:val="002E334C"/>
    <w:rsid w:val="002E3FDF"/>
    <w:rsid w:val="002E5461"/>
    <w:rsid w:val="002E574E"/>
    <w:rsid w:val="002E5812"/>
    <w:rsid w:val="002E6970"/>
    <w:rsid w:val="002E700A"/>
    <w:rsid w:val="002E73A7"/>
    <w:rsid w:val="002E7C62"/>
    <w:rsid w:val="002F0CB2"/>
    <w:rsid w:val="002F162E"/>
    <w:rsid w:val="002F1DA0"/>
    <w:rsid w:val="002F2462"/>
    <w:rsid w:val="002F2478"/>
    <w:rsid w:val="002F2C39"/>
    <w:rsid w:val="002F37BA"/>
    <w:rsid w:val="002F51C5"/>
    <w:rsid w:val="002F5329"/>
    <w:rsid w:val="002F6D87"/>
    <w:rsid w:val="002F6F9F"/>
    <w:rsid w:val="00300084"/>
    <w:rsid w:val="0030264C"/>
    <w:rsid w:val="00302ECC"/>
    <w:rsid w:val="00305D0E"/>
    <w:rsid w:val="00306E3D"/>
    <w:rsid w:val="00307BA6"/>
    <w:rsid w:val="00311F5A"/>
    <w:rsid w:val="003129DA"/>
    <w:rsid w:val="00312EE2"/>
    <w:rsid w:val="0031393A"/>
    <w:rsid w:val="00313CBA"/>
    <w:rsid w:val="00314AFD"/>
    <w:rsid w:val="00314D58"/>
    <w:rsid w:val="00315D27"/>
    <w:rsid w:val="00316D07"/>
    <w:rsid w:val="00317698"/>
    <w:rsid w:val="00320007"/>
    <w:rsid w:val="00320B0B"/>
    <w:rsid w:val="00320E6C"/>
    <w:rsid w:val="0032112E"/>
    <w:rsid w:val="003216D1"/>
    <w:rsid w:val="00324403"/>
    <w:rsid w:val="00324848"/>
    <w:rsid w:val="00324872"/>
    <w:rsid w:val="00325CBD"/>
    <w:rsid w:val="00327B7D"/>
    <w:rsid w:val="00330A35"/>
    <w:rsid w:val="00331D87"/>
    <w:rsid w:val="003321D8"/>
    <w:rsid w:val="00335759"/>
    <w:rsid w:val="00336CDF"/>
    <w:rsid w:val="00336D4B"/>
    <w:rsid w:val="00336E17"/>
    <w:rsid w:val="0033765E"/>
    <w:rsid w:val="00337ADD"/>
    <w:rsid w:val="00337EDF"/>
    <w:rsid w:val="00340D76"/>
    <w:rsid w:val="0034106B"/>
    <w:rsid w:val="00342611"/>
    <w:rsid w:val="003434B5"/>
    <w:rsid w:val="00344F1A"/>
    <w:rsid w:val="00346B94"/>
    <w:rsid w:val="00346F4F"/>
    <w:rsid w:val="00350226"/>
    <w:rsid w:val="003517D4"/>
    <w:rsid w:val="00353C5C"/>
    <w:rsid w:val="00354069"/>
    <w:rsid w:val="003542CD"/>
    <w:rsid w:val="00354B0C"/>
    <w:rsid w:val="003644FD"/>
    <w:rsid w:val="00366876"/>
    <w:rsid w:val="003669ED"/>
    <w:rsid w:val="00367D50"/>
    <w:rsid w:val="0037194E"/>
    <w:rsid w:val="00373B47"/>
    <w:rsid w:val="00373EA2"/>
    <w:rsid w:val="0037481F"/>
    <w:rsid w:val="00374BE1"/>
    <w:rsid w:val="00374CA4"/>
    <w:rsid w:val="00374CEF"/>
    <w:rsid w:val="00375191"/>
    <w:rsid w:val="00375A9F"/>
    <w:rsid w:val="003778EA"/>
    <w:rsid w:val="00377CAD"/>
    <w:rsid w:val="003801DA"/>
    <w:rsid w:val="00381F8D"/>
    <w:rsid w:val="00382079"/>
    <w:rsid w:val="00382AEC"/>
    <w:rsid w:val="00383926"/>
    <w:rsid w:val="00384741"/>
    <w:rsid w:val="003847CF"/>
    <w:rsid w:val="0038623D"/>
    <w:rsid w:val="003864DB"/>
    <w:rsid w:val="003866F2"/>
    <w:rsid w:val="00386A2F"/>
    <w:rsid w:val="00386B4D"/>
    <w:rsid w:val="00390884"/>
    <w:rsid w:val="00391604"/>
    <w:rsid w:val="00391BED"/>
    <w:rsid w:val="00392A4F"/>
    <w:rsid w:val="00392DB0"/>
    <w:rsid w:val="00392FD7"/>
    <w:rsid w:val="00394529"/>
    <w:rsid w:val="00395A2F"/>
    <w:rsid w:val="00395AE0"/>
    <w:rsid w:val="00396CED"/>
    <w:rsid w:val="00397755"/>
    <w:rsid w:val="003A32DB"/>
    <w:rsid w:val="003A3CE5"/>
    <w:rsid w:val="003A460D"/>
    <w:rsid w:val="003A4F1D"/>
    <w:rsid w:val="003A5ACC"/>
    <w:rsid w:val="003A5C0E"/>
    <w:rsid w:val="003A7781"/>
    <w:rsid w:val="003B00C9"/>
    <w:rsid w:val="003B1536"/>
    <w:rsid w:val="003B15F2"/>
    <w:rsid w:val="003B1D0B"/>
    <w:rsid w:val="003B33C2"/>
    <w:rsid w:val="003B3BD8"/>
    <w:rsid w:val="003B4396"/>
    <w:rsid w:val="003B478B"/>
    <w:rsid w:val="003B53F8"/>
    <w:rsid w:val="003B6EDA"/>
    <w:rsid w:val="003B73A4"/>
    <w:rsid w:val="003C0254"/>
    <w:rsid w:val="003C07D2"/>
    <w:rsid w:val="003C1A0B"/>
    <w:rsid w:val="003C1C64"/>
    <w:rsid w:val="003C48AB"/>
    <w:rsid w:val="003C5582"/>
    <w:rsid w:val="003C6C3E"/>
    <w:rsid w:val="003D35CD"/>
    <w:rsid w:val="003D435C"/>
    <w:rsid w:val="003D4FF0"/>
    <w:rsid w:val="003D50E8"/>
    <w:rsid w:val="003D6798"/>
    <w:rsid w:val="003D6A40"/>
    <w:rsid w:val="003D6D9B"/>
    <w:rsid w:val="003E04F0"/>
    <w:rsid w:val="003E0661"/>
    <w:rsid w:val="003E0F5B"/>
    <w:rsid w:val="003E124E"/>
    <w:rsid w:val="003E5BD7"/>
    <w:rsid w:val="003E65B6"/>
    <w:rsid w:val="003E6C0F"/>
    <w:rsid w:val="003E6E2B"/>
    <w:rsid w:val="003F11CF"/>
    <w:rsid w:val="003F1203"/>
    <w:rsid w:val="003F20EB"/>
    <w:rsid w:val="003F27F1"/>
    <w:rsid w:val="003F4244"/>
    <w:rsid w:val="003F44C3"/>
    <w:rsid w:val="004012D9"/>
    <w:rsid w:val="00402272"/>
    <w:rsid w:val="004033C7"/>
    <w:rsid w:val="004039BD"/>
    <w:rsid w:val="00405BAD"/>
    <w:rsid w:val="00410004"/>
    <w:rsid w:val="00410355"/>
    <w:rsid w:val="00413334"/>
    <w:rsid w:val="00413632"/>
    <w:rsid w:val="00414DD4"/>
    <w:rsid w:val="00415199"/>
    <w:rsid w:val="004151DB"/>
    <w:rsid w:val="00417A6F"/>
    <w:rsid w:val="00417FC9"/>
    <w:rsid w:val="00422510"/>
    <w:rsid w:val="00422B41"/>
    <w:rsid w:val="0042401C"/>
    <w:rsid w:val="0042492E"/>
    <w:rsid w:val="00424BF3"/>
    <w:rsid w:val="004279C5"/>
    <w:rsid w:val="004348F4"/>
    <w:rsid w:val="00434944"/>
    <w:rsid w:val="00434F85"/>
    <w:rsid w:val="00437611"/>
    <w:rsid w:val="00437BA3"/>
    <w:rsid w:val="00440E4C"/>
    <w:rsid w:val="00446AE2"/>
    <w:rsid w:val="00447C91"/>
    <w:rsid w:val="00447DC7"/>
    <w:rsid w:val="004512A8"/>
    <w:rsid w:val="00451906"/>
    <w:rsid w:val="004530D7"/>
    <w:rsid w:val="00454FBA"/>
    <w:rsid w:val="00455EDD"/>
    <w:rsid w:val="004572AE"/>
    <w:rsid w:val="0046187F"/>
    <w:rsid w:val="00464528"/>
    <w:rsid w:val="0046517B"/>
    <w:rsid w:val="004670DA"/>
    <w:rsid w:val="00470342"/>
    <w:rsid w:val="00470843"/>
    <w:rsid w:val="00470BF2"/>
    <w:rsid w:val="00473413"/>
    <w:rsid w:val="004741FB"/>
    <w:rsid w:val="0047469E"/>
    <w:rsid w:val="004757DA"/>
    <w:rsid w:val="00477493"/>
    <w:rsid w:val="00477F6E"/>
    <w:rsid w:val="00480B88"/>
    <w:rsid w:val="004832E7"/>
    <w:rsid w:val="00484F6D"/>
    <w:rsid w:val="004850F7"/>
    <w:rsid w:val="00485520"/>
    <w:rsid w:val="004862A9"/>
    <w:rsid w:val="00486A76"/>
    <w:rsid w:val="00491186"/>
    <w:rsid w:val="00491537"/>
    <w:rsid w:val="0049161C"/>
    <w:rsid w:val="00492D0C"/>
    <w:rsid w:val="0049357F"/>
    <w:rsid w:val="00493AE5"/>
    <w:rsid w:val="004944CE"/>
    <w:rsid w:val="00494845"/>
    <w:rsid w:val="00497FD3"/>
    <w:rsid w:val="004A1810"/>
    <w:rsid w:val="004A2320"/>
    <w:rsid w:val="004A3C6E"/>
    <w:rsid w:val="004A5E05"/>
    <w:rsid w:val="004A730A"/>
    <w:rsid w:val="004B0AD5"/>
    <w:rsid w:val="004B1222"/>
    <w:rsid w:val="004B29C6"/>
    <w:rsid w:val="004B4278"/>
    <w:rsid w:val="004B44F0"/>
    <w:rsid w:val="004B569F"/>
    <w:rsid w:val="004B7467"/>
    <w:rsid w:val="004B7DF5"/>
    <w:rsid w:val="004B7FAC"/>
    <w:rsid w:val="004C10D5"/>
    <w:rsid w:val="004C2796"/>
    <w:rsid w:val="004C308A"/>
    <w:rsid w:val="004C38EA"/>
    <w:rsid w:val="004C3944"/>
    <w:rsid w:val="004C4E64"/>
    <w:rsid w:val="004C52E8"/>
    <w:rsid w:val="004C6185"/>
    <w:rsid w:val="004C63D8"/>
    <w:rsid w:val="004C7F4A"/>
    <w:rsid w:val="004D01E4"/>
    <w:rsid w:val="004D0931"/>
    <w:rsid w:val="004D3411"/>
    <w:rsid w:val="004D36E0"/>
    <w:rsid w:val="004D6D4E"/>
    <w:rsid w:val="004D6D62"/>
    <w:rsid w:val="004D7632"/>
    <w:rsid w:val="004D7D2E"/>
    <w:rsid w:val="004E0F51"/>
    <w:rsid w:val="004E3A2F"/>
    <w:rsid w:val="004E6BEA"/>
    <w:rsid w:val="004E7103"/>
    <w:rsid w:val="004E7998"/>
    <w:rsid w:val="004E7ABA"/>
    <w:rsid w:val="004F088F"/>
    <w:rsid w:val="004F15CA"/>
    <w:rsid w:val="004F1AFE"/>
    <w:rsid w:val="004F30E2"/>
    <w:rsid w:val="004F4DE3"/>
    <w:rsid w:val="004F7284"/>
    <w:rsid w:val="00500204"/>
    <w:rsid w:val="0050079C"/>
    <w:rsid w:val="005009B8"/>
    <w:rsid w:val="00502136"/>
    <w:rsid w:val="00503984"/>
    <w:rsid w:val="00503C2E"/>
    <w:rsid w:val="00503C37"/>
    <w:rsid w:val="005042F4"/>
    <w:rsid w:val="0050601F"/>
    <w:rsid w:val="00507513"/>
    <w:rsid w:val="00507DBF"/>
    <w:rsid w:val="00510834"/>
    <w:rsid w:val="00511723"/>
    <w:rsid w:val="00511BE3"/>
    <w:rsid w:val="00512855"/>
    <w:rsid w:val="0051363A"/>
    <w:rsid w:val="00515090"/>
    <w:rsid w:val="00515598"/>
    <w:rsid w:val="005158AC"/>
    <w:rsid w:val="00515ACD"/>
    <w:rsid w:val="00516108"/>
    <w:rsid w:val="005164B0"/>
    <w:rsid w:val="00521419"/>
    <w:rsid w:val="0052195F"/>
    <w:rsid w:val="00522274"/>
    <w:rsid w:val="005226DE"/>
    <w:rsid w:val="00522901"/>
    <w:rsid w:val="0052367E"/>
    <w:rsid w:val="005244A5"/>
    <w:rsid w:val="005250CC"/>
    <w:rsid w:val="00525E39"/>
    <w:rsid w:val="00526E51"/>
    <w:rsid w:val="0053071F"/>
    <w:rsid w:val="00532BDF"/>
    <w:rsid w:val="00533EF3"/>
    <w:rsid w:val="005346B3"/>
    <w:rsid w:val="00535437"/>
    <w:rsid w:val="005365A2"/>
    <w:rsid w:val="00536AF4"/>
    <w:rsid w:val="005376F6"/>
    <w:rsid w:val="00540D16"/>
    <w:rsid w:val="00542C60"/>
    <w:rsid w:val="00542F31"/>
    <w:rsid w:val="005436FF"/>
    <w:rsid w:val="005440C1"/>
    <w:rsid w:val="00544C1A"/>
    <w:rsid w:val="0054676A"/>
    <w:rsid w:val="005539D3"/>
    <w:rsid w:val="00553BD0"/>
    <w:rsid w:val="00553D33"/>
    <w:rsid w:val="00554058"/>
    <w:rsid w:val="005543E7"/>
    <w:rsid w:val="0055557C"/>
    <w:rsid w:val="0055671A"/>
    <w:rsid w:val="00557246"/>
    <w:rsid w:val="00560392"/>
    <w:rsid w:val="00561D2A"/>
    <w:rsid w:val="00562F70"/>
    <w:rsid w:val="005636DD"/>
    <w:rsid w:val="005644AB"/>
    <w:rsid w:val="00565C92"/>
    <w:rsid w:val="00566626"/>
    <w:rsid w:val="00567278"/>
    <w:rsid w:val="005704AB"/>
    <w:rsid w:val="005712FC"/>
    <w:rsid w:val="0057272E"/>
    <w:rsid w:val="00573768"/>
    <w:rsid w:val="0057444B"/>
    <w:rsid w:val="005744F0"/>
    <w:rsid w:val="00574710"/>
    <w:rsid w:val="0057486B"/>
    <w:rsid w:val="00574B56"/>
    <w:rsid w:val="00574CB0"/>
    <w:rsid w:val="005804E7"/>
    <w:rsid w:val="00583439"/>
    <w:rsid w:val="0058446E"/>
    <w:rsid w:val="00585D78"/>
    <w:rsid w:val="00586155"/>
    <w:rsid w:val="0058622D"/>
    <w:rsid w:val="005901CD"/>
    <w:rsid w:val="00591781"/>
    <w:rsid w:val="00591D63"/>
    <w:rsid w:val="0059286F"/>
    <w:rsid w:val="005930E9"/>
    <w:rsid w:val="00594351"/>
    <w:rsid w:val="005957C0"/>
    <w:rsid w:val="00595D0D"/>
    <w:rsid w:val="00596D88"/>
    <w:rsid w:val="00597A52"/>
    <w:rsid w:val="005A1619"/>
    <w:rsid w:val="005A19D3"/>
    <w:rsid w:val="005A2AA4"/>
    <w:rsid w:val="005A33FA"/>
    <w:rsid w:val="005A3633"/>
    <w:rsid w:val="005A36A9"/>
    <w:rsid w:val="005A4030"/>
    <w:rsid w:val="005A4666"/>
    <w:rsid w:val="005B0627"/>
    <w:rsid w:val="005B0AC2"/>
    <w:rsid w:val="005B167D"/>
    <w:rsid w:val="005B1D4B"/>
    <w:rsid w:val="005B1F70"/>
    <w:rsid w:val="005B2311"/>
    <w:rsid w:val="005B2E0F"/>
    <w:rsid w:val="005B3B78"/>
    <w:rsid w:val="005B3CAC"/>
    <w:rsid w:val="005B6695"/>
    <w:rsid w:val="005B6D38"/>
    <w:rsid w:val="005B6FBF"/>
    <w:rsid w:val="005B77C7"/>
    <w:rsid w:val="005C0B5F"/>
    <w:rsid w:val="005C101E"/>
    <w:rsid w:val="005C3401"/>
    <w:rsid w:val="005C3A11"/>
    <w:rsid w:val="005C40A3"/>
    <w:rsid w:val="005C4F43"/>
    <w:rsid w:val="005C57A5"/>
    <w:rsid w:val="005C5D82"/>
    <w:rsid w:val="005C6723"/>
    <w:rsid w:val="005C7D88"/>
    <w:rsid w:val="005D06D3"/>
    <w:rsid w:val="005D204C"/>
    <w:rsid w:val="005D22C9"/>
    <w:rsid w:val="005D236D"/>
    <w:rsid w:val="005D64A2"/>
    <w:rsid w:val="005D6DF9"/>
    <w:rsid w:val="005E007D"/>
    <w:rsid w:val="005E06DC"/>
    <w:rsid w:val="005E0D60"/>
    <w:rsid w:val="005E1C66"/>
    <w:rsid w:val="005E364B"/>
    <w:rsid w:val="005E3AB4"/>
    <w:rsid w:val="005E3F80"/>
    <w:rsid w:val="005E3FEB"/>
    <w:rsid w:val="005E44AC"/>
    <w:rsid w:val="005E452C"/>
    <w:rsid w:val="005E495D"/>
    <w:rsid w:val="005E52BE"/>
    <w:rsid w:val="005E6864"/>
    <w:rsid w:val="005E75CD"/>
    <w:rsid w:val="005F1100"/>
    <w:rsid w:val="005F1138"/>
    <w:rsid w:val="005F2D57"/>
    <w:rsid w:val="005F356D"/>
    <w:rsid w:val="005F3C5B"/>
    <w:rsid w:val="005F4493"/>
    <w:rsid w:val="005F5C8D"/>
    <w:rsid w:val="005F6501"/>
    <w:rsid w:val="005F7E3A"/>
    <w:rsid w:val="0060026B"/>
    <w:rsid w:val="006003DE"/>
    <w:rsid w:val="0060118B"/>
    <w:rsid w:val="00601988"/>
    <w:rsid w:val="00602597"/>
    <w:rsid w:val="006035FC"/>
    <w:rsid w:val="00603C65"/>
    <w:rsid w:val="00604FB5"/>
    <w:rsid w:val="006056B5"/>
    <w:rsid w:val="00605AEB"/>
    <w:rsid w:val="0060637E"/>
    <w:rsid w:val="006064E1"/>
    <w:rsid w:val="0060666D"/>
    <w:rsid w:val="00606A49"/>
    <w:rsid w:val="006109B8"/>
    <w:rsid w:val="00611AB4"/>
    <w:rsid w:val="00612135"/>
    <w:rsid w:val="00613730"/>
    <w:rsid w:val="00616C82"/>
    <w:rsid w:val="00617097"/>
    <w:rsid w:val="00617869"/>
    <w:rsid w:val="00625BFD"/>
    <w:rsid w:val="006265F0"/>
    <w:rsid w:val="0062750E"/>
    <w:rsid w:val="0062755F"/>
    <w:rsid w:val="00627DA3"/>
    <w:rsid w:val="0063021F"/>
    <w:rsid w:val="006323BB"/>
    <w:rsid w:val="0063294F"/>
    <w:rsid w:val="00634B69"/>
    <w:rsid w:val="00634FC5"/>
    <w:rsid w:val="0063504F"/>
    <w:rsid w:val="00641F61"/>
    <w:rsid w:val="0064208A"/>
    <w:rsid w:val="00642562"/>
    <w:rsid w:val="006426F0"/>
    <w:rsid w:val="00643DF9"/>
    <w:rsid w:val="00644F98"/>
    <w:rsid w:val="00645C80"/>
    <w:rsid w:val="00646154"/>
    <w:rsid w:val="00647C90"/>
    <w:rsid w:val="00647CE7"/>
    <w:rsid w:val="00652F53"/>
    <w:rsid w:val="0065593F"/>
    <w:rsid w:val="00655C59"/>
    <w:rsid w:val="0065625C"/>
    <w:rsid w:val="006601A3"/>
    <w:rsid w:val="0066043F"/>
    <w:rsid w:val="00660898"/>
    <w:rsid w:val="00660939"/>
    <w:rsid w:val="00661292"/>
    <w:rsid w:val="00661BD2"/>
    <w:rsid w:val="00662A61"/>
    <w:rsid w:val="0066608B"/>
    <w:rsid w:val="00666E1F"/>
    <w:rsid w:val="006673D6"/>
    <w:rsid w:val="00667C31"/>
    <w:rsid w:val="006705E5"/>
    <w:rsid w:val="00670704"/>
    <w:rsid w:val="0067097C"/>
    <w:rsid w:val="00670C09"/>
    <w:rsid w:val="00671202"/>
    <w:rsid w:val="00671590"/>
    <w:rsid w:val="0067178E"/>
    <w:rsid w:val="00673050"/>
    <w:rsid w:val="00673BB1"/>
    <w:rsid w:val="006751F0"/>
    <w:rsid w:val="00676228"/>
    <w:rsid w:val="00677269"/>
    <w:rsid w:val="00680279"/>
    <w:rsid w:val="006919BF"/>
    <w:rsid w:val="00691CA7"/>
    <w:rsid w:val="006926BF"/>
    <w:rsid w:val="006936D0"/>
    <w:rsid w:val="006941ED"/>
    <w:rsid w:val="0069457B"/>
    <w:rsid w:val="0069473F"/>
    <w:rsid w:val="00694D7A"/>
    <w:rsid w:val="00695D97"/>
    <w:rsid w:val="00697787"/>
    <w:rsid w:val="006A29CD"/>
    <w:rsid w:val="006A33A4"/>
    <w:rsid w:val="006A3531"/>
    <w:rsid w:val="006A400E"/>
    <w:rsid w:val="006A443D"/>
    <w:rsid w:val="006A56DC"/>
    <w:rsid w:val="006A7D30"/>
    <w:rsid w:val="006B19D7"/>
    <w:rsid w:val="006B2A12"/>
    <w:rsid w:val="006B2F44"/>
    <w:rsid w:val="006B3817"/>
    <w:rsid w:val="006B4F0B"/>
    <w:rsid w:val="006B60DA"/>
    <w:rsid w:val="006C08E7"/>
    <w:rsid w:val="006C15B5"/>
    <w:rsid w:val="006C1CC3"/>
    <w:rsid w:val="006C3187"/>
    <w:rsid w:val="006C3CEE"/>
    <w:rsid w:val="006C3D74"/>
    <w:rsid w:val="006C475E"/>
    <w:rsid w:val="006C6D6D"/>
    <w:rsid w:val="006C7738"/>
    <w:rsid w:val="006D1A06"/>
    <w:rsid w:val="006D2941"/>
    <w:rsid w:val="006D3FCE"/>
    <w:rsid w:val="006D4132"/>
    <w:rsid w:val="006D55D3"/>
    <w:rsid w:val="006D7428"/>
    <w:rsid w:val="006D7822"/>
    <w:rsid w:val="006D7F9B"/>
    <w:rsid w:val="006E11F4"/>
    <w:rsid w:val="006E19E2"/>
    <w:rsid w:val="006E2F82"/>
    <w:rsid w:val="006E4E20"/>
    <w:rsid w:val="006E59A6"/>
    <w:rsid w:val="006E71C3"/>
    <w:rsid w:val="006E7764"/>
    <w:rsid w:val="006E7951"/>
    <w:rsid w:val="006F0120"/>
    <w:rsid w:val="006F3805"/>
    <w:rsid w:val="006F4088"/>
    <w:rsid w:val="006F4A99"/>
    <w:rsid w:val="006F7EAA"/>
    <w:rsid w:val="006F7ECC"/>
    <w:rsid w:val="006F7ED8"/>
    <w:rsid w:val="0070198E"/>
    <w:rsid w:val="00701C67"/>
    <w:rsid w:val="00710D05"/>
    <w:rsid w:val="00712569"/>
    <w:rsid w:val="00713251"/>
    <w:rsid w:val="00715A4D"/>
    <w:rsid w:val="00715CF8"/>
    <w:rsid w:val="00716DC4"/>
    <w:rsid w:val="00717A4A"/>
    <w:rsid w:val="00717F94"/>
    <w:rsid w:val="007204C9"/>
    <w:rsid w:val="0072243E"/>
    <w:rsid w:val="00722E28"/>
    <w:rsid w:val="00722E98"/>
    <w:rsid w:val="007236B4"/>
    <w:rsid w:val="00726B14"/>
    <w:rsid w:val="007308D7"/>
    <w:rsid w:val="00731F34"/>
    <w:rsid w:val="007323AA"/>
    <w:rsid w:val="00734229"/>
    <w:rsid w:val="00734F3F"/>
    <w:rsid w:val="0073644C"/>
    <w:rsid w:val="007403B5"/>
    <w:rsid w:val="007407E8"/>
    <w:rsid w:val="007423FD"/>
    <w:rsid w:val="00743A25"/>
    <w:rsid w:val="007448D6"/>
    <w:rsid w:val="0074539A"/>
    <w:rsid w:val="00746939"/>
    <w:rsid w:val="00746EA7"/>
    <w:rsid w:val="00746FBD"/>
    <w:rsid w:val="0074711B"/>
    <w:rsid w:val="0074713F"/>
    <w:rsid w:val="00750671"/>
    <w:rsid w:val="00752094"/>
    <w:rsid w:val="007526A2"/>
    <w:rsid w:val="00753AD2"/>
    <w:rsid w:val="00753D02"/>
    <w:rsid w:val="00754280"/>
    <w:rsid w:val="00754B13"/>
    <w:rsid w:val="00756C70"/>
    <w:rsid w:val="00756D9C"/>
    <w:rsid w:val="007602CD"/>
    <w:rsid w:val="0076094A"/>
    <w:rsid w:val="00761AE6"/>
    <w:rsid w:val="00762484"/>
    <w:rsid w:val="0076254E"/>
    <w:rsid w:val="00763353"/>
    <w:rsid w:val="00763937"/>
    <w:rsid w:val="00766A05"/>
    <w:rsid w:val="0076774E"/>
    <w:rsid w:val="007677A0"/>
    <w:rsid w:val="007709BE"/>
    <w:rsid w:val="0077400A"/>
    <w:rsid w:val="007756BE"/>
    <w:rsid w:val="00775CB7"/>
    <w:rsid w:val="007762DC"/>
    <w:rsid w:val="00776675"/>
    <w:rsid w:val="0078130E"/>
    <w:rsid w:val="00781865"/>
    <w:rsid w:val="00783B78"/>
    <w:rsid w:val="0078474F"/>
    <w:rsid w:val="00784E82"/>
    <w:rsid w:val="007859FC"/>
    <w:rsid w:val="00786269"/>
    <w:rsid w:val="00790565"/>
    <w:rsid w:val="007908E1"/>
    <w:rsid w:val="007920B2"/>
    <w:rsid w:val="00792833"/>
    <w:rsid w:val="007933FD"/>
    <w:rsid w:val="007945DE"/>
    <w:rsid w:val="0079493D"/>
    <w:rsid w:val="007955D3"/>
    <w:rsid w:val="00795EAB"/>
    <w:rsid w:val="00797F41"/>
    <w:rsid w:val="007A1583"/>
    <w:rsid w:val="007A1DA4"/>
    <w:rsid w:val="007A256F"/>
    <w:rsid w:val="007A38A5"/>
    <w:rsid w:val="007A38B7"/>
    <w:rsid w:val="007A4331"/>
    <w:rsid w:val="007A4ADE"/>
    <w:rsid w:val="007A517C"/>
    <w:rsid w:val="007A54AA"/>
    <w:rsid w:val="007A7139"/>
    <w:rsid w:val="007A7871"/>
    <w:rsid w:val="007A7F7D"/>
    <w:rsid w:val="007B0BCB"/>
    <w:rsid w:val="007B4938"/>
    <w:rsid w:val="007B5A32"/>
    <w:rsid w:val="007B61DD"/>
    <w:rsid w:val="007B6A10"/>
    <w:rsid w:val="007B6DB3"/>
    <w:rsid w:val="007B6E79"/>
    <w:rsid w:val="007C0DD9"/>
    <w:rsid w:val="007C11D7"/>
    <w:rsid w:val="007C310A"/>
    <w:rsid w:val="007C425E"/>
    <w:rsid w:val="007C74A2"/>
    <w:rsid w:val="007D04A6"/>
    <w:rsid w:val="007D0784"/>
    <w:rsid w:val="007D2569"/>
    <w:rsid w:val="007D314F"/>
    <w:rsid w:val="007D4DE8"/>
    <w:rsid w:val="007D532D"/>
    <w:rsid w:val="007D53A5"/>
    <w:rsid w:val="007E1B49"/>
    <w:rsid w:val="007E1BD2"/>
    <w:rsid w:val="007E1C85"/>
    <w:rsid w:val="007E21BA"/>
    <w:rsid w:val="007E2BC8"/>
    <w:rsid w:val="007E2F7D"/>
    <w:rsid w:val="007E2F9C"/>
    <w:rsid w:val="007E35E4"/>
    <w:rsid w:val="007E4700"/>
    <w:rsid w:val="007E4EC3"/>
    <w:rsid w:val="007E6898"/>
    <w:rsid w:val="007F1051"/>
    <w:rsid w:val="007F1AE0"/>
    <w:rsid w:val="007F41A4"/>
    <w:rsid w:val="007F56DF"/>
    <w:rsid w:val="007F6CD7"/>
    <w:rsid w:val="008015A4"/>
    <w:rsid w:val="00801CE0"/>
    <w:rsid w:val="00802A62"/>
    <w:rsid w:val="008039B6"/>
    <w:rsid w:val="00803EE5"/>
    <w:rsid w:val="008041AC"/>
    <w:rsid w:val="00805105"/>
    <w:rsid w:val="008063CD"/>
    <w:rsid w:val="00807E37"/>
    <w:rsid w:val="00810499"/>
    <w:rsid w:val="0081050F"/>
    <w:rsid w:val="008124C4"/>
    <w:rsid w:val="00812CF7"/>
    <w:rsid w:val="00814E97"/>
    <w:rsid w:val="00816A48"/>
    <w:rsid w:val="0082121E"/>
    <w:rsid w:val="008215A6"/>
    <w:rsid w:val="0082168B"/>
    <w:rsid w:val="0082209E"/>
    <w:rsid w:val="008228A5"/>
    <w:rsid w:val="00823888"/>
    <w:rsid w:val="00824A44"/>
    <w:rsid w:val="00825546"/>
    <w:rsid w:val="00827C10"/>
    <w:rsid w:val="008309B6"/>
    <w:rsid w:val="00831A6B"/>
    <w:rsid w:val="0083276D"/>
    <w:rsid w:val="0083337D"/>
    <w:rsid w:val="008342DC"/>
    <w:rsid w:val="0083523D"/>
    <w:rsid w:val="00837ADF"/>
    <w:rsid w:val="00840616"/>
    <w:rsid w:val="008411E3"/>
    <w:rsid w:val="00841EFD"/>
    <w:rsid w:val="008437B0"/>
    <w:rsid w:val="00844A5E"/>
    <w:rsid w:val="0084553B"/>
    <w:rsid w:val="00845E6A"/>
    <w:rsid w:val="00846176"/>
    <w:rsid w:val="00847BB7"/>
    <w:rsid w:val="00847E71"/>
    <w:rsid w:val="00850D42"/>
    <w:rsid w:val="00850F07"/>
    <w:rsid w:val="00853062"/>
    <w:rsid w:val="00853F9B"/>
    <w:rsid w:val="00855571"/>
    <w:rsid w:val="00855EE7"/>
    <w:rsid w:val="00857582"/>
    <w:rsid w:val="00860079"/>
    <w:rsid w:val="00861AEC"/>
    <w:rsid w:val="00862911"/>
    <w:rsid w:val="008643BC"/>
    <w:rsid w:val="0086656B"/>
    <w:rsid w:val="00871156"/>
    <w:rsid w:val="00871D53"/>
    <w:rsid w:val="00872B98"/>
    <w:rsid w:val="008737E2"/>
    <w:rsid w:val="00874D35"/>
    <w:rsid w:val="008772B7"/>
    <w:rsid w:val="00877746"/>
    <w:rsid w:val="0088054C"/>
    <w:rsid w:val="00882835"/>
    <w:rsid w:val="00883746"/>
    <w:rsid w:val="00884299"/>
    <w:rsid w:val="00884593"/>
    <w:rsid w:val="00885AE5"/>
    <w:rsid w:val="00885E0A"/>
    <w:rsid w:val="0088654D"/>
    <w:rsid w:val="008873D2"/>
    <w:rsid w:val="00887DDC"/>
    <w:rsid w:val="00890B96"/>
    <w:rsid w:val="008917DC"/>
    <w:rsid w:val="0089181A"/>
    <w:rsid w:val="0089250A"/>
    <w:rsid w:val="00895396"/>
    <w:rsid w:val="00895D3C"/>
    <w:rsid w:val="0089682A"/>
    <w:rsid w:val="00896AFE"/>
    <w:rsid w:val="00896DD8"/>
    <w:rsid w:val="0089719D"/>
    <w:rsid w:val="008A05AC"/>
    <w:rsid w:val="008A0821"/>
    <w:rsid w:val="008A0F0A"/>
    <w:rsid w:val="008A45CF"/>
    <w:rsid w:val="008A5C25"/>
    <w:rsid w:val="008A74FD"/>
    <w:rsid w:val="008A7AF5"/>
    <w:rsid w:val="008B0EC7"/>
    <w:rsid w:val="008B3DD9"/>
    <w:rsid w:val="008B47F7"/>
    <w:rsid w:val="008B5CD5"/>
    <w:rsid w:val="008B6168"/>
    <w:rsid w:val="008B621D"/>
    <w:rsid w:val="008B7189"/>
    <w:rsid w:val="008C1A05"/>
    <w:rsid w:val="008C2009"/>
    <w:rsid w:val="008C21AF"/>
    <w:rsid w:val="008C2490"/>
    <w:rsid w:val="008C3ED8"/>
    <w:rsid w:val="008C4D94"/>
    <w:rsid w:val="008C4DC9"/>
    <w:rsid w:val="008C57E1"/>
    <w:rsid w:val="008C5A9D"/>
    <w:rsid w:val="008C74BE"/>
    <w:rsid w:val="008C7B71"/>
    <w:rsid w:val="008D27DC"/>
    <w:rsid w:val="008D456A"/>
    <w:rsid w:val="008D4825"/>
    <w:rsid w:val="008D4FAD"/>
    <w:rsid w:val="008D5B3B"/>
    <w:rsid w:val="008D6A78"/>
    <w:rsid w:val="008D7417"/>
    <w:rsid w:val="008D772F"/>
    <w:rsid w:val="008D7A31"/>
    <w:rsid w:val="008E0478"/>
    <w:rsid w:val="008E19E8"/>
    <w:rsid w:val="008E1E3B"/>
    <w:rsid w:val="008E2154"/>
    <w:rsid w:val="008E2C15"/>
    <w:rsid w:val="008E4010"/>
    <w:rsid w:val="008E6BFD"/>
    <w:rsid w:val="008E73D7"/>
    <w:rsid w:val="008F0FBA"/>
    <w:rsid w:val="008F238A"/>
    <w:rsid w:val="008F2D96"/>
    <w:rsid w:val="008F52E9"/>
    <w:rsid w:val="008F5ABE"/>
    <w:rsid w:val="008F6694"/>
    <w:rsid w:val="009005B5"/>
    <w:rsid w:val="009022CC"/>
    <w:rsid w:val="0090304C"/>
    <w:rsid w:val="009040BC"/>
    <w:rsid w:val="00904A26"/>
    <w:rsid w:val="00905D14"/>
    <w:rsid w:val="0090733B"/>
    <w:rsid w:val="00910286"/>
    <w:rsid w:val="00913B02"/>
    <w:rsid w:val="00913B07"/>
    <w:rsid w:val="009140F2"/>
    <w:rsid w:val="009158DA"/>
    <w:rsid w:val="0091660A"/>
    <w:rsid w:val="00917A40"/>
    <w:rsid w:val="00917F32"/>
    <w:rsid w:val="00920EBA"/>
    <w:rsid w:val="009216BC"/>
    <w:rsid w:val="0092171A"/>
    <w:rsid w:val="00922E40"/>
    <w:rsid w:val="009244AD"/>
    <w:rsid w:val="00924BB2"/>
    <w:rsid w:val="00925008"/>
    <w:rsid w:val="00926F5A"/>
    <w:rsid w:val="00927E3F"/>
    <w:rsid w:val="00930179"/>
    <w:rsid w:val="009324AC"/>
    <w:rsid w:val="00934AD6"/>
    <w:rsid w:val="00935AC0"/>
    <w:rsid w:val="00940848"/>
    <w:rsid w:val="00940DBA"/>
    <w:rsid w:val="0094170F"/>
    <w:rsid w:val="00942B49"/>
    <w:rsid w:val="009432BB"/>
    <w:rsid w:val="00944E4A"/>
    <w:rsid w:val="0094677B"/>
    <w:rsid w:val="009474B2"/>
    <w:rsid w:val="00951F0C"/>
    <w:rsid w:val="00952814"/>
    <w:rsid w:val="0095350C"/>
    <w:rsid w:val="009548CA"/>
    <w:rsid w:val="00954B85"/>
    <w:rsid w:val="00954BC1"/>
    <w:rsid w:val="00954E1B"/>
    <w:rsid w:val="00956A0B"/>
    <w:rsid w:val="0096143A"/>
    <w:rsid w:val="009616E9"/>
    <w:rsid w:val="00961CBF"/>
    <w:rsid w:val="00964B20"/>
    <w:rsid w:val="00967406"/>
    <w:rsid w:val="0097111D"/>
    <w:rsid w:val="00971B0B"/>
    <w:rsid w:val="009726CA"/>
    <w:rsid w:val="00973845"/>
    <w:rsid w:val="00974256"/>
    <w:rsid w:val="0097483B"/>
    <w:rsid w:val="00975091"/>
    <w:rsid w:val="00976AF6"/>
    <w:rsid w:val="00976D70"/>
    <w:rsid w:val="00977108"/>
    <w:rsid w:val="0097756F"/>
    <w:rsid w:val="009804F7"/>
    <w:rsid w:val="00981627"/>
    <w:rsid w:val="00982218"/>
    <w:rsid w:val="0098270B"/>
    <w:rsid w:val="00983590"/>
    <w:rsid w:val="009860E7"/>
    <w:rsid w:val="009863E1"/>
    <w:rsid w:val="009900D5"/>
    <w:rsid w:val="00990307"/>
    <w:rsid w:val="00990736"/>
    <w:rsid w:val="009908F5"/>
    <w:rsid w:val="00993DED"/>
    <w:rsid w:val="00995AA6"/>
    <w:rsid w:val="009A00A5"/>
    <w:rsid w:val="009A22AD"/>
    <w:rsid w:val="009A2669"/>
    <w:rsid w:val="009A327C"/>
    <w:rsid w:val="009A35D6"/>
    <w:rsid w:val="009A3E81"/>
    <w:rsid w:val="009A47DF"/>
    <w:rsid w:val="009A5BE0"/>
    <w:rsid w:val="009A6669"/>
    <w:rsid w:val="009A6BA6"/>
    <w:rsid w:val="009A7131"/>
    <w:rsid w:val="009B0964"/>
    <w:rsid w:val="009B1F64"/>
    <w:rsid w:val="009B21A6"/>
    <w:rsid w:val="009B2BA5"/>
    <w:rsid w:val="009B39F9"/>
    <w:rsid w:val="009B3FF4"/>
    <w:rsid w:val="009B7800"/>
    <w:rsid w:val="009C0FD3"/>
    <w:rsid w:val="009C2031"/>
    <w:rsid w:val="009C26C1"/>
    <w:rsid w:val="009C2955"/>
    <w:rsid w:val="009C2FC5"/>
    <w:rsid w:val="009C56F6"/>
    <w:rsid w:val="009C6CC9"/>
    <w:rsid w:val="009D317D"/>
    <w:rsid w:val="009D3D39"/>
    <w:rsid w:val="009D4DBF"/>
    <w:rsid w:val="009D673E"/>
    <w:rsid w:val="009D699A"/>
    <w:rsid w:val="009D7BAC"/>
    <w:rsid w:val="009E041A"/>
    <w:rsid w:val="009E0841"/>
    <w:rsid w:val="009E13AB"/>
    <w:rsid w:val="009E396F"/>
    <w:rsid w:val="009E400C"/>
    <w:rsid w:val="009E4419"/>
    <w:rsid w:val="009E5207"/>
    <w:rsid w:val="009E7302"/>
    <w:rsid w:val="009F1DFA"/>
    <w:rsid w:val="009F200F"/>
    <w:rsid w:val="009F21A7"/>
    <w:rsid w:val="009F241E"/>
    <w:rsid w:val="009F2BAB"/>
    <w:rsid w:val="009F2E8B"/>
    <w:rsid w:val="009F3D69"/>
    <w:rsid w:val="009F423F"/>
    <w:rsid w:val="009F490E"/>
    <w:rsid w:val="009F5061"/>
    <w:rsid w:val="009F55F9"/>
    <w:rsid w:val="009F59E1"/>
    <w:rsid w:val="009F7212"/>
    <w:rsid w:val="009F78E2"/>
    <w:rsid w:val="009F7AF6"/>
    <w:rsid w:val="00A004D2"/>
    <w:rsid w:val="00A0056F"/>
    <w:rsid w:val="00A01C55"/>
    <w:rsid w:val="00A02389"/>
    <w:rsid w:val="00A06951"/>
    <w:rsid w:val="00A06A03"/>
    <w:rsid w:val="00A06E64"/>
    <w:rsid w:val="00A07876"/>
    <w:rsid w:val="00A07B17"/>
    <w:rsid w:val="00A07E87"/>
    <w:rsid w:val="00A122E4"/>
    <w:rsid w:val="00A13467"/>
    <w:rsid w:val="00A14482"/>
    <w:rsid w:val="00A14A87"/>
    <w:rsid w:val="00A14DE4"/>
    <w:rsid w:val="00A175A8"/>
    <w:rsid w:val="00A2020E"/>
    <w:rsid w:val="00A24219"/>
    <w:rsid w:val="00A2445A"/>
    <w:rsid w:val="00A245B2"/>
    <w:rsid w:val="00A248B5"/>
    <w:rsid w:val="00A25755"/>
    <w:rsid w:val="00A25A10"/>
    <w:rsid w:val="00A26045"/>
    <w:rsid w:val="00A2612C"/>
    <w:rsid w:val="00A2789D"/>
    <w:rsid w:val="00A31DDC"/>
    <w:rsid w:val="00A320C9"/>
    <w:rsid w:val="00A32D90"/>
    <w:rsid w:val="00A36B18"/>
    <w:rsid w:val="00A37327"/>
    <w:rsid w:val="00A40826"/>
    <w:rsid w:val="00A40FAC"/>
    <w:rsid w:val="00A41145"/>
    <w:rsid w:val="00A425BC"/>
    <w:rsid w:val="00A42A8D"/>
    <w:rsid w:val="00A45045"/>
    <w:rsid w:val="00A457D5"/>
    <w:rsid w:val="00A46645"/>
    <w:rsid w:val="00A466CE"/>
    <w:rsid w:val="00A467B8"/>
    <w:rsid w:val="00A46D02"/>
    <w:rsid w:val="00A472F0"/>
    <w:rsid w:val="00A474E2"/>
    <w:rsid w:val="00A47B08"/>
    <w:rsid w:val="00A524D1"/>
    <w:rsid w:val="00A52ECC"/>
    <w:rsid w:val="00A54A43"/>
    <w:rsid w:val="00A54C28"/>
    <w:rsid w:val="00A551BD"/>
    <w:rsid w:val="00A5652C"/>
    <w:rsid w:val="00A575D0"/>
    <w:rsid w:val="00A579EE"/>
    <w:rsid w:val="00A60B4D"/>
    <w:rsid w:val="00A60D85"/>
    <w:rsid w:val="00A60DE2"/>
    <w:rsid w:val="00A61AFB"/>
    <w:rsid w:val="00A6481D"/>
    <w:rsid w:val="00A64D19"/>
    <w:rsid w:val="00A64E0E"/>
    <w:rsid w:val="00A6534D"/>
    <w:rsid w:val="00A65B96"/>
    <w:rsid w:val="00A67BF5"/>
    <w:rsid w:val="00A70999"/>
    <w:rsid w:val="00A71A7A"/>
    <w:rsid w:val="00A721DE"/>
    <w:rsid w:val="00A73708"/>
    <w:rsid w:val="00A73A76"/>
    <w:rsid w:val="00A73C84"/>
    <w:rsid w:val="00A75A40"/>
    <w:rsid w:val="00A763DB"/>
    <w:rsid w:val="00A76831"/>
    <w:rsid w:val="00A7735C"/>
    <w:rsid w:val="00A8016A"/>
    <w:rsid w:val="00A80497"/>
    <w:rsid w:val="00A80CED"/>
    <w:rsid w:val="00A8158E"/>
    <w:rsid w:val="00A845D5"/>
    <w:rsid w:val="00A85EDC"/>
    <w:rsid w:val="00A9063B"/>
    <w:rsid w:val="00A91164"/>
    <w:rsid w:val="00A92E6B"/>
    <w:rsid w:val="00A9324D"/>
    <w:rsid w:val="00A93E52"/>
    <w:rsid w:val="00A94FDD"/>
    <w:rsid w:val="00A9526D"/>
    <w:rsid w:val="00A9529B"/>
    <w:rsid w:val="00A971AA"/>
    <w:rsid w:val="00A9742D"/>
    <w:rsid w:val="00AA0D1E"/>
    <w:rsid w:val="00AA0E54"/>
    <w:rsid w:val="00AA3650"/>
    <w:rsid w:val="00AA39CE"/>
    <w:rsid w:val="00AA3B52"/>
    <w:rsid w:val="00AA3C58"/>
    <w:rsid w:val="00AA3F18"/>
    <w:rsid w:val="00AA5315"/>
    <w:rsid w:val="00AA617C"/>
    <w:rsid w:val="00AA6A6A"/>
    <w:rsid w:val="00AA7409"/>
    <w:rsid w:val="00AA7E40"/>
    <w:rsid w:val="00AB016D"/>
    <w:rsid w:val="00AB02B6"/>
    <w:rsid w:val="00AB37A5"/>
    <w:rsid w:val="00AB5AAE"/>
    <w:rsid w:val="00AB6DFF"/>
    <w:rsid w:val="00AC0803"/>
    <w:rsid w:val="00AC1504"/>
    <w:rsid w:val="00AC352E"/>
    <w:rsid w:val="00AC3765"/>
    <w:rsid w:val="00AC3865"/>
    <w:rsid w:val="00AC3B6B"/>
    <w:rsid w:val="00AC4E72"/>
    <w:rsid w:val="00AC503A"/>
    <w:rsid w:val="00AC52CE"/>
    <w:rsid w:val="00AC59E4"/>
    <w:rsid w:val="00AC6713"/>
    <w:rsid w:val="00AC6916"/>
    <w:rsid w:val="00AD1312"/>
    <w:rsid w:val="00AD2B84"/>
    <w:rsid w:val="00AD3677"/>
    <w:rsid w:val="00AD3891"/>
    <w:rsid w:val="00AD4ECC"/>
    <w:rsid w:val="00AD51E7"/>
    <w:rsid w:val="00AD5310"/>
    <w:rsid w:val="00AD61C5"/>
    <w:rsid w:val="00AD71D6"/>
    <w:rsid w:val="00AD7EDE"/>
    <w:rsid w:val="00AE0691"/>
    <w:rsid w:val="00AE0D5B"/>
    <w:rsid w:val="00AE1472"/>
    <w:rsid w:val="00AE21F9"/>
    <w:rsid w:val="00AE2F17"/>
    <w:rsid w:val="00AE3F3A"/>
    <w:rsid w:val="00AE4598"/>
    <w:rsid w:val="00AE4684"/>
    <w:rsid w:val="00AE4C7F"/>
    <w:rsid w:val="00AE5DB4"/>
    <w:rsid w:val="00AE76DC"/>
    <w:rsid w:val="00AE791B"/>
    <w:rsid w:val="00AE7965"/>
    <w:rsid w:val="00AF2E2D"/>
    <w:rsid w:val="00AF37E2"/>
    <w:rsid w:val="00AF45A3"/>
    <w:rsid w:val="00AF5131"/>
    <w:rsid w:val="00AF5220"/>
    <w:rsid w:val="00AF5456"/>
    <w:rsid w:val="00AF68E2"/>
    <w:rsid w:val="00AF70EC"/>
    <w:rsid w:val="00B020FB"/>
    <w:rsid w:val="00B02339"/>
    <w:rsid w:val="00B04ADA"/>
    <w:rsid w:val="00B04ED9"/>
    <w:rsid w:val="00B05790"/>
    <w:rsid w:val="00B11195"/>
    <w:rsid w:val="00B11E0F"/>
    <w:rsid w:val="00B12045"/>
    <w:rsid w:val="00B1275A"/>
    <w:rsid w:val="00B13121"/>
    <w:rsid w:val="00B13D27"/>
    <w:rsid w:val="00B13EA8"/>
    <w:rsid w:val="00B146ED"/>
    <w:rsid w:val="00B1552A"/>
    <w:rsid w:val="00B15742"/>
    <w:rsid w:val="00B15E7A"/>
    <w:rsid w:val="00B1655A"/>
    <w:rsid w:val="00B16F70"/>
    <w:rsid w:val="00B17F09"/>
    <w:rsid w:val="00B20E0A"/>
    <w:rsid w:val="00B22AC7"/>
    <w:rsid w:val="00B2331C"/>
    <w:rsid w:val="00B23AAC"/>
    <w:rsid w:val="00B23E86"/>
    <w:rsid w:val="00B240B4"/>
    <w:rsid w:val="00B241CD"/>
    <w:rsid w:val="00B24436"/>
    <w:rsid w:val="00B24D37"/>
    <w:rsid w:val="00B2506F"/>
    <w:rsid w:val="00B254E5"/>
    <w:rsid w:val="00B260F0"/>
    <w:rsid w:val="00B27BBB"/>
    <w:rsid w:val="00B30932"/>
    <w:rsid w:val="00B30E56"/>
    <w:rsid w:val="00B30E58"/>
    <w:rsid w:val="00B31A7D"/>
    <w:rsid w:val="00B32E40"/>
    <w:rsid w:val="00B33E9A"/>
    <w:rsid w:val="00B34539"/>
    <w:rsid w:val="00B345F9"/>
    <w:rsid w:val="00B36115"/>
    <w:rsid w:val="00B4354D"/>
    <w:rsid w:val="00B43829"/>
    <w:rsid w:val="00B43D3D"/>
    <w:rsid w:val="00B46F68"/>
    <w:rsid w:val="00B47046"/>
    <w:rsid w:val="00B472D6"/>
    <w:rsid w:val="00B47487"/>
    <w:rsid w:val="00B47E5E"/>
    <w:rsid w:val="00B5143F"/>
    <w:rsid w:val="00B51738"/>
    <w:rsid w:val="00B51AA1"/>
    <w:rsid w:val="00B51FCA"/>
    <w:rsid w:val="00B52C45"/>
    <w:rsid w:val="00B5322A"/>
    <w:rsid w:val="00B53398"/>
    <w:rsid w:val="00B5427C"/>
    <w:rsid w:val="00B54589"/>
    <w:rsid w:val="00B54962"/>
    <w:rsid w:val="00B55DB2"/>
    <w:rsid w:val="00B56E8F"/>
    <w:rsid w:val="00B578E4"/>
    <w:rsid w:val="00B60AC4"/>
    <w:rsid w:val="00B613CA"/>
    <w:rsid w:val="00B615B9"/>
    <w:rsid w:val="00B61BF8"/>
    <w:rsid w:val="00B622E2"/>
    <w:rsid w:val="00B626B8"/>
    <w:rsid w:val="00B658A4"/>
    <w:rsid w:val="00B65CFF"/>
    <w:rsid w:val="00B6617B"/>
    <w:rsid w:val="00B6644F"/>
    <w:rsid w:val="00B67044"/>
    <w:rsid w:val="00B674E8"/>
    <w:rsid w:val="00B67D4F"/>
    <w:rsid w:val="00B71CA0"/>
    <w:rsid w:val="00B71CC3"/>
    <w:rsid w:val="00B74062"/>
    <w:rsid w:val="00B753C4"/>
    <w:rsid w:val="00B761EE"/>
    <w:rsid w:val="00B77757"/>
    <w:rsid w:val="00B77F3A"/>
    <w:rsid w:val="00B80048"/>
    <w:rsid w:val="00B80AC2"/>
    <w:rsid w:val="00B827CC"/>
    <w:rsid w:val="00B8338D"/>
    <w:rsid w:val="00B8417F"/>
    <w:rsid w:val="00B84D03"/>
    <w:rsid w:val="00B86D5B"/>
    <w:rsid w:val="00B87A46"/>
    <w:rsid w:val="00B90443"/>
    <w:rsid w:val="00B9167B"/>
    <w:rsid w:val="00B93C6A"/>
    <w:rsid w:val="00B93FA3"/>
    <w:rsid w:val="00B94AC6"/>
    <w:rsid w:val="00B94FF7"/>
    <w:rsid w:val="00B954F6"/>
    <w:rsid w:val="00B95959"/>
    <w:rsid w:val="00B95F5F"/>
    <w:rsid w:val="00B973BC"/>
    <w:rsid w:val="00B973F3"/>
    <w:rsid w:val="00B97F9B"/>
    <w:rsid w:val="00BA254F"/>
    <w:rsid w:val="00BA3FD9"/>
    <w:rsid w:val="00BA5D59"/>
    <w:rsid w:val="00BA6478"/>
    <w:rsid w:val="00BB064C"/>
    <w:rsid w:val="00BB0A74"/>
    <w:rsid w:val="00BB187F"/>
    <w:rsid w:val="00BB349A"/>
    <w:rsid w:val="00BB3808"/>
    <w:rsid w:val="00BB3A02"/>
    <w:rsid w:val="00BB4B12"/>
    <w:rsid w:val="00BB5153"/>
    <w:rsid w:val="00BB5360"/>
    <w:rsid w:val="00BB78FD"/>
    <w:rsid w:val="00BC0D9B"/>
    <w:rsid w:val="00BC384F"/>
    <w:rsid w:val="00BC5A26"/>
    <w:rsid w:val="00BC5FA6"/>
    <w:rsid w:val="00BC611D"/>
    <w:rsid w:val="00BC615B"/>
    <w:rsid w:val="00BC66A4"/>
    <w:rsid w:val="00BC68C1"/>
    <w:rsid w:val="00BC79AB"/>
    <w:rsid w:val="00BD3847"/>
    <w:rsid w:val="00BD49BD"/>
    <w:rsid w:val="00BD4C31"/>
    <w:rsid w:val="00BD54BD"/>
    <w:rsid w:val="00BD5D16"/>
    <w:rsid w:val="00BD74B5"/>
    <w:rsid w:val="00BE0FB1"/>
    <w:rsid w:val="00BE1E55"/>
    <w:rsid w:val="00BE272D"/>
    <w:rsid w:val="00BE32C6"/>
    <w:rsid w:val="00BE345E"/>
    <w:rsid w:val="00BE39D9"/>
    <w:rsid w:val="00BE493D"/>
    <w:rsid w:val="00BE503F"/>
    <w:rsid w:val="00BE7160"/>
    <w:rsid w:val="00BE77B1"/>
    <w:rsid w:val="00BF0A5D"/>
    <w:rsid w:val="00BF18F4"/>
    <w:rsid w:val="00BF3299"/>
    <w:rsid w:val="00BF5879"/>
    <w:rsid w:val="00BF6599"/>
    <w:rsid w:val="00BF69D4"/>
    <w:rsid w:val="00BF6F33"/>
    <w:rsid w:val="00BF7C35"/>
    <w:rsid w:val="00C00A1B"/>
    <w:rsid w:val="00C01A35"/>
    <w:rsid w:val="00C035A3"/>
    <w:rsid w:val="00C055CB"/>
    <w:rsid w:val="00C0581F"/>
    <w:rsid w:val="00C060D3"/>
    <w:rsid w:val="00C0724E"/>
    <w:rsid w:val="00C07A2D"/>
    <w:rsid w:val="00C10001"/>
    <w:rsid w:val="00C12706"/>
    <w:rsid w:val="00C1408C"/>
    <w:rsid w:val="00C1491A"/>
    <w:rsid w:val="00C14E48"/>
    <w:rsid w:val="00C157B1"/>
    <w:rsid w:val="00C1583D"/>
    <w:rsid w:val="00C20168"/>
    <w:rsid w:val="00C20E1A"/>
    <w:rsid w:val="00C22437"/>
    <w:rsid w:val="00C234A6"/>
    <w:rsid w:val="00C2391B"/>
    <w:rsid w:val="00C24C9F"/>
    <w:rsid w:val="00C25664"/>
    <w:rsid w:val="00C27B16"/>
    <w:rsid w:val="00C32476"/>
    <w:rsid w:val="00C3723E"/>
    <w:rsid w:val="00C401A2"/>
    <w:rsid w:val="00C4180A"/>
    <w:rsid w:val="00C439C8"/>
    <w:rsid w:val="00C43A60"/>
    <w:rsid w:val="00C44B01"/>
    <w:rsid w:val="00C45871"/>
    <w:rsid w:val="00C45A8D"/>
    <w:rsid w:val="00C462C0"/>
    <w:rsid w:val="00C52545"/>
    <w:rsid w:val="00C537A6"/>
    <w:rsid w:val="00C5626F"/>
    <w:rsid w:val="00C56293"/>
    <w:rsid w:val="00C57DCB"/>
    <w:rsid w:val="00C603C6"/>
    <w:rsid w:val="00C60FDF"/>
    <w:rsid w:val="00C61849"/>
    <w:rsid w:val="00C61F48"/>
    <w:rsid w:val="00C676E7"/>
    <w:rsid w:val="00C709F2"/>
    <w:rsid w:val="00C71E23"/>
    <w:rsid w:val="00C72B2E"/>
    <w:rsid w:val="00C74573"/>
    <w:rsid w:val="00C74CE4"/>
    <w:rsid w:val="00C76CBE"/>
    <w:rsid w:val="00C779BD"/>
    <w:rsid w:val="00C80EF8"/>
    <w:rsid w:val="00C81788"/>
    <w:rsid w:val="00C870CF"/>
    <w:rsid w:val="00C87B7A"/>
    <w:rsid w:val="00C90BE2"/>
    <w:rsid w:val="00C91C0D"/>
    <w:rsid w:val="00C91C8C"/>
    <w:rsid w:val="00C93CCB"/>
    <w:rsid w:val="00C96382"/>
    <w:rsid w:val="00C9689D"/>
    <w:rsid w:val="00C9756B"/>
    <w:rsid w:val="00CA210C"/>
    <w:rsid w:val="00CA30BB"/>
    <w:rsid w:val="00CA44D9"/>
    <w:rsid w:val="00CA50E5"/>
    <w:rsid w:val="00CA54CF"/>
    <w:rsid w:val="00CA573F"/>
    <w:rsid w:val="00CA6496"/>
    <w:rsid w:val="00CA78DE"/>
    <w:rsid w:val="00CA7E83"/>
    <w:rsid w:val="00CB0072"/>
    <w:rsid w:val="00CB0E34"/>
    <w:rsid w:val="00CB2A25"/>
    <w:rsid w:val="00CB3518"/>
    <w:rsid w:val="00CB70A8"/>
    <w:rsid w:val="00CB7664"/>
    <w:rsid w:val="00CC0997"/>
    <w:rsid w:val="00CC19AF"/>
    <w:rsid w:val="00CC2FC1"/>
    <w:rsid w:val="00CC66D0"/>
    <w:rsid w:val="00CC6FDF"/>
    <w:rsid w:val="00CD09BA"/>
    <w:rsid w:val="00CD476B"/>
    <w:rsid w:val="00CD7A75"/>
    <w:rsid w:val="00CD7ACC"/>
    <w:rsid w:val="00CE0F73"/>
    <w:rsid w:val="00CE3778"/>
    <w:rsid w:val="00CE3DFE"/>
    <w:rsid w:val="00CE4767"/>
    <w:rsid w:val="00CE4D87"/>
    <w:rsid w:val="00CE77E9"/>
    <w:rsid w:val="00CF04A0"/>
    <w:rsid w:val="00CF1F2F"/>
    <w:rsid w:val="00CF3521"/>
    <w:rsid w:val="00CF5985"/>
    <w:rsid w:val="00CF5D82"/>
    <w:rsid w:val="00CF5D83"/>
    <w:rsid w:val="00CF6295"/>
    <w:rsid w:val="00CF7463"/>
    <w:rsid w:val="00D0027F"/>
    <w:rsid w:val="00D00DE9"/>
    <w:rsid w:val="00D01F5B"/>
    <w:rsid w:val="00D03E50"/>
    <w:rsid w:val="00D04976"/>
    <w:rsid w:val="00D0502C"/>
    <w:rsid w:val="00D062E6"/>
    <w:rsid w:val="00D0743D"/>
    <w:rsid w:val="00D10A59"/>
    <w:rsid w:val="00D10FBB"/>
    <w:rsid w:val="00D11B07"/>
    <w:rsid w:val="00D129D3"/>
    <w:rsid w:val="00D14255"/>
    <w:rsid w:val="00D14750"/>
    <w:rsid w:val="00D158BA"/>
    <w:rsid w:val="00D16460"/>
    <w:rsid w:val="00D16D1E"/>
    <w:rsid w:val="00D214C6"/>
    <w:rsid w:val="00D21D39"/>
    <w:rsid w:val="00D22EA3"/>
    <w:rsid w:val="00D252F6"/>
    <w:rsid w:val="00D3064B"/>
    <w:rsid w:val="00D30D86"/>
    <w:rsid w:val="00D31114"/>
    <w:rsid w:val="00D317BA"/>
    <w:rsid w:val="00D3286E"/>
    <w:rsid w:val="00D339CD"/>
    <w:rsid w:val="00D33FCE"/>
    <w:rsid w:val="00D36076"/>
    <w:rsid w:val="00D36E69"/>
    <w:rsid w:val="00D37DAA"/>
    <w:rsid w:val="00D42CEE"/>
    <w:rsid w:val="00D43652"/>
    <w:rsid w:val="00D44FB2"/>
    <w:rsid w:val="00D456FE"/>
    <w:rsid w:val="00D45915"/>
    <w:rsid w:val="00D45E17"/>
    <w:rsid w:val="00D46FA0"/>
    <w:rsid w:val="00D471F0"/>
    <w:rsid w:val="00D47A73"/>
    <w:rsid w:val="00D52073"/>
    <w:rsid w:val="00D52AAF"/>
    <w:rsid w:val="00D5667F"/>
    <w:rsid w:val="00D625E1"/>
    <w:rsid w:val="00D638FA"/>
    <w:rsid w:val="00D64040"/>
    <w:rsid w:val="00D64081"/>
    <w:rsid w:val="00D64BA8"/>
    <w:rsid w:val="00D64F15"/>
    <w:rsid w:val="00D7037F"/>
    <w:rsid w:val="00D71E72"/>
    <w:rsid w:val="00D726AA"/>
    <w:rsid w:val="00D731A3"/>
    <w:rsid w:val="00D73836"/>
    <w:rsid w:val="00D76320"/>
    <w:rsid w:val="00D802C2"/>
    <w:rsid w:val="00D802C4"/>
    <w:rsid w:val="00D80FF7"/>
    <w:rsid w:val="00D834AD"/>
    <w:rsid w:val="00D84EC6"/>
    <w:rsid w:val="00D87313"/>
    <w:rsid w:val="00D8786D"/>
    <w:rsid w:val="00D87B2C"/>
    <w:rsid w:val="00D87B58"/>
    <w:rsid w:val="00D9204A"/>
    <w:rsid w:val="00D921E8"/>
    <w:rsid w:val="00D92902"/>
    <w:rsid w:val="00D93866"/>
    <w:rsid w:val="00D93E7B"/>
    <w:rsid w:val="00D9645C"/>
    <w:rsid w:val="00D96612"/>
    <w:rsid w:val="00D97181"/>
    <w:rsid w:val="00D97D74"/>
    <w:rsid w:val="00DA69BB"/>
    <w:rsid w:val="00DA69F6"/>
    <w:rsid w:val="00DB1E5F"/>
    <w:rsid w:val="00DB2115"/>
    <w:rsid w:val="00DB254F"/>
    <w:rsid w:val="00DB36AF"/>
    <w:rsid w:val="00DB3B52"/>
    <w:rsid w:val="00DB7F75"/>
    <w:rsid w:val="00DC0CC2"/>
    <w:rsid w:val="00DC15A5"/>
    <w:rsid w:val="00DC1D6A"/>
    <w:rsid w:val="00DC288F"/>
    <w:rsid w:val="00DC449F"/>
    <w:rsid w:val="00DC4DF9"/>
    <w:rsid w:val="00DC5768"/>
    <w:rsid w:val="00DD0437"/>
    <w:rsid w:val="00DD2110"/>
    <w:rsid w:val="00DD2D63"/>
    <w:rsid w:val="00DD39A6"/>
    <w:rsid w:val="00DD4BD3"/>
    <w:rsid w:val="00DD61AD"/>
    <w:rsid w:val="00DD7211"/>
    <w:rsid w:val="00DE2007"/>
    <w:rsid w:val="00DE2322"/>
    <w:rsid w:val="00DE24A8"/>
    <w:rsid w:val="00DE35D1"/>
    <w:rsid w:val="00DE63AA"/>
    <w:rsid w:val="00DE64B4"/>
    <w:rsid w:val="00DE7426"/>
    <w:rsid w:val="00DF03B9"/>
    <w:rsid w:val="00DF1481"/>
    <w:rsid w:val="00DF1788"/>
    <w:rsid w:val="00DF20FF"/>
    <w:rsid w:val="00DF3A8B"/>
    <w:rsid w:val="00DF46DD"/>
    <w:rsid w:val="00DF4C4B"/>
    <w:rsid w:val="00DF53A6"/>
    <w:rsid w:val="00DF6209"/>
    <w:rsid w:val="00DF707F"/>
    <w:rsid w:val="00DF7714"/>
    <w:rsid w:val="00E01147"/>
    <w:rsid w:val="00E011C8"/>
    <w:rsid w:val="00E036CD"/>
    <w:rsid w:val="00E050D7"/>
    <w:rsid w:val="00E05BF7"/>
    <w:rsid w:val="00E1066D"/>
    <w:rsid w:val="00E1096F"/>
    <w:rsid w:val="00E10EDA"/>
    <w:rsid w:val="00E1113E"/>
    <w:rsid w:val="00E118FD"/>
    <w:rsid w:val="00E12D1C"/>
    <w:rsid w:val="00E13C85"/>
    <w:rsid w:val="00E15169"/>
    <w:rsid w:val="00E16788"/>
    <w:rsid w:val="00E169CA"/>
    <w:rsid w:val="00E16D87"/>
    <w:rsid w:val="00E16F87"/>
    <w:rsid w:val="00E20DCD"/>
    <w:rsid w:val="00E21FCB"/>
    <w:rsid w:val="00E23196"/>
    <w:rsid w:val="00E2365D"/>
    <w:rsid w:val="00E23A44"/>
    <w:rsid w:val="00E24167"/>
    <w:rsid w:val="00E24F0F"/>
    <w:rsid w:val="00E2538F"/>
    <w:rsid w:val="00E25454"/>
    <w:rsid w:val="00E27165"/>
    <w:rsid w:val="00E30487"/>
    <w:rsid w:val="00E30B13"/>
    <w:rsid w:val="00E32731"/>
    <w:rsid w:val="00E327E3"/>
    <w:rsid w:val="00E33B50"/>
    <w:rsid w:val="00E33F45"/>
    <w:rsid w:val="00E33F9C"/>
    <w:rsid w:val="00E352A2"/>
    <w:rsid w:val="00E362D6"/>
    <w:rsid w:val="00E36725"/>
    <w:rsid w:val="00E4020D"/>
    <w:rsid w:val="00E41C26"/>
    <w:rsid w:val="00E423B6"/>
    <w:rsid w:val="00E42F4A"/>
    <w:rsid w:val="00E430AD"/>
    <w:rsid w:val="00E45CDB"/>
    <w:rsid w:val="00E47079"/>
    <w:rsid w:val="00E4711C"/>
    <w:rsid w:val="00E476A5"/>
    <w:rsid w:val="00E5040E"/>
    <w:rsid w:val="00E506D2"/>
    <w:rsid w:val="00E50D48"/>
    <w:rsid w:val="00E52735"/>
    <w:rsid w:val="00E527E4"/>
    <w:rsid w:val="00E54FD9"/>
    <w:rsid w:val="00E55121"/>
    <w:rsid w:val="00E60AAB"/>
    <w:rsid w:val="00E618A2"/>
    <w:rsid w:val="00E64011"/>
    <w:rsid w:val="00E64282"/>
    <w:rsid w:val="00E646F9"/>
    <w:rsid w:val="00E64B48"/>
    <w:rsid w:val="00E659F3"/>
    <w:rsid w:val="00E66ABD"/>
    <w:rsid w:val="00E6723C"/>
    <w:rsid w:val="00E67CC5"/>
    <w:rsid w:val="00E7041C"/>
    <w:rsid w:val="00E70826"/>
    <w:rsid w:val="00E70D8C"/>
    <w:rsid w:val="00E71655"/>
    <w:rsid w:val="00E7174C"/>
    <w:rsid w:val="00E73E8F"/>
    <w:rsid w:val="00E74A8E"/>
    <w:rsid w:val="00E74B2E"/>
    <w:rsid w:val="00E750D6"/>
    <w:rsid w:val="00E7546F"/>
    <w:rsid w:val="00E759BD"/>
    <w:rsid w:val="00E75D22"/>
    <w:rsid w:val="00E84FA6"/>
    <w:rsid w:val="00E87869"/>
    <w:rsid w:val="00E90083"/>
    <w:rsid w:val="00E93108"/>
    <w:rsid w:val="00E94436"/>
    <w:rsid w:val="00E957A3"/>
    <w:rsid w:val="00E9677A"/>
    <w:rsid w:val="00E975F6"/>
    <w:rsid w:val="00EA0166"/>
    <w:rsid w:val="00EA3B2D"/>
    <w:rsid w:val="00EA4BC3"/>
    <w:rsid w:val="00EA61F4"/>
    <w:rsid w:val="00EA6D35"/>
    <w:rsid w:val="00EB2E43"/>
    <w:rsid w:val="00EB310B"/>
    <w:rsid w:val="00EB3941"/>
    <w:rsid w:val="00EB5692"/>
    <w:rsid w:val="00EB7C4D"/>
    <w:rsid w:val="00EB7E45"/>
    <w:rsid w:val="00EC0272"/>
    <w:rsid w:val="00EC1799"/>
    <w:rsid w:val="00EC45B6"/>
    <w:rsid w:val="00EC4F2B"/>
    <w:rsid w:val="00EC5322"/>
    <w:rsid w:val="00EC66AD"/>
    <w:rsid w:val="00ED08BD"/>
    <w:rsid w:val="00ED159C"/>
    <w:rsid w:val="00ED1856"/>
    <w:rsid w:val="00ED304B"/>
    <w:rsid w:val="00ED3C86"/>
    <w:rsid w:val="00ED3D05"/>
    <w:rsid w:val="00ED40BC"/>
    <w:rsid w:val="00ED466B"/>
    <w:rsid w:val="00ED4F9D"/>
    <w:rsid w:val="00ED602C"/>
    <w:rsid w:val="00ED68F0"/>
    <w:rsid w:val="00EE0450"/>
    <w:rsid w:val="00EE0F7A"/>
    <w:rsid w:val="00EE32A1"/>
    <w:rsid w:val="00EE44AF"/>
    <w:rsid w:val="00EE44B0"/>
    <w:rsid w:val="00EE45D4"/>
    <w:rsid w:val="00EE5389"/>
    <w:rsid w:val="00EE6B04"/>
    <w:rsid w:val="00EE70DB"/>
    <w:rsid w:val="00EE764F"/>
    <w:rsid w:val="00EF097B"/>
    <w:rsid w:val="00EF0C01"/>
    <w:rsid w:val="00EF1490"/>
    <w:rsid w:val="00EF3092"/>
    <w:rsid w:val="00EF3AC5"/>
    <w:rsid w:val="00EF4EFF"/>
    <w:rsid w:val="00EF5580"/>
    <w:rsid w:val="00EF5586"/>
    <w:rsid w:val="00EF6C3E"/>
    <w:rsid w:val="00F000E6"/>
    <w:rsid w:val="00F00179"/>
    <w:rsid w:val="00F00D36"/>
    <w:rsid w:val="00F010FB"/>
    <w:rsid w:val="00F024F1"/>
    <w:rsid w:val="00F03C98"/>
    <w:rsid w:val="00F0513F"/>
    <w:rsid w:val="00F053E9"/>
    <w:rsid w:val="00F058ED"/>
    <w:rsid w:val="00F07EF4"/>
    <w:rsid w:val="00F10347"/>
    <w:rsid w:val="00F10ECF"/>
    <w:rsid w:val="00F10FE0"/>
    <w:rsid w:val="00F11340"/>
    <w:rsid w:val="00F11B71"/>
    <w:rsid w:val="00F12F33"/>
    <w:rsid w:val="00F13299"/>
    <w:rsid w:val="00F13F92"/>
    <w:rsid w:val="00F159DD"/>
    <w:rsid w:val="00F1622B"/>
    <w:rsid w:val="00F20219"/>
    <w:rsid w:val="00F2027F"/>
    <w:rsid w:val="00F21002"/>
    <w:rsid w:val="00F21E93"/>
    <w:rsid w:val="00F22940"/>
    <w:rsid w:val="00F303B4"/>
    <w:rsid w:val="00F30740"/>
    <w:rsid w:val="00F3143B"/>
    <w:rsid w:val="00F31C34"/>
    <w:rsid w:val="00F32269"/>
    <w:rsid w:val="00F32886"/>
    <w:rsid w:val="00F32FD1"/>
    <w:rsid w:val="00F3373A"/>
    <w:rsid w:val="00F34915"/>
    <w:rsid w:val="00F34ADF"/>
    <w:rsid w:val="00F34D43"/>
    <w:rsid w:val="00F3746F"/>
    <w:rsid w:val="00F377C1"/>
    <w:rsid w:val="00F403CF"/>
    <w:rsid w:val="00F40D29"/>
    <w:rsid w:val="00F41207"/>
    <w:rsid w:val="00F445CC"/>
    <w:rsid w:val="00F44D80"/>
    <w:rsid w:val="00F46317"/>
    <w:rsid w:val="00F46572"/>
    <w:rsid w:val="00F4738F"/>
    <w:rsid w:val="00F473C1"/>
    <w:rsid w:val="00F47ACA"/>
    <w:rsid w:val="00F526E8"/>
    <w:rsid w:val="00F52EB9"/>
    <w:rsid w:val="00F55261"/>
    <w:rsid w:val="00F5540B"/>
    <w:rsid w:val="00F55A26"/>
    <w:rsid w:val="00F564DD"/>
    <w:rsid w:val="00F56A04"/>
    <w:rsid w:val="00F60F60"/>
    <w:rsid w:val="00F61B9A"/>
    <w:rsid w:val="00F62D26"/>
    <w:rsid w:val="00F66817"/>
    <w:rsid w:val="00F67320"/>
    <w:rsid w:val="00F714C9"/>
    <w:rsid w:val="00F717AE"/>
    <w:rsid w:val="00F752E9"/>
    <w:rsid w:val="00F75486"/>
    <w:rsid w:val="00F76FA3"/>
    <w:rsid w:val="00F77317"/>
    <w:rsid w:val="00F77D20"/>
    <w:rsid w:val="00F81CCD"/>
    <w:rsid w:val="00F828A1"/>
    <w:rsid w:val="00F82A4B"/>
    <w:rsid w:val="00F8379F"/>
    <w:rsid w:val="00F84DE7"/>
    <w:rsid w:val="00F85038"/>
    <w:rsid w:val="00F862FE"/>
    <w:rsid w:val="00F908FA"/>
    <w:rsid w:val="00F90E28"/>
    <w:rsid w:val="00F915BC"/>
    <w:rsid w:val="00F91BEA"/>
    <w:rsid w:val="00F91D5F"/>
    <w:rsid w:val="00F92E3B"/>
    <w:rsid w:val="00F92E50"/>
    <w:rsid w:val="00F961AC"/>
    <w:rsid w:val="00F963C1"/>
    <w:rsid w:val="00F96796"/>
    <w:rsid w:val="00FA034F"/>
    <w:rsid w:val="00FA0A54"/>
    <w:rsid w:val="00FA2F02"/>
    <w:rsid w:val="00FA423E"/>
    <w:rsid w:val="00FA5A12"/>
    <w:rsid w:val="00FA5FB3"/>
    <w:rsid w:val="00FA7DF6"/>
    <w:rsid w:val="00FB058E"/>
    <w:rsid w:val="00FB0FF5"/>
    <w:rsid w:val="00FB1079"/>
    <w:rsid w:val="00FB1903"/>
    <w:rsid w:val="00FB21B1"/>
    <w:rsid w:val="00FB2C6E"/>
    <w:rsid w:val="00FB356D"/>
    <w:rsid w:val="00FB42F1"/>
    <w:rsid w:val="00FB4477"/>
    <w:rsid w:val="00FB5197"/>
    <w:rsid w:val="00FC159D"/>
    <w:rsid w:val="00FC1876"/>
    <w:rsid w:val="00FC25E4"/>
    <w:rsid w:val="00FC29BF"/>
    <w:rsid w:val="00FC6C2E"/>
    <w:rsid w:val="00FC7302"/>
    <w:rsid w:val="00FD0F6F"/>
    <w:rsid w:val="00FD1075"/>
    <w:rsid w:val="00FD2B8D"/>
    <w:rsid w:val="00FD3631"/>
    <w:rsid w:val="00FD3B6E"/>
    <w:rsid w:val="00FD4736"/>
    <w:rsid w:val="00FD5812"/>
    <w:rsid w:val="00FD58B9"/>
    <w:rsid w:val="00FD58F7"/>
    <w:rsid w:val="00FD5DF9"/>
    <w:rsid w:val="00FD63C3"/>
    <w:rsid w:val="00FD67FF"/>
    <w:rsid w:val="00FD68AB"/>
    <w:rsid w:val="00FD7852"/>
    <w:rsid w:val="00FD78AA"/>
    <w:rsid w:val="00FD7FE0"/>
    <w:rsid w:val="00FE03A9"/>
    <w:rsid w:val="00FE3FCB"/>
    <w:rsid w:val="00FE49C8"/>
    <w:rsid w:val="00FE56C7"/>
    <w:rsid w:val="00FE5993"/>
    <w:rsid w:val="00FE5E98"/>
    <w:rsid w:val="00FE6792"/>
    <w:rsid w:val="00FF0499"/>
    <w:rsid w:val="00FF235F"/>
    <w:rsid w:val="00FF2CE0"/>
    <w:rsid w:val="00FF2EB1"/>
    <w:rsid w:val="00FF65AD"/>
    <w:rsid w:val="00FF722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175239"/>
  <w15:docId w15:val="{D602EC6D-F9F6-4A18-B078-6F752EF8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AU" w:eastAsia="en-GB"/>
    </w:rPr>
  </w:style>
  <w:style w:type="paragraph" w:styleId="Heading1">
    <w:name w:val="heading 1"/>
    <w:basedOn w:val="Normal"/>
    <w:next w:val="Normal"/>
    <w:qFormat/>
    <w:pPr>
      <w:keepNext/>
      <w:jc w:val="center"/>
      <w:outlineLvl w:val="0"/>
    </w:pPr>
    <w:rPr>
      <w:rFonts w:ascii="Arial" w:hAnsi="Arial"/>
      <w:b/>
      <w:sz w:val="32"/>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link w:val="Heading3Char"/>
    <w:semiHidden/>
    <w:unhideWhenUsed/>
    <w:qFormat/>
    <w:rsid w:val="00A94F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abel">
    <w:name w:val="Block Label"/>
    <w:basedOn w:val="Normal"/>
    <w:next w:val="Normal"/>
    <w:rPr>
      <w:b/>
      <w:lang w:val="en-US"/>
    </w:rPr>
  </w:style>
  <w:style w:type="paragraph" w:styleId="BodyText">
    <w:name w:val="Body Text"/>
    <w:basedOn w:val="Normal"/>
    <w:rPr>
      <w:rFonts w:ascii="Arial" w:hAnsi="Arial"/>
      <w:sz w:val="3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b/>
      <w:i/>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rsid w:val="004A3C6E"/>
  </w:style>
  <w:style w:type="character" w:styleId="Hyperlink">
    <w:name w:val="Hyperlink"/>
    <w:rsid w:val="001F2375"/>
    <w:rPr>
      <w:color w:val="0000FF"/>
      <w:u w:val="single"/>
    </w:rPr>
  </w:style>
  <w:style w:type="paragraph" w:styleId="DocumentMap">
    <w:name w:val="Document Map"/>
    <w:basedOn w:val="Normal"/>
    <w:semiHidden/>
    <w:rsid w:val="00ED4F9D"/>
    <w:pPr>
      <w:shd w:val="clear" w:color="auto" w:fill="000080"/>
    </w:pPr>
    <w:rPr>
      <w:rFonts w:ascii="Tahoma" w:hAnsi="Tahoma" w:cs="Tahoma"/>
      <w:sz w:val="20"/>
    </w:rPr>
  </w:style>
  <w:style w:type="character" w:styleId="CommentReference">
    <w:name w:val="annotation reference"/>
    <w:semiHidden/>
    <w:rsid w:val="00E87869"/>
    <w:rPr>
      <w:sz w:val="16"/>
      <w:szCs w:val="16"/>
    </w:rPr>
  </w:style>
  <w:style w:type="paragraph" w:styleId="CommentText">
    <w:name w:val="annotation text"/>
    <w:basedOn w:val="Normal"/>
    <w:semiHidden/>
    <w:rsid w:val="00E87869"/>
    <w:rPr>
      <w:sz w:val="20"/>
    </w:rPr>
  </w:style>
  <w:style w:type="paragraph" w:styleId="CommentSubject">
    <w:name w:val="annotation subject"/>
    <w:basedOn w:val="CommentText"/>
    <w:next w:val="CommentText"/>
    <w:semiHidden/>
    <w:rsid w:val="00E87869"/>
    <w:rPr>
      <w:b/>
      <w:bCs/>
    </w:rPr>
  </w:style>
  <w:style w:type="character" w:styleId="Strong">
    <w:name w:val="Strong"/>
    <w:qFormat/>
    <w:rsid w:val="00FC7302"/>
    <w:rPr>
      <w:b/>
      <w:bCs/>
    </w:rPr>
  </w:style>
  <w:style w:type="paragraph" w:styleId="NormalWeb">
    <w:name w:val="Normal (Web)"/>
    <w:basedOn w:val="Normal"/>
    <w:rsid w:val="00F058ED"/>
    <w:pPr>
      <w:spacing w:before="100" w:beforeAutospacing="1" w:after="100" w:afterAutospacing="1"/>
    </w:pPr>
    <w:rPr>
      <w:szCs w:val="24"/>
      <w:lang w:val="en-GB"/>
    </w:rPr>
  </w:style>
  <w:style w:type="paragraph" w:styleId="ListParagraph">
    <w:name w:val="List Paragraph"/>
    <w:basedOn w:val="Normal"/>
    <w:uiPriority w:val="34"/>
    <w:qFormat/>
    <w:rsid w:val="00BF6599"/>
    <w:pPr>
      <w:ind w:left="720"/>
      <w:contextualSpacing/>
    </w:pPr>
  </w:style>
  <w:style w:type="character" w:customStyle="1" w:styleId="Heading3Char">
    <w:name w:val="Heading 3 Char"/>
    <w:basedOn w:val="DefaultParagraphFont"/>
    <w:link w:val="Heading3"/>
    <w:semiHidden/>
    <w:rsid w:val="00A94FDD"/>
    <w:rPr>
      <w:rFonts w:asciiTheme="majorHAnsi" w:eastAsiaTheme="majorEastAsia" w:hAnsiTheme="majorHAnsi" w:cstheme="majorBidi"/>
      <w:b/>
      <w:bCs/>
      <w:color w:val="4F81BD" w:themeColor="accent1"/>
      <w:sz w:val="24"/>
      <w:lang w:val="en-AU" w:eastAsia="en-GB"/>
    </w:rPr>
  </w:style>
  <w:style w:type="paragraph" w:customStyle="1" w:styleId="Default">
    <w:name w:val="Default"/>
    <w:basedOn w:val="Normal"/>
    <w:rsid w:val="005636DD"/>
    <w:pPr>
      <w:autoSpaceDE w:val="0"/>
      <w:autoSpaceDN w:val="0"/>
    </w:pPr>
    <w:rPr>
      <w:rFonts w:ascii="Arial" w:eastAsiaTheme="minorHAnsi" w:hAnsi="Arial" w:cs="Arial"/>
      <w:color w:val="000000"/>
      <w:szCs w:val="24"/>
      <w:lang w:val="en-NZ" w:eastAsia="en-US"/>
    </w:rPr>
  </w:style>
  <w:style w:type="character" w:customStyle="1" w:styleId="FooterChar">
    <w:name w:val="Footer Char"/>
    <w:basedOn w:val="DefaultParagraphFont"/>
    <w:link w:val="Footer"/>
    <w:uiPriority w:val="99"/>
    <w:rsid w:val="004572AE"/>
    <w:rPr>
      <w:sz w:val="24"/>
      <w:lang w:val="en-AU" w:eastAsia="en-GB"/>
    </w:rPr>
  </w:style>
  <w:style w:type="character" w:styleId="Emphasis">
    <w:name w:val="Emphasis"/>
    <w:basedOn w:val="DefaultParagraphFont"/>
    <w:uiPriority w:val="20"/>
    <w:qFormat/>
    <w:rsid w:val="000406C1"/>
    <w:rPr>
      <w:b/>
      <w:bCs/>
      <w:i w:val="0"/>
      <w:iCs w:val="0"/>
    </w:rPr>
  </w:style>
  <w:style w:type="character" w:customStyle="1" w:styleId="st1">
    <w:name w:val="st1"/>
    <w:basedOn w:val="DefaultParagraphFont"/>
    <w:rsid w:val="000406C1"/>
  </w:style>
  <w:style w:type="paragraph" w:styleId="Revision">
    <w:name w:val="Revision"/>
    <w:hidden/>
    <w:uiPriority w:val="99"/>
    <w:semiHidden/>
    <w:rsid w:val="00974256"/>
    <w:rPr>
      <w:sz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570">
      <w:bodyDiv w:val="1"/>
      <w:marLeft w:val="0"/>
      <w:marRight w:val="0"/>
      <w:marTop w:val="0"/>
      <w:marBottom w:val="0"/>
      <w:divBdr>
        <w:top w:val="none" w:sz="0" w:space="0" w:color="auto"/>
        <w:left w:val="none" w:sz="0" w:space="0" w:color="auto"/>
        <w:bottom w:val="none" w:sz="0" w:space="0" w:color="auto"/>
        <w:right w:val="none" w:sz="0" w:space="0" w:color="auto"/>
      </w:divBdr>
    </w:div>
    <w:div w:id="254555533">
      <w:bodyDiv w:val="1"/>
      <w:marLeft w:val="0"/>
      <w:marRight w:val="0"/>
      <w:marTop w:val="0"/>
      <w:marBottom w:val="0"/>
      <w:divBdr>
        <w:top w:val="none" w:sz="0" w:space="0" w:color="auto"/>
        <w:left w:val="none" w:sz="0" w:space="0" w:color="auto"/>
        <w:bottom w:val="none" w:sz="0" w:space="0" w:color="auto"/>
        <w:right w:val="none" w:sz="0" w:space="0" w:color="auto"/>
      </w:divBdr>
    </w:div>
    <w:div w:id="261841350">
      <w:bodyDiv w:val="1"/>
      <w:marLeft w:val="0"/>
      <w:marRight w:val="0"/>
      <w:marTop w:val="0"/>
      <w:marBottom w:val="0"/>
      <w:divBdr>
        <w:top w:val="none" w:sz="0" w:space="0" w:color="auto"/>
        <w:left w:val="none" w:sz="0" w:space="0" w:color="auto"/>
        <w:bottom w:val="none" w:sz="0" w:space="0" w:color="auto"/>
        <w:right w:val="none" w:sz="0" w:space="0" w:color="auto"/>
      </w:divBdr>
    </w:div>
    <w:div w:id="265508685">
      <w:bodyDiv w:val="1"/>
      <w:marLeft w:val="0"/>
      <w:marRight w:val="0"/>
      <w:marTop w:val="0"/>
      <w:marBottom w:val="0"/>
      <w:divBdr>
        <w:top w:val="none" w:sz="0" w:space="0" w:color="auto"/>
        <w:left w:val="none" w:sz="0" w:space="0" w:color="auto"/>
        <w:bottom w:val="none" w:sz="0" w:space="0" w:color="auto"/>
        <w:right w:val="none" w:sz="0" w:space="0" w:color="auto"/>
      </w:divBdr>
      <w:divsChild>
        <w:div w:id="1265110768">
          <w:marLeft w:val="0"/>
          <w:marRight w:val="0"/>
          <w:marTop w:val="0"/>
          <w:marBottom w:val="0"/>
          <w:divBdr>
            <w:top w:val="none" w:sz="0" w:space="0" w:color="auto"/>
            <w:left w:val="none" w:sz="0" w:space="0" w:color="auto"/>
            <w:bottom w:val="none" w:sz="0" w:space="0" w:color="auto"/>
            <w:right w:val="none" w:sz="0" w:space="0" w:color="auto"/>
          </w:divBdr>
          <w:divsChild>
            <w:div w:id="429546965">
              <w:marLeft w:val="0"/>
              <w:marRight w:val="0"/>
              <w:marTop w:val="0"/>
              <w:marBottom w:val="0"/>
              <w:divBdr>
                <w:top w:val="none" w:sz="0" w:space="0" w:color="auto"/>
                <w:left w:val="none" w:sz="0" w:space="0" w:color="auto"/>
                <w:bottom w:val="none" w:sz="0" w:space="0" w:color="auto"/>
                <w:right w:val="none" w:sz="0" w:space="0" w:color="auto"/>
              </w:divBdr>
              <w:divsChild>
                <w:div w:id="744180151">
                  <w:marLeft w:val="0"/>
                  <w:marRight w:val="0"/>
                  <w:marTop w:val="0"/>
                  <w:marBottom w:val="0"/>
                  <w:divBdr>
                    <w:top w:val="none" w:sz="0" w:space="0" w:color="auto"/>
                    <w:left w:val="none" w:sz="0" w:space="0" w:color="auto"/>
                    <w:bottom w:val="none" w:sz="0" w:space="0" w:color="auto"/>
                    <w:right w:val="none" w:sz="0" w:space="0" w:color="auto"/>
                  </w:divBdr>
                  <w:divsChild>
                    <w:div w:id="1039016496">
                      <w:marLeft w:val="0"/>
                      <w:marRight w:val="0"/>
                      <w:marTop w:val="0"/>
                      <w:marBottom w:val="0"/>
                      <w:divBdr>
                        <w:top w:val="none" w:sz="0" w:space="0" w:color="auto"/>
                        <w:left w:val="none" w:sz="0" w:space="0" w:color="auto"/>
                        <w:bottom w:val="none" w:sz="0" w:space="0" w:color="auto"/>
                        <w:right w:val="none" w:sz="0" w:space="0" w:color="auto"/>
                      </w:divBdr>
                      <w:divsChild>
                        <w:div w:id="2133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632891">
      <w:bodyDiv w:val="1"/>
      <w:marLeft w:val="0"/>
      <w:marRight w:val="0"/>
      <w:marTop w:val="0"/>
      <w:marBottom w:val="0"/>
      <w:divBdr>
        <w:top w:val="none" w:sz="0" w:space="0" w:color="auto"/>
        <w:left w:val="none" w:sz="0" w:space="0" w:color="auto"/>
        <w:bottom w:val="none" w:sz="0" w:space="0" w:color="auto"/>
        <w:right w:val="none" w:sz="0" w:space="0" w:color="auto"/>
      </w:divBdr>
    </w:div>
    <w:div w:id="411245892">
      <w:bodyDiv w:val="1"/>
      <w:marLeft w:val="0"/>
      <w:marRight w:val="0"/>
      <w:marTop w:val="0"/>
      <w:marBottom w:val="0"/>
      <w:divBdr>
        <w:top w:val="none" w:sz="0" w:space="0" w:color="auto"/>
        <w:left w:val="none" w:sz="0" w:space="0" w:color="auto"/>
        <w:bottom w:val="none" w:sz="0" w:space="0" w:color="auto"/>
        <w:right w:val="none" w:sz="0" w:space="0" w:color="auto"/>
      </w:divBdr>
    </w:div>
    <w:div w:id="503789783">
      <w:bodyDiv w:val="1"/>
      <w:marLeft w:val="0"/>
      <w:marRight w:val="0"/>
      <w:marTop w:val="0"/>
      <w:marBottom w:val="0"/>
      <w:divBdr>
        <w:top w:val="none" w:sz="0" w:space="0" w:color="auto"/>
        <w:left w:val="none" w:sz="0" w:space="0" w:color="auto"/>
        <w:bottom w:val="none" w:sz="0" w:space="0" w:color="auto"/>
        <w:right w:val="none" w:sz="0" w:space="0" w:color="auto"/>
      </w:divBdr>
      <w:divsChild>
        <w:div w:id="16355272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9779317">
              <w:marLeft w:val="0"/>
              <w:marRight w:val="0"/>
              <w:marTop w:val="0"/>
              <w:marBottom w:val="0"/>
              <w:divBdr>
                <w:top w:val="none" w:sz="0" w:space="0" w:color="auto"/>
                <w:left w:val="none" w:sz="0" w:space="0" w:color="auto"/>
                <w:bottom w:val="none" w:sz="0" w:space="0" w:color="auto"/>
                <w:right w:val="none" w:sz="0" w:space="0" w:color="auto"/>
              </w:divBdr>
              <w:divsChild>
                <w:div w:id="1819496843">
                  <w:marLeft w:val="0"/>
                  <w:marRight w:val="0"/>
                  <w:marTop w:val="0"/>
                  <w:marBottom w:val="0"/>
                  <w:divBdr>
                    <w:top w:val="none" w:sz="0" w:space="0" w:color="auto"/>
                    <w:left w:val="none" w:sz="0" w:space="0" w:color="auto"/>
                    <w:bottom w:val="none" w:sz="0" w:space="0" w:color="auto"/>
                    <w:right w:val="none" w:sz="0" w:space="0" w:color="auto"/>
                  </w:divBdr>
                  <w:divsChild>
                    <w:div w:id="1736276980">
                      <w:marLeft w:val="0"/>
                      <w:marRight w:val="0"/>
                      <w:marTop w:val="0"/>
                      <w:marBottom w:val="0"/>
                      <w:divBdr>
                        <w:top w:val="none" w:sz="0" w:space="0" w:color="auto"/>
                        <w:left w:val="none" w:sz="0" w:space="0" w:color="auto"/>
                        <w:bottom w:val="none" w:sz="0" w:space="0" w:color="auto"/>
                        <w:right w:val="none" w:sz="0" w:space="0" w:color="auto"/>
                      </w:divBdr>
                    </w:div>
                    <w:div w:id="1886523456">
                      <w:marLeft w:val="0"/>
                      <w:marRight w:val="0"/>
                      <w:marTop w:val="0"/>
                      <w:marBottom w:val="0"/>
                      <w:divBdr>
                        <w:top w:val="none" w:sz="0" w:space="0" w:color="auto"/>
                        <w:left w:val="none" w:sz="0" w:space="0" w:color="auto"/>
                        <w:bottom w:val="none" w:sz="0" w:space="0" w:color="auto"/>
                        <w:right w:val="none" w:sz="0" w:space="0" w:color="auto"/>
                      </w:divBdr>
                    </w:div>
                  </w:divsChild>
                </w:div>
                <w:div w:id="18208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5414">
      <w:bodyDiv w:val="1"/>
      <w:marLeft w:val="0"/>
      <w:marRight w:val="0"/>
      <w:marTop w:val="0"/>
      <w:marBottom w:val="0"/>
      <w:divBdr>
        <w:top w:val="none" w:sz="0" w:space="0" w:color="auto"/>
        <w:left w:val="none" w:sz="0" w:space="0" w:color="auto"/>
        <w:bottom w:val="none" w:sz="0" w:space="0" w:color="auto"/>
        <w:right w:val="none" w:sz="0" w:space="0" w:color="auto"/>
      </w:divBdr>
    </w:div>
    <w:div w:id="551159627">
      <w:bodyDiv w:val="1"/>
      <w:marLeft w:val="0"/>
      <w:marRight w:val="0"/>
      <w:marTop w:val="0"/>
      <w:marBottom w:val="0"/>
      <w:divBdr>
        <w:top w:val="none" w:sz="0" w:space="0" w:color="auto"/>
        <w:left w:val="none" w:sz="0" w:space="0" w:color="auto"/>
        <w:bottom w:val="none" w:sz="0" w:space="0" w:color="auto"/>
        <w:right w:val="none" w:sz="0" w:space="0" w:color="auto"/>
      </w:divBdr>
    </w:div>
    <w:div w:id="662196425">
      <w:bodyDiv w:val="1"/>
      <w:marLeft w:val="0"/>
      <w:marRight w:val="0"/>
      <w:marTop w:val="0"/>
      <w:marBottom w:val="0"/>
      <w:divBdr>
        <w:top w:val="none" w:sz="0" w:space="0" w:color="auto"/>
        <w:left w:val="none" w:sz="0" w:space="0" w:color="auto"/>
        <w:bottom w:val="none" w:sz="0" w:space="0" w:color="auto"/>
        <w:right w:val="none" w:sz="0" w:space="0" w:color="auto"/>
      </w:divBdr>
    </w:div>
    <w:div w:id="850266757">
      <w:bodyDiv w:val="1"/>
      <w:marLeft w:val="0"/>
      <w:marRight w:val="0"/>
      <w:marTop w:val="0"/>
      <w:marBottom w:val="0"/>
      <w:divBdr>
        <w:top w:val="none" w:sz="0" w:space="0" w:color="auto"/>
        <w:left w:val="none" w:sz="0" w:space="0" w:color="auto"/>
        <w:bottom w:val="none" w:sz="0" w:space="0" w:color="auto"/>
        <w:right w:val="none" w:sz="0" w:space="0" w:color="auto"/>
      </w:divBdr>
    </w:div>
    <w:div w:id="897283072">
      <w:bodyDiv w:val="1"/>
      <w:marLeft w:val="0"/>
      <w:marRight w:val="0"/>
      <w:marTop w:val="0"/>
      <w:marBottom w:val="0"/>
      <w:divBdr>
        <w:top w:val="none" w:sz="0" w:space="0" w:color="auto"/>
        <w:left w:val="none" w:sz="0" w:space="0" w:color="auto"/>
        <w:bottom w:val="none" w:sz="0" w:space="0" w:color="auto"/>
        <w:right w:val="none" w:sz="0" w:space="0" w:color="auto"/>
      </w:divBdr>
    </w:div>
    <w:div w:id="906572459">
      <w:bodyDiv w:val="1"/>
      <w:marLeft w:val="0"/>
      <w:marRight w:val="0"/>
      <w:marTop w:val="0"/>
      <w:marBottom w:val="0"/>
      <w:divBdr>
        <w:top w:val="none" w:sz="0" w:space="0" w:color="auto"/>
        <w:left w:val="none" w:sz="0" w:space="0" w:color="auto"/>
        <w:bottom w:val="none" w:sz="0" w:space="0" w:color="auto"/>
        <w:right w:val="none" w:sz="0" w:space="0" w:color="auto"/>
      </w:divBdr>
    </w:div>
    <w:div w:id="1025255722">
      <w:bodyDiv w:val="1"/>
      <w:marLeft w:val="0"/>
      <w:marRight w:val="0"/>
      <w:marTop w:val="0"/>
      <w:marBottom w:val="0"/>
      <w:divBdr>
        <w:top w:val="none" w:sz="0" w:space="0" w:color="auto"/>
        <w:left w:val="none" w:sz="0" w:space="0" w:color="auto"/>
        <w:bottom w:val="none" w:sz="0" w:space="0" w:color="auto"/>
        <w:right w:val="none" w:sz="0" w:space="0" w:color="auto"/>
      </w:divBdr>
    </w:div>
    <w:div w:id="1080523472">
      <w:bodyDiv w:val="1"/>
      <w:marLeft w:val="0"/>
      <w:marRight w:val="0"/>
      <w:marTop w:val="0"/>
      <w:marBottom w:val="0"/>
      <w:divBdr>
        <w:top w:val="none" w:sz="0" w:space="0" w:color="auto"/>
        <w:left w:val="none" w:sz="0" w:space="0" w:color="auto"/>
        <w:bottom w:val="none" w:sz="0" w:space="0" w:color="auto"/>
        <w:right w:val="none" w:sz="0" w:space="0" w:color="auto"/>
      </w:divBdr>
    </w:div>
    <w:div w:id="1182891326">
      <w:bodyDiv w:val="1"/>
      <w:marLeft w:val="0"/>
      <w:marRight w:val="0"/>
      <w:marTop w:val="0"/>
      <w:marBottom w:val="0"/>
      <w:divBdr>
        <w:top w:val="none" w:sz="0" w:space="0" w:color="auto"/>
        <w:left w:val="none" w:sz="0" w:space="0" w:color="auto"/>
        <w:bottom w:val="none" w:sz="0" w:space="0" w:color="auto"/>
        <w:right w:val="none" w:sz="0" w:space="0" w:color="auto"/>
      </w:divBdr>
    </w:div>
    <w:div w:id="1206405682">
      <w:bodyDiv w:val="1"/>
      <w:marLeft w:val="0"/>
      <w:marRight w:val="0"/>
      <w:marTop w:val="0"/>
      <w:marBottom w:val="0"/>
      <w:divBdr>
        <w:top w:val="none" w:sz="0" w:space="0" w:color="auto"/>
        <w:left w:val="none" w:sz="0" w:space="0" w:color="auto"/>
        <w:bottom w:val="none" w:sz="0" w:space="0" w:color="auto"/>
        <w:right w:val="none" w:sz="0" w:space="0" w:color="auto"/>
      </w:divBdr>
    </w:div>
    <w:div w:id="1474903642">
      <w:bodyDiv w:val="1"/>
      <w:marLeft w:val="0"/>
      <w:marRight w:val="0"/>
      <w:marTop w:val="0"/>
      <w:marBottom w:val="0"/>
      <w:divBdr>
        <w:top w:val="none" w:sz="0" w:space="0" w:color="auto"/>
        <w:left w:val="none" w:sz="0" w:space="0" w:color="auto"/>
        <w:bottom w:val="none" w:sz="0" w:space="0" w:color="auto"/>
        <w:right w:val="none" w:sz="0" w:space="0" w:color="auto"/>
      </w:divBdr>
    </w:div>
    <w:div w:id="1547260616">
      <w:bodyDiv w:val="1"/>
      <w:marLeft w:val="0"/>
      <w:marRight w:val="0"/>
      <w:marTop w:val="0"/>
      <w:marBottom w:val="0"/>
      <w:divBdr>
        <w:top w:val="none" w:sz="0" w:space="0" w:color="auto"/>
        <w:left w:val="none" w:sz="0" w:space="0" w:color="auto"/>
        <w:bottom w:val="none" w:sz="0" w:space="0" w:color="auto"/>
        <w:right w:val="none" w:sz="0" w:space="0" w:color="auto"/>
      </w:divBdr>
    </w:div>
    <w:div w:id="1658460001">
      <w:bodyDiv w:val="1"/>
      <w:marLeft w:val="0"/>
      <w:marRight w:val="0"/>
      <w:marTop w:val="0"/>
      <w:marBottom w:val="0"/>
      <w:divBdr>
        <w:top w:val="none" w:sz="0" w:space="0" w:color="auto"/>
        <w:left w:val="none" w:sz="0" w:space="0" w:color="auto"/>
        <w:bottom w:val="none" w:sz="0" w:space="0" w:color="auto"/>
        <w:right w:val="none" w:sz="0" w:space="0" w:color="auto"/>
      </w:divBdr>
    </w:div>
    <w:div w:id="1677223330">
      <w:bodyDiv w:val="1"/>
      <w:marLeft w:val="0"/>
      <w:marRight w:val="0"/>
      <w:marTop w:val="0"/>
      <w:marBottom w:val="0"/>
      <w:divBdr>
        <w:top w:val="none" w:sz="0" w:space="0" w:color="auto"/>
        <w:left w:val="none" w:sz="0" w:space="0" w:color="auto"/>
        <w:bottom w:val="none" w:sz="0" w:space="0" w:color="auto"/>
        <w:right w:val="none" w:sz="0" w:space="0" w:color="auto"/>
      </w:divBdr>
    </w:div>
    <w:div w:id="1783184951">
      <w:bodyDiv w:val="1"/>
      <w:marLeft w:val="0"/>
      <w:marRight w:val="0"/>
      <w:marTop w:val="0"/>
      <w:marBottom w:val="0"/>
      <w:divBdr>
        <w:top w:val="none" w:sz="0" w:space="0" w:color="auto"/>
        <w:left w:val="none" w:sz="0" w:space="0" w:color="auto"/>
        <w:bottom w:val="none" w:sz="0" w:space="0" w:color="auto"/>
        <w:right w:val="none" w:sz="0" w:space="0" w:color="auto"/>
      </w:divBdr>
    </w:div>
    <w:div w:id="1827624011">
      <w:bodyDiv w:val="1"/>
      <w:marLeft w:val="0"/>
      <w:marRight w:val="0"/>
      <w:marTop w:val="0"/>
      <w:marBottom w:val="0"/>
      <w:divBdr>
        <w:top w:val="none" w:sz="0" w:space="0" w:color="auto"/>
        <w:left w:val="none" w:sz="0" w:space="0" w:color="auto"/>
        <w:bottom w:val="none" w:sz="0" w:space="0" w:color="auto"/>
        <w:right w:val="none" w:sz="0" w:space="0" w:color="auto"/>
      </w:divBdr>
    </w:div>
    <w:div w:id="1828090962">
      <w:bodyDiv w:val="1"/>
      <w:marLeft w:val="0"/>
      <w:marRight w:val="0"/>
      <w:marTop w:val="0"/>
      <w:marBottom w:val="0"/>
      <w:divBdr>
        <w:top w:val="none" w:sz="0" w:space="0" w:color="auto"/>
        <w:left w:val="none" w:sz="0" w:space="0" w:color="auto"/>
        <w:bottom w:val="none" w:sz="0" w:space="0" w:color="auto"/>
        <w:right w:val="none" w:sz="0" w:space="0" w:color="auto"/>
      </w:divBdr>
    </w:div>
    <w:div w:id="1844854364">
      <w:bodyDiv w:val="1"/>
      <w:marLeft w:val="0"/>
      <w:marRight w:val="0"/>
      <w:marTop w:val="0"/>
      <w:marBottom w:val="0"/>
      <w:divBdr>
        <w:top w:val="none" w:sz="0" w:space="0" w:color="auto"/>
        <w:left w:val="none" w:sz="0" w:space="0" w:color="auto"/>
        <w:bottom w:val="none" w:sz="0" w:space="0" w:color="auto"/>
        <w:right w:val="none" w:sz="0" w:space="0" w:color="auto"/>
      </w:divBdr>
    </w:div>
    <w:div w:id="2047244801">
      <w:bodyDiv w:val="1"/>
      <w:marLeft w:val="0"/>
      <w:marRight w:val="0"/>
      <w:marTop w:val="0"/>
      <w:marBottom w:val="0"/>
      <w:divBdr>
        <w:top w:val="none" w:sz="0" w:space="0" w:color="auto"/>
        <w:left w:val="none" w:sz="0" w:space="0" w:color="auto"/>
        <w:bottom w:val="none" w:sz="0" w:space="0" w:color="auto"/>
        <w:right w:val="none" w:sz="0" w:space="0" w:color="auto"/>
      </w:divBdr>
    </w:div>
    <w:div w:id="2129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2.ppt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4.pptx"/><Relationship Id="rId25" Type="http://schemas.openxmlformats.org/officeDocument/2006/relationships/package" Target="embeddings/Microsoft_Word_Document7.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Presentation3.pptx"/><Relationship Id="rId23" Type="http://schemas.openxmlformats.org/officeDocument/2006/relationships/package" Target="embeddings/Microsoft_Word_Document6.doc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PowerPoint_Presentation5.ppt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Presentation8.pptx"/><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ancieR\Application%20Data\Microsoft\Templates\Minutes%20Template%20with%20item%20spac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1DFCE-25B7-40AA-992D-271344308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Template with item space2</Template>
  <TotalTime>0</TotalTime>
  <Pages>9</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Meeting Minutes Template</vt:lpstr>
    </vt:vector>
  </TitlesOfParts>
  <Company>Auckland Healthcare Services Ltd</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Renal Advisory Board meeting minutes March 2018</dc:title>
  <dc:creator>National Renal Advisory Board</dc:creator>
  <cp:lastModifiedBy>Gemma Manning</cp:lastModifiedBy>
  <cp:revision>2</cp:revision>
  <cp:lastPrinted>2017-07-14T04:46:00Z</cp:lastPrinted>
  <dcterms:created xsi:type="dcterms:W3CDTF">2023-06-26T00:47:00Z</dcterms:created>
  <dcterms:modified xsi:type="dcterms:W3CDTF">2023-06-26T00:47:00Z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983304374</vt:i4>
  </property>
  <property fmtid="{D5CDD505-2E9C-101B-9397-08002B2CF9AE}" pid="4" name="_ReviewCycleID">
    <vt:i4>983304374</vt:i4>
  </property>
  <property fmtid="{D5CDD505-2E9C-101B-9397-08002B2CF9AE}" pid="5" name="_EmailEntryID">
    <vt:lpwstr>00000000A684A2CE7C3ED51198D20008C724BD960700F10DE59FA201D211989800805FD4E36B0000073967DF0000213626E590B5F9449C70B209CFC8AE4A04DBCD0D94890000</vt:lpwstr>
  </property>
  <property fmtid="{D5CDD505-2E9C-101B-9397-08002B2CF9AE}" pid="6" name="_EmailStoreID0">
    <vt:lpwstr>0000000038A1BB1005E5101AA1BB08002B2A56C20000454D534D44422E444C4C00000000000000001B55FA20AA6611CD9BC800AA002FC45A0C00000045584348414E474532002F6F3D487561726168692F6F753D4175636B6C616E64204469737472696374204865616C746820426F6172642F636E3D526563697069656E747</vt:lpwstr>
  </property>
  <property fmtid="{D5CDD505-2E9C-101B-9397-08002B2CF9AE}" pid="7" name="_EmailStoreID1">
    <vt:lpwstr>32F636E3D504669656C64657300</vt:lpwstr>
  </property>
  <property fmtid="{D5CDD505-2E9C-101B-9397-08002B2CF9AE}" pid="8" name="ContentType">
    <vt:lpwstr>Document</vt:lpwstr>
  </property>
  <property fmtid="{D5CDD505-2E9C-101B-9397-08002B2CF9AE}" pid="9" name="_AdHocReviewCycleID">
    <vt:i4>2009514088</vt:i4>
  </property>
  <property fmtid="{D5CDD505-2E9C-101B-9397-08002B2CF9AE}" pid="10" name="_EmailSubject">
    <vt:lpwstr>NRAB website</vt:lpwstr>
  </property>
  <property fmtid="{D5CDD505-2E9C-101B-9397-08002B2CF9AE}" pid="11" name="_AuthorEmail">
    <vt:lpwstr>IDittmer@adhb.govt.nz</vt:lpwstr>
  </property>
  <property fmtid="{D5CDD505-2E9C-101B-9397-08002B2CF9AE}" pid="12" name="_AuthorEmailDisplayName">
    <vt:lpwstr>Ian Dittmer (ADHB)</vt:lpwstr>
  </property>
  <property fmtid="{D5CDD505-2E9C-101B-9397-08002B2CF9AE}" pid="13" name="_ReviewingToolsShownOnce">
    <vt:lpwstr/>
  </property>
</Properties>
</file>